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95CC3" w:rsidRDefault="00A76BB5" w:rsidP="00095CC3">
      <w:pPr>
        <w:pStyle w:val="BodyText"/>
        <w:jc w:val="both"/>
        <w:rPr>
          <w:rFonts w:ascii="Arial" w:hAnsi="Arial" w:cs="Arial"/>
          <w:sz w:val="22"/>
          <w:szCs w:val="22"/>
          <w:u w:val="single"/>
        </w:rPr>
      </w:pPr>
      <w:r w:rsidRPr="00095CC3">
        <w:rPr>
          <w:rFonts w:ascii="Arial" w:hAnsi="Arial"/>
          <w:b/>
          <w:u w:val="single"/>
        </w:rPr>
        <w:t>REF.:</w:t>
      </w:r>
      <w:r w:rsidR="005E2899">
        <w:rPr>
          <w:rFonts w:ascii="Arial" w:hAnsi="Arial"/>
          <w:b/>
          <w:u w:val="single"/>
        </w:rPr>
        <w:t xml:space="preserve"> </w:t>
      </w:r>
      <w:r w:rsidR="009A7C6C" w:rsidRPr="009A7C6C">
        <w:rPr>
          <w:rFonts w:ascii="Arial" w:hAnsi="Arial"/>
          <w:b/>
          <w:u w:val="single"/>
        </w:rPr>
        <w:t xml:space="preserve">PROVISIÓN DE </w:t>
      </w:r>
      <w:r w:rsidR="00B16EB4">
        <w:rPr>
          <w:rFonts w:ascii="Arial" w:hAnsi="Arial"/>
          <w:b/>
          <w:u w:val="single"/>
        </w:rPr>
        <w:t>ROPA DE TRABAJO</w:t>
      </w:r>
      <w:r w:rsidR="009A7C6C" w:rsidRPr="00095CC3">
        <w:rPr>
          <w:rFonts w:ascii="Arial" w:hAnsi="Arial"/>
          <w:b/>
          <w:u w:val="single"/>
        </w:rPr>
        <w:t xml:space="preserve"> </w:t>
      </w:r>
      <w:r w:rsidRPr="00095CC3">
        <w:rPr>
          <w:rFonts w:ascii="Arial" w:hAnsi="Arial"/>
          <w:b/>
          <w:u w:val="single"/>
        </w:rPr>
        <w:t>– TSR</w:t>
      </w:r>
      <w:r w:rsidR="00095CC3" w:rsidRPr="00095CC3">
        <w:rPr>
          <w:rFonts w:ascii="Arial" w:hAnsi="Arial"/>
          <w:b/>
          <w:u w:val="single"/>
        </w:rPr>
        <w:t xml:space="preserve"> </w:t>
      </w:r>
      <w:r w:rsidR="00F527D4">
        <w:rPr>
          <w:rFonts w:ascii="Arial" w:hAnsi="Arial"/>
          <w:b/>
          <w:u w:val="single"/>
        </w:rPr>
        <w:t>INV</w:t>
      </w:r>
      <w:r w:rsidR="00095CC3" w:rsidRPr="00095CC3">
        <w:rPr>
          <w:rFonts w:ascii="Arial" w:hAnsi="Arial"/>
          <w:b/>
          <w:u w:val="single"/>
        </w:rPr>
        <w:t xml:space="preserve"> </w:t>
      </w:r>
      <w:r w:rsidR="00B16EB4">
        <w:rPr>
          <w:rFonts w:ascii="Arial" w:hAnsi="Arial"/>
          <w:b/>
          <w:u w:val="single"/>
        </w:rPr>
        <w:t>93</w:t>
      </w:r>
      <w:bookmarkStart w:id="0" w:name="_GoBack"/>
      <w:bookmarkEnd w:id="0"/>
      <w:r w:rsidR="00095CC3" w:rsidRPr="00095CC3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B16EB4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B16EB4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4612"/>
    <w:rsid w:val="00024B8D"/>
    <w:rsid w:val="00027018"/>
    <w:rsid w:val="0002703F"/>
    <w:rsid w:val="00030F27"/>
    <w:rsid w:val="00031B7F"/>
    <w:rsid w:val="00033CC1"/>
    <w:rsid w:val="000342AD"/>
    <w:rsid w:val="0004513E"/>
    <w:rsid w:val="00087E6C"/>
    <w:rsid w:val="000929A0"/>
    <w:rsid w:val="00095CC3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3208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3527C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C097F"/>
    <w:rsid w:val="004D3016"/>
    <w:rsid w:val="004D332B"/>
    <w:rsid w:val="004D5200"/>
    <w:rsid w:val="004E096F"/>
    <w:rsid w:val="004E4D4F"/>
    <w:rsid w:val="004F0A3A"/>
    <w:rsid w:val="004F0AB7"/>
    <w:rsid w:val="00501682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2899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7D7"/>
    <w:rsid w:val="006A39CE"/>
    <w:rsid w:val="006B0FC8"/>
    <w:rsid w:val="006C657C"/>
    <w:rsid w:val="006D0B0D"/>
    <w:rsid w:val="006D230A"/>
    <w:rsid w:val="006E2488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57E92"/>
    <w:rsid w:val="00962030"/>
    <w:rsid w:val="0096515F"/>
    <w:rsid w:val="00967C5E"/>
    <w:rsid w:val="009A2BFB"/>
    <w:rsid w:val="009A602D"/>
    <w:rsid w:val="009A77F8"/>
    <w:rsid w:val="009A7C6C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A6E7D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16EB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97A19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42E3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527D4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9092-9618-4D61-ADE3-4F99E579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</Template>
  <TotalTime>12</TotalTime>
  <Pages>2</Pages>
  <Words>127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Libertad Murguia</dc:creator>
  <cp:lastModifiedBy>Libertad Murguia</cp:lastModifiedBy>
  <cp:revision>19</cp:revision>
  <cp:lastPrinted>2016-10-24T20:48:00Z</cp:lastPrinted>
  <dcterms:created xsi:type="dcterms:W3CDTF">2016-02-23T14:29:00Z</dcterms:created>
  <dcterms:modified xsi:type="dcterms:W3CDTF">2016-11-04T21:45:00Z</dcterms:modified>
  <cp:category>Núcleo SIG</cp:category>
</cp:coreProperties>
</file>