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bookmarkStart w:id="0" w:name="_GoBack"/>
      <w:bookmarkEnd w:id="0"/>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2AC8" w:rsidRDefault="002B2AC8" w:rsidP="001C124D">
                            <w:pPr>
                              <w:pStyle w:val="Ttulo1"/>
                              <w:ind w:left="709" w:hanging="567"/>
                              <w:rPr>
                                <w:rFonts w:ascii="Century Gothic" w:hAnsi="Century Gothic"/>
                                <w:b/>
                                <w:sz w:val="28"/>
                                <w:szCs w:val="28"/>
                                <w:u w:val="single"/>
                              </w:rPr>
                            </w:pPr>
                          </w:p>
                          <w:p w:rsidR="002B2AC8" w:rsidRPr="002F5F5D" w:rsidRDefault="002B2AC8"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2B2AC8" w:rsidRPr="00147295" w:rsidRDefault="002B2AC8" w:rsidP="00E33AF2">
                            <w:pPr>
                              <w:ind w:right="-9"/>
                              <w:jc w:val="center"/>
                              <w:rPr>
                                <w:rFonts w:ascii="Century Gothic" w:hAnsi="Century Gothic"/>
                              </w:rPr>
                            </w:pPr>
                          </w:p>
                          <w:p w:rsidR="002B2AC8" w:rsidRDefault="002B2AC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2B2AC8" w:rsidRDefault="002B2AC8" w:rsidP="00E33AF2">
                            <w:pPr>
                              <w:ind w:right="-9"/>
                              <w:jc w:val="center"/>
                              <w:rPr>
                                <w:rFonts w:ascii="Verdana" w:hAnsi="Verdana"/>
                                <w:b/>
                              </w:rPr>
                            </w:pPr>
                          </w:p>
                          <w:p w:rsidR="002B2AC8" w:rsidRDefault="002B2AC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2B2AC8" w:rsidRDefault="002B2AC8" w:rsidP="00E33AF2">
                            <w:pPr>
                              <w:spacing w:after="0"/>
                              <w:ind w:right="-9"/>
                              <w:jc w:val="center"/>
                              <w:rPr>
                                <w:rFonts w:ascii="Century Gothic" w:hAnsi="Century Gothic" w:cs="Arial"/>
                                <w:b/>
                                <w:sz w:val="32"/>
                                <w:szCs w:val="32"/>
                                <w:lang w:val="es-MX"/>
                              </w:rPr>
                            </w:pPr>
                          </w:p>
                          <w:p w:rsidR="002B2AC8" w:rsidRPr="00811D4C" w:rsidRDefault="002B2AC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2B2AC8" w:rsidRDefault="002B2AC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5239AA">
                              <w:rPr>
                                <w:rFonts w:ascii="Century Gothic" w:hAnsi="Century Gothic"/>
                                <w:b/>
                                <w:sz w:val="28"/>
                                <w:szCs w:val="28"/>
                                <w:lang w:val="es-ES_tradnl"/>
                              </w:rPr>
                              <w:t>A</w:t>
                            </w:r>
                            <w:r w:rsidRPr="007F1544">
                              <w:rPr>
                                <w:rFonts w:ascii="Century Gothic" w:hAnsi="Century Gothic"/>
                                <w:b/>
                                <w:sz w:val="28"/>
                                <w:szCs w:val="28"/>
                                <w:lang w:val="es-ES_tradnl"/>
                              </w:rPr>
                              <w:t>UDITORIA DE COSTOS RECUPERABLES 2017 - REPSOL E&amp;P BOLIVIA</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1030B7" w:rsidRDefault="002B2AC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216</w:t>
                            </w:r>
                            <w:r w:rsidRPr="005239AA">
                              <w:rPr>
                                <w:rFonts w:ascii="Century Gothic" w:hAnsi="Century Gothic" w:cs="Century Gothic"/>
                                <w:b/>
                                <w:bCs/>
                                <w:color w:val="000000"/>
                                <w:sz w:val="28"/>
                                <w:szCs w:val="28"/>
                              </w:rPr>
                              <w:t>-19</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9930C0" w:rsidRDefault="002B2AC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2B2AC8" w:rsidRDefault="002B2AC8"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2B2AC8" w:rsidRDefault="002B2AC8" w:rsidP="001C124D">
                      <w:pPr>
                        <w:pStyle w:val="Ttulo1"/>
                        <w:ind w:left="709" w:hanging="567"/>
                        <w:rPr>
                          <w:rFonts w:ascii="Century Gothic" w:hAnsi="Century Gothic"/>
                          <w:b/>
                          <w:sz w:val="28"/>
                          <w:szCs w:val="28"/>
                          <w:u w:val="single"/>
                        </w:rPr>
                      </w:pPr>
                    </w:p>
                    <w:p w:rsidR="002B2AC8" w:rsidRPr="002F5F5D" w:rsidRDefault="002B2AC8"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2B2AC8" w:rsidRPr="00147295" w:rsidRDefault="002B2AC8" w:rsidP="00E33AF2">
                      <w:pPr>
                        <w:ind w:right="-9"/>
                        <w:jc w:val="center"/>
                        <w:rPr>
                          <w:rFonts w:ascii="Century Gothic" w:hAnsi="Century Gothic"/>
                        </w:rPr>
                      </w:pPr>
                    </w:p>
                    <w:p w:rsidR="002B2AC8" w:rsidRDefault="002B2AC8"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2B2AC8" w:rsidRDefault="002B2AC8" w:rsidP="00E33AF2">
                      <w:pPr>
                        <w:ind w:right="-9"/>
                        <w:jc w:val="center"/>
                        <w:rPr>
                          <w:rFonts w:ascii="Verdana" w:hAnsi="Verdana"/>
                          <w:b/>
                        </w:rPr>
                      </w:pPr>
                    </w:p>
                    <w:p w:rsidR="002B2AC8" w:rsidRDefault="002B2AC8"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2B2AC8" w:rsidRDefault="002B2AC8" w:rsidP="00E33AF2">
                      <w:pPr>
                        <w:spacing w:after="0"/>
                        <w:ind w:right="-9"/>
                        <w:jc w:val="center"/>
                        <w:rPr>
                          <w:rFonts w:ascii="Century Gothic" w:hAnsi="Century Gothic" w:cs="Arial"/>
                          <w:b/>
                          <w:sz w:val="32"/>
                          <w:szCs w:val="32"/>
                          <w:lang w:val="es-MX"/>
                        </w:rPr>
                      </w:pPr>
                    </w:p>
                    <w:p w:rsidR="002B2AC8" w:rsidRPr="00811D4C" w:rsidRDefault="002B2AC8"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2B2AC8" w:rsidRDefault="002B2AC8"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Pr="005239AA">
                        <w:rPr>
                          <w:rFonts w:ascii="Century Gothic" w:hAnsi="Century Gothic"/>
                          <w:b/>
                          <w:sz w:val="28"/>
                          <w:szCs w:val="28"/>
                          <w:lang w:val="es-ES_tradnl"/>
                        </w:rPr>
                        <w:t>A</w:t>
                      </w:r>
                      <w:r w:rsidRPr="007F1544">
                        <w:rPr>
                          <w:rFonts w:ascii="Century Gothic" w:hAnsi="Century Gothic"/>
                          <w:b/>
                          <w:sz w:val="28"/>
                          <w:szCs w:val="28"/>
                          <w:lang w:val="es-ES_tradnl"/>
                        </w:rPr>
                        <w:t>UDITORIA DE COSTOS RECUPERABLES 2017 - REPSOL E&amp;P BOLIVIA</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1030B7" w:rsidRDefault="002B2AC8"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239AA">
                        <w:rPr>
                          <w:rFonts w:ascii="Century Gothic" w:hAnsi="Century Gothic" w:cs="Century Gothic"/>
                          <w:b/>
                          <w:bCs/>
                          <w:color w:val="000000"/>
                          <w:sz w:val="28"/>
                          <w:szCs w:val="28"/>
                        </w:rPr>
                        <w:t>DCO-CGE-GAEF-</w:t>
                      </w:r>
                      <w:r>
                        <w:rPr>
                          <w:rFonts w:ascii="Century Gothic" w:hAnsi="Century Gothic" w:cs="Century Gothic"/>
                          <w:b/>
                          <w:bCs/>
                          <w:color w:val="000000"/>
                          <w:sz w:val="28"/>
                          <w:szCs w:val="28"/>
                        </w:rPr>
                        <w:t>216</w:t>
                      </w:r>
                      <w:r w:rsidRPr="005239AA">
                        <w:rPr>
                          <w:rFonts w:ascii="Century Gothic" w:hAnsi="Century Gothic" w:cs="Century Gothic"/>
                          <w:b/>
                          <w:bCs/>
                          <w:color w:val="000000"/>
                          <w:sz w:val="28"/>
                          <w:szCs w:val="28"/>
                        </w:rPr>
                        <w:t>-19</w:t>
                      </w:r>
                    </w:p>
                    <w:p w:rsidR="002B2AC8" w:rsidRDefault="002B2AC8"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2B2AC8" w:rsidRPr="009930C0" w:rsidRDefault="002B2AC8"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E33AF2">
                      <w:pPr>
                        <w:spacing w:after="0"/>
                        <w:ind w:right="-9"/>
                        <w:jc w:val="center"/>
                        <w:rPr>
                          <w:rFonts w:ascii="Century Gothic" w:hAnsi="Century Gothic"/>
                          <w:lang w:val="es-ES_tradnl"/>
                        </w:rPr>
                      </w:pPr>
                    </w:p>
                    <w:p w:rsidR="002B2AC8" w:rsidRDefault="002B2AC8"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abril </w:t>
                      </w:r>
                      <w:r w:rsidRPr="00C06C73">
                        <w:rPr>
                          <w:rFonts w:ascii="Century Gothic" w:hAnsi="Century Gothic"/>
                          <w:lang w:val="es-ES_tradnl"/>
                        </w:rPr>
                        <w:t>de</w:t>
                      </w:r>
                      <w:r>
                        <w:rPr>
                          <w:rFonts w:ascii="Century Gothic" w:hAnsi="Century Gothic"/>
                          <w:lang w:val="es-ES_tradnl"/>
                        </w:rPr>
                        <w:t xml:space="preserve"> 2019</w:t>
                      </w:r>
                    </w:p>
                    <w:p w:rsidR="002B2AC8" w:rsidRDefault="002B2AC8"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7F1544" w:rsidRPr="007F1544">
        <w:rPr>
          <w:rFonts w:asciiTheme="minorHAnsi" w:hAnsiTheme="minorHAnsi"/>
          <w:b/>
          <w:szCs w:val="22"/>
          <w:lang w:val="es-ES_tradnl"/>
        </w:rPr>
        <w:t xml:space="preserve">940641 </w:t>
      </w:r>
      <w:r w:rsidR="00EE3EC0" w:rsidRPr="00E20C30">
        <w:rPr>
          <w:rFonts w:asciiTheme="minorHAnsi" w:hAnsiTheme="minorHAnsi"/>
          <w:b/>
          <w:szCs w:val="22"/>
          <w:lang w:val="es-ES_tradnl"/>
        </w:rPr>
        <w:t>-</w:t>
      </w:r>
      <w:r w:rsidR="007C7AE9" w:rsidRPr="00E20C30">
        <w:rPr>
          <w:rFonts w:asciiTheme="minorHAnsi" w:hAnsiTheme="minorHAnsi"/>
          <w:b/>
          <w:szCs w:val="22"/>
          <w:lang w:val="es-ES_tradnl"/>
        </w:rPr>
        <w:t>1</w:t>
      </w:r>
      <w:r w:rsidR="00EE3EC0" w:rsidRPr="00E20C30">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Default="00EF70B6" w:rsidP="006E7ACE">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condiciones del presente Documento Base de Contratación.</w:t>
      </w:r>
    </w:p>
    <w:p w:rsidR="00EF70B6" w:rsidRPr="007C7AE9" w:rsidRDefault="00EF70B6" w:rsidP="007F1544">
      <w:pPr>
        <w:pStyle w:val="Prrafodelista"/>
        <w:numPr>
          <w:ilvl w:val="1"/>
          <w:numId w:val="32"/>
        </w:numPr>
        <w:spacing w:after="0"/>
        <w:rPr>
          <w:rFonts w:asciiTheme="minorHAnsi" w:hAnsiTheme="minorHAnsi"/>
          <w:szCs w:val="22"/>
          <w:lang w:val="es-ES_tradnl"/>
        </w:rPr>
      </w:pPr>
      <w:r w:rsidRPr="007C7AE9">
        <w:rPr>
          <w:rFonts w:asciiTheme="minorHAnsi" w:hAnsiTheme="minorHAnsi"/>
          <w:szCs w:val="22"/>
          <w:lang w:val="es-ES_tradnl"/>
        </w:rPr>
        <w:t>El objeto de este Concurso de Propuestas</w:t>
      </w:r>
      <w:r w:rsidR="00AB4DE9" w:rsidRPr="007C7AE9">
        <w:rPr>
          <w:rFonts w:asciiTheme="minorHAnsi" w:hAnsiTheme="minorHAnsi"/>
          <w:szCs w:val="22"/>
          <w:lang w:val="es-ES_tradnl"/>
        </w:rPr>
        <w:t>,</w:t>
      </w:r>
      <w:r w:rsidRPr="007C7AE9">
        <w:rPr>
          <w:rFonts w:asciiTheme="minorHAnsi" w:hAnsiTheme="minorHAnsi"/>
          <w:szCs w:val="22"/>
          <w:lang w:val="es-ES_tradnl"/>
        </w:rPr>
        <w:t xml:space="preserve"> es</w:t>
      </w:r>
      <w:r w:rsidR="002E6E3B" w:rsidRPr="007C7AE9">
        <w:rPr>
          <w:rFonts w:asciiTheme="minorHAnsi" w:hAnsiTheme="minorHAnsi"/>
          <w:szCs w:val="22"/>
          <w:lang w:val="es-ES_tradnl"/>
        </w:rPr>
        <w:t>:</w:t>
      </w:r>
      <w:r w:rsidR="00A749B3" w:rsidRPr="007C7AE9">
        <w:rPr>
          <w:rFonts w:asciiTheme="minorHAnsi" w:hAnsiTheme="minorHAnsi"/>
          <w:szCs w:val="22"/>
          <w:lang w:val="es-ES_tradnl"/>
        </w:rPr>
        <w:t xml:space="preserve"> </w:t>
      </w:r>
      <w:r w:rsidR="005E41A3" w:rsidRPr="007C7AE9">
        <w:rPr>
          <w:rFonts w:asciiTheme="minorHAnsi" w:hAnsiTheme="minorHAnsi"/>
          <w:b/>
          <w:szCs w:val="22"/>
          <w:lang w:val="es-ES_tradnl"/>
        </w:rPr>
        <w:t>“</w:t>
      </w:r>
      <w:r w:rsidR="007F1544" w:rsidRPr="007F1544">
        <w:rPr>
          <w:rFonts w:asciiTheme="minorHAnsi" w:hAnsiTheme="minorHAnsi"/>
          <w:b/>
          <w:szCs w:val="22"/>
          <w:lang w:val="es-ES_tradnl"/>
        </w:rPr>
        <w:t>AUDITORIA DE COSTOS RECUPERABLES 2017 - REPSOL E&amp;P BOLIVIA</w:t>
      </w:r>
      <w:r w:rsidR="005E41A3" w:rsidRPr="007C7AE9">
        <w:rPr>
          <w:rFonts w:asciiTheme="minorHAnsi" w:hAnsiTheme="minorHAnsi"/>
          <w:b/>
          <w:szCs w:val="22"/>
          <w:lang w:val="es-ES_tradnl"/>
        </w:rPr>
        <w:t>”</w:t>
      </w:r>
      <w:r w:rsidR="007C7AE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926001" w:rsidRPr="00783B82" w:rsidRDefault="00926001" w:rsidP="00740116">
      <w:pPr>
        <w:spacing w:after="0"/>
        <w:ind w:left="426"/>
        <w:rPr>
          <w:rFonts w:asciiTheme="minorHAnsi" w:hAnsiTheme="minorHAnsi"/>
          <w:i/>
          <w:szCs w:val="22"/>
          <w:lang w:val="es-ES_tradnl"/>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B. PREPARACIÓN DE LAS PROPUESTAS</w:t>
      </w:r>
    </w:p>
    <w:p w:rsidR="00EF70B6" w:rsidRDefault="00EF70B6">
      <w:pPr>
        <w:pStyle w:val="Formulario"/>
        <w:rPr>
          <w:rFonts w:asciiTheme="minorHAnsi" w:hAnsiTheme="minorHAnsi"/>
          <w:sz w:val="22"/>
          <w:szCs w:val="22"/>
        </w:rPr>
      </w:pPr>
    </w:p>
    <w:p w:rsidR="005239AA" w:rsidRPr="00783B82" w:rsidRDefault="005239AA">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926001" w:rsidRPr="0076225E" w:rsidRDefault="00926001" w:rsidP="006E7ACE">
      <w:pPr>
        <w:pStyle w:val="Prrafodelista"/>
        <w:numPr>
          <w:ilvl w:val="0"/>
          <w:numId w:val="38"/>
        </w:numPr>
        <w:spacing w:after="0"/>
        <w:ind w:left="1844" w:hanging="426"/>
        <w:rPr>
          <w:rFonts w:asciiTheme="minorHAnsi" w:hAnsiTheme="minorHAnsi" w:cstheme="minorHAnsi"/>
          <w:szCs w:val="22"/>
        </w:rPr>
      </w:pPr>
      <w:r w:rsidRPr="0076225E">
        <w:rPr>
          <w:rFonts w:asciiTheme="minorHAnsi" w:hAnsiTheme="minorHAnsi" w:cstheme="minorHAnsi"/>
          <w:szCs w:val="22"/>
        </w:rPr>
        <w:t>Un (1) Gerente de Auditoría.</w:t>
      </w:r>
    </w:p>
    <w:p w:rsidR="00926001"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 xml:space="preserve">Un (1) Especialista en </w:t>
      </w:r>
      <w:proofErr w:type="spellStart"/>
      <w:r w:rsidRPr="0076225E">
        <w:rPr>
          <w:rFonts w:asciiTheme="minorHAnsi" w:hAnsiTheme="minorHAnsi" w:cstheme="minorHAnsi"/>
          <w:szCs w:val="22"/>
        </w:rPr>
        <w:t>auditoria</w:t>
      </w:r>
      <w:proofErr w:type="spellEnd"/>
      <w:r w:rsidRPr="0076225E">
        <w:rPr>
          <w:rFonts w:asciiTheme="minorHAnsi" w:hAnsiTheme="minorHAnsi" w:cstheme="minorHAnsi"/>
          <w:szCs w:val="22"/>
        </w:rPr>
        <w:t xml:space="preserve"> financiera en empresas del sector de hidrocarburos.</w:t>
      </w:r>
    </w:p>
    <w:p w:rsidR="00646D4C" w:rsidRPr="0076225E" w:rsidRDefault="00926001" w:rsidP="006E7ACE">
      <w:pPr>
        <w:pStyle w:val="Prrafodelista"/>
        <w:numPr>
          <w:ilvl w:val="1"/>
          <w:numId w:val="28"/>
        </w:numPr>
        <w:spacing w:after="0"/>
        <w:ind w:left="1844" w:hanging="426"/>
        <w:rPr>
          <w:rFonts w:asciiTheme="minorHAnsi" w:hAnsiTheme="minorHAnsi" w:cstheme="minorHAnsi"/>
          <w:szCs w:val="22"/>
        </w:rPr>
      </w:pPr>
      <w:r w:rsidRPr="0076225E">
        <w:rPr>
          <w:rFonts w:asciiTheme="minorHAnsi" w:hAnsiTheme="minorHAnsi" w:cstheme="minorHAnsi"/>
          <w:szCs w:val="22"/>
        </w:rPr>
        <w:t>Un (1) Auditor</w:t>
      </w:r>
    </w:p>
    <w:p w:rsidR="00926001" w:rsidRPr="00783B82" w:rsidRDefault="00926001" w:rsidP="00926001">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w:t>
      </w:r>
      <w:r w:rsidRPr="00783B82">
        <w:rPr>
          <w:rFonts w:asciiTheme="minorHAnsi" w:hAnsiTheme="minorHAnsi"/>
          <w:szCs w:val="22"/>
          <w:lang w:val="es-ES_tradnl"/>
        </w:rPr>
        <w:lastRenderedPageBreak/>
        <w:t xml:space="preserve">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76225E" w:rsidRDefault="00EF70B6" w:rsidP="008F3A86">
      <w:pPr>
        <w:numPr>
          <w:ilvl w:val="0"/>
          <w:numId w:val="5"/>
        </w:numPr>
        <w:tabs>
          <w:tab w:val="clear" w:pos="1701"/>
        </w:tabs>
        <w:spacing w:after="0"/>
        <w:ind w:left="994" w:hanging="426"/>
        <w:rPr>
          <w:rFonts w:asciiTheme="minorHAnsi" w:hAnsiTheme="minorHAnsi"/>
          <w:b/>
          <w:szCs w:val="22"/>
          <w:lang w:val="es-ES_tradnl"/>
        </w:rPr>
      </w:pPr>
      <w:r w:rsidRPr="0076225E">
        <w:rPr>
          <w:rFonts w:asciiTheme="minorHAnsi" w:hAnsiTheme="minorHAnsi"/>
          <w:b/>
          <w:szCs w:val="22"/>
          <w:lang w:val="es-ES_tradnl"/>
        </w:rPr>
        <w:t>Pago con anticipo</w:t>
      </w:r>
      <w:r w:rsidR="008B4BDB" w:rsidRPr="0076225E">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76225E">
        <w:rPr>
          <w:rFonts w:asciiTheme="minorHAnsi" w:hAnsiTheme="minorHAnsi"/>
          <w:szCs w:val="22"/>
          <w:lang w:val="es-ES_tradnl"/>
        </w:rPr>
        <w:t xml:space="preserve">Se establece que el </w:t>
      </w:r>
      <w:r w:rsidR="001D21C2" w:rsidRPr="0076225E">
        <w:rPr>
          <w:rFonts w:asciiTheme="minorHAnsi" w:hAnsiTheme="minorHAnsi"/>
          <w:szCs w:val="22"/>
          <w:lang w:val="es-ES_tradnl"/>
        </w:rPr>
        <w:t xml:space="preserve">servicio de auditoría </w:t>
      </w:r>
      <w:r w:rsidRPr="0076225E">
        <w:rPr>
          <w:rFonts w:asciiTheme="minorHAnsi" w:hAnsiTheme="minorHAnsi"/>
          <w:szCs w:val="22"/>
          <w:lang w:val="es-ES_tradnl"/>
        </w:rPr>
        <w:t xml:space="preserve">contratado deberá ser realizado </w:t>
      </w:r>
      <w:r w:rsidR="00926001" w:rsidRPr="0076225E">
        <w:rPr>
          <w:rFonts w:asciiTheme="minorHAnsi" w:hAnsiTheme="minorHAnsi"/>
          <w:szCs w:val="22"/>
          <w:lang w:val="es-ES_tradnl"/>
        </w:rPr>
        <w:t>menor o igual a ciento setenta (170) días calendario</w:t>
      </w:r>
      <w:r w:rsidR="00A749B3" w:rsidRPr="0076225E">
        <w:rPr>
          <w:rFonts w:asciiTheme="minorHAnsi" w:hAnsiTheme="minorHAnsi"/>
          <w:szCs w:val="22"/>
          <w:lang w:val="es-ES_tradnl"/>
        </w:rPr>
        <w:t>,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E20C30" w:rsidRDefault="00C40543" w:rsidP="007F1544">
      <w:pPr>
        <w:numPr>
          <w:ilvl w:val="0"/>
          <w:numId w:val="6"/>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76225E" w:rsidRPr="0076225E">
        <w:t xml:space="preserve"> </w:t>
      </w:r>
      <w:r w:rsidR="007F1544" w:rsidRPr="007F1544">
        <w:rPr>
          <w:rFonts w:asciiTheme="minorHAnsi" w:hAnsiTheme="minorHAnsi"/>
          <w:szCs w:val="22"/>
          <w:lang w:val="es-ES_tradnl"/>
        </w:rPr>
        <w:t>940641</w:t>
      </w:r>
      <w:r w:rsidR="00EE3EC0" w:rsidRPr="00E20C30">
        <w:rPr>
          <w:rFonts w:asciiTheme="minorHAnsi" w:hAnsiTheme="minorHAnsi"/>
          <w:szCs w:val="22"/>
          <w:lang w:val="es-ES_tradnl"/>
        </w:rPr>
        <w:t>-</w:t>
      </w:r>
      <w:r w:rsidR="00E20C30" w:rsidRPr="00E20C30">
        <w:rPr>
          <w:rFonts w:asciiTheme="minorHAnsi" w:hAnsiTheme="minorHAnsi"/>
          <w:szCs w:val="22"/>
          <w:lang w:val="es-ES_tradnl"/>
        </w:rPr>
        <w:t>1</w:t>
      </w:r>
      <w:r w:rsidR="00EE3EC0" w:rsidRPr="00E20C30">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xml:space="preserve">, </w:t>
      </w:r>
      <w:r w:rsidR="003F3A36">
        <w:rPr>
          <w:rFonts w:asciiTheme="minorHAnsi" w:hAnsiTheme="minorHAnsi"/>
          <w:szCs w:val="22"/>
          <w:lang w:val="es-ES_tradnl"/>
        </w:rPr>
        <w:t>C</w:t>
      </w:r>
      <w:r w:rsidR="00171606" w:rsidRPr="00783B82">
        <w:rPr>
          <w:rFonts w:asciiTheme="minorHAnsi" w:hAnsiTheme="minorHAnsi"/>
          <w:szCs w:val="22"/>
          <w:lang w:val="es-ES_tradnl"/>
        </w:rPr>
        <w:t xml:space="preserve">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357E6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357E6D">
        <w:rPr>
          <w:rFonts w:asciiTheme="minorHAnsi" w:hAnsiTheme="minorHAnsi"/>
          <w:szCs w:val="22"/>
          <w:lang w:val="es-ES_tradnl"/>
        </w:rPr>
        <w:t>DCO-CGE-GA</w:t>
      </w:r>
      <w:r w:rsidR="0085227C">
        <w:rPr>
          <w:rFonts w:asciiTheme="minorHAnsi" w:hAnsiTheme="minorHAnsi"/>
          <w:szCs w:val="22"/>
          <w:lang w:val="es-ES_tradnl"/>
        </w:rPr>
        <w:t>EF</w:t>
      </w:r>
      <w:r w:rsidR="001030B7" w:rsidRPr="00357E6D">
        <w:rPr>
          <w:rFonts w:asciiTheme="minorHAnsi" w:hAnsiTheme="minorHAnsi"/>
          <w:szCs w:val="22"/>
          <w:lang w:val="es-ES_tradnl"/>
        </w:rPr>
        <w:t>-</w:t>
      </w:r>
      <w:r w:rsidR="0076225E">
        <w:rPr>
          <w:rFonts w:asciiTheme="minorHAnsi" w:hAnsiTheme="minorHAnsi"/>
          <w:szCs w:val="22"/>
          <w:lang w:val="es-ES_tradnl"/>
        </w:rPr>
        <w:t>21</w:t>
      </w:r>
      <w:r w:rsidR="007F1544">
        <w:rPr>
          <w:rFonts w:asciiTheme="minorHAnsi" w:hAnsiTheme="minorHAnsi"/>
          <w:szCs w:val="22"/>
          <w:lang w:val="es-ES_tradnl"/>
        </w:rPr>
        <w:t>6</w:t>
      </w:r>
      <w:r w:rsidR="00000561">
        <w:rPr>
          <w:rFonts w:asciiTheme="minorHAnsi" w:hAnsiTheme="minorHAnsi"/>
          <w:szCs w:val="22"/>
          <w:lang w:val="es-ES_tradnl"/>
        </w:rPr>
        <w:t>-19</w:t>
      </w:r>
      <w:r w:rsidR="00357E6D">
        <w:rPr>
          <w:rFonts w:asciiTheme="minorHAnsi" w:hAnsiTheme="minorHAnsi"/>
          <w:szCs w:val="22"/>
          <w:lang w:val="es-ES_tradnl"/>
        </w:rPr>
        <w:t xml:space="preserve"> – </w:t>
      </w:r>
      <w:r w:rsidR="00000561">
        <w:rPr>
          <w:rFonts w:asciiTheme="minorHAnsi" w:hAnsiTheme="minorHAnsi"/>
          <w:szCs w:val="22"/>
          <w:lang w:val="es-ES_tradnl"/>
        </w:rPr>
        <w:t xml:space="preserve">PRIMERA </w:t>
      </w:r>
      <w:r w:rsidR="00357E6D">
        <w:rPr>
          <w:rFonts w:asciiTheme="minorHAnsi" w:hAnsiTheme="minorHAnsi"/>
          <w:szCs w:val="22"/>
          <w:lang w:val="es-ES_tradnl"/>
        </w:rPr>
        <w:t>CONVOCATORIA</w:t>
      </w:r>
    </w:p>
    <w:p w:rsidR="005F51E2" w:rsidRPr="00783B82" w:rsidRDefault="00C40543" w:rsidP="007F1544">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Objeto de la Contratación:</w:t>
      </w:r>
      <w:r w:rsidRPr="00783B82">
        <w:rPr>
          <w:rFonts w:asciiTheme="minorHAnsi" w:hAnsiTheme="minorHAnsi"/>
          <w:i/>
          <w:szCs w:val="22"/>
          <w:lang w:val="es-ES_tradnl"/>
        </w:rPr>
        <w:t xml:space="preserve"> </w:t>
      </w:r>
      <w:r w:rsidR="005F51E2" w:rsidRPr="00783B82">
        <w:rPr>
          <w:rFonts w:asciiTheme="minorHAnsi" w:hAnsiTheme="minorHAnsi"/>
          <w:szCs w:val="22"/>
          <w:lang w:val="es-ES_tradnl"/>
        </w:rPr>
        <w:t>“</w:t>
      </w:r>
      <w:r w:rsidR="007F1544" w:rsidRPr="007F1544">
        <w:rPr>
          <w:rFonts w:asciiTheme="minorHAnsi" w:hAnsiTheme="minorHAnsi"/>
          <w:szCs w:val="22"/>
          <w:lang w:val="es-ES_tradnl"/>
        </w:rPr>
        <w:t>AUDITORIA DE COSTOS RECUPERABLES 2017 - REPSOL E&amp;P BOLIVIA</w:t>
      </w:r>
      <w:r w:rsidR="005F51E2" w:rsidRPr="00783B82">
        <w:rPr>
          <w:rFonts w:asciiTheme="minorHAnsi" w:hAnsiTheme="minorHAnsi"/>
          <w:szCs w:val="22"/>
          <w:lang w:val="es-ES_tradnl"/>
        </w:rPr>
        <w:t>”</w:t>
      </w:r>
      <w:r w:rsidR="00AD2A01" w:rsidRPr="00783B82">
        <w:rPr>
          <w:rFonts w:asciiTheme="minorHAnsi" w:hAnsiTheme="minorHAnsi"/>
          <w:szCs w:val="22"/>
          <w:lang w:val="es-ES_tradnl"/>
        </w:rPr>
        <w:t xml:space="preserve"> </w:t>
      </w:r>
      <w:r w:rsidR="00AD2A01" w:rsidRPr="00783B82">
        <w:rPr>
          <w:rFonts w:asciiTheme="minorHAnsi" w:hAnsiTheme="minorHAnsi"/>
          <w:szCs w:val="22"/>
          <w:lang w:val="es-ES_tradnl"/>
        </w:rPr>
        <w:tab/>
      </w:r>
    </w:p>
    <w:p w:rsidR="00C40543" w:rsidRPr="0076225E" w:rsidRDefault="00C40543" w:rsidP="005F51E2">
      <w:pPr>
        <w:numPr>
          <w:ilvl w:val="0"/>
          <w:numId w:val="6"/>
        </w:numPr>
        <w:tabs>
          <w:tab w:val="clear" w:pos="1701"/>
        </w:tabs>
        <w:spacing w:after="0"/>
        <w:rPr>
          <w:rFonts w:asciiTheme="minorHAnsi" w:hAnsiTheme="minorHAnsi"/>
          <w:b/>
          <w:i/>
          <w:szCs w:val="22"/>
          <w:lang w:val="es-ES_tradnl"/>
        </w:rPr>
      </w:pPr>
      <w:r w:rsidRPr="0076225E">
        <w:rPr>
          <w:rFonts w:asciiTheme="minorHAnsi" w:hAnsiTheme="minorHAnsi"/>
          <w:szCs w:val="22"/>
          <w:lang w:val="es-ES_tradnl"/>
        </w:rPr>
        <w:t xml:space="preserve">NO ABRIR ANTES DE: HRS. </w:t>
      </w:r>
      <w:r w:rsidR="007F1544">
        <w:rPr>
          <w:rFonts w:asciiTheme="minorHAnsi" w:hAnsiTheme="minorHAnsi"/>
          <w:szCs w:val="22"/>
          <w:lang w:val="es-ES_tradnl"/>
        </w:rPr>
        <w:t>10</w:t>
      </w:r>
      <w:r w:rsidRPr="0076225E">
        <w:rPr>
          <w:rFonts w:asciiTheme="minorHAnsi" w:hAnsiTheme="minorHAnsi"/>
          <w:szCs w:val="22"/>
          <w:lang w:val="es-ES_tradnl"/>
        </w:rPr>
        <w:t>:</w:t>
      </w:r>
      <w:r w:rsidR="00956B92" w:rsidRPr="0076225E">
        <w:rPr>
          <w:rFonts w:asciiTheme="minorHAnsi" w:hAnsiTheme="minorHAnsi"/>
          <w:szCs w:val="22"/>
          <w:lang w:val="es-ES_tradnl"/>
        </w:rPr>
        <w:t>15</w:t>
      </w:r>
      <w:r w:rsidRPr="0076225E">
        <w:rPr>
          <w:rFonts w:asciiTheme="minorHAnsi" w:hAnsiTheme="minorHAnsi"/>
          <w:szCs w:val="22"/>
          <w:lang w:val="es-ES_tradnl"/>
        </w:rPr>
        <w:t xml:space="preserve"> </w:t>
      </w:r>
      <w:r w:rsidR="00171606" w:rsidRPr="0076225E">
        <w:rPr>
          <w:rFonts w:asciiTheme="minorHAnsi" w:hAnsiTheme="minorHAnsi"/>
          <w:szCs w:val="22"/>
          <w:lang w:val="es-ES_tradnl"/>
        </w:rPr>
        <w:t>de</w:t>
      </w:r>
      <w:r w:rsidR="00E52899" w:rsidRPr="0076225E">
        <w:rPr>
          <w:rFonts w:asciiTheme="minorHAnsi" w:hAnsiTheme="minorHAnsi"/>
          <w:szCs w:val="22"/>
          <w:lang w:val="es-ES_tradnl"/>
        </w:rPr>
        <w:t xml:space="preserve"> fecha </w:t>
      </w:r>
      <w:r w:rsidR="0076225E" w:rsidRPr="0076225E">
        <w:rPr>
          <w:rFonts w:asciiTheme="minorHAnsi" w:hAnsiTheme="minorHAnsi"/>
          <w:szCs w:val="22"/>
          <w:lang w:val="es-ES_tradnl"/>
        </w:rPr>
        <w:t>06</w:t>
      </w:r>
      <w:r w:rsidR="00EE3EC0" w:rsidRPr="0076225E">
        <w:rPr>
          <w:rFonts w:asciiTheme="minorHAnsi" w:hAnsiTheme="minorHAnsi"/>
          <w:szCs w:val="22"/>
          <w:lang w:val="es-ES_tradnl"/>
        </w:rPr>
        <w:t xml:space="preserve"> de </w:t>
      </w:r>
      <w:r w:rsidR="0076225E" w:rsidRPr="0076225E">
        <w:rPr>
          <w:rFonts w:asciiTheme="minorHAnsi" w:hAnsiTheme="minorHAnsi"/>
          <w:szCs w:val="22"/>
          <w:lang w:val="es-ES_tradnl"/>
        </w:rPr>
        <w:t xml:space="preserve">mayo </w:t>
      </w:r>
      <w:r w:rsidR="00EE3EC0" w:rsidRPr="0076225E">
        <w:rPr>
          <w:rFonts w:asciiTheme="minorHAnsi" w:hAnsiTheme="minorHAnsi"/>
          <w:szCs w:val="22"/>
          <w:lang w:val="es-ES_tradnl"/>
        </w:rPr>
        <w:t>de</w:t>
      </w:r>
      <w:r w:rsidR="00956B92" w:rsidRPr="0076225E">
        <w:rPr>
          <w:rFonts w:asciiTheme="minorHAnsi" w:hAnsiTheme="minorHAnsi"/>
          <w:szCs w:val="22"/>
          <w:lang w:val="es-ES_tradnl"/>
        </w:rPr>
        <w:t xml:space="preserve"> 2019</w:t>
      </w:r>
      <w:r w:rsidR="00B07E5A" w:rsidRPr="0076225E">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lastRenderedPageBreak/>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p w:rsidR="005239AA" w:rsidRDefault="005239AA" w:rsidP="005239AA">
      <w:pPr>
        <w:spacing w:after="0"/>
        <w:jc w:val="center"/>
        <w:rPr>
          <w:rFonts w:asciiTheme="minorHAnsi" w:hAnsiTheme="minorHAnsi" w:cstheme="minorHAnsi"/>
          <w:b/>
          <w:szCs w:val="22"/>
        </w:rPr>
      </w:pPr>
      <w:r w:rsidRPr="007A7B67">
        <w:rPr>
          <w:rFonts w:asciiTheme="minorHAnsi" w:hAnsiTheme="minorHAnsi" w:cstheme="minorHAnsi"/>
          <w:b/>
          <w:szCs w:val="22"/>
        </w:rPr>
        <w:t>TÉRMINOS DE REFERENCIA</w:t>
      </w:r>
    </w:p>
    <w:p w:rsidR="007F1544" w:rsidRPr="007A7B67" w:rsidRDefault="007F1544" w:rsidP="007F1544">
      <w:pPr>
        <w:spacing w:after="0"/>
        <w:jc w:val="center"/>
        <w:rPr>
          <w:rFonts w:asciiTheme="minorHAnsi" w:hAnsiTheme="minorHAnsi" w:cstheme="minorHAnsi"/>
          <w:b/>
          <w:bCs/>
          <w:szCs w:val="22"/>
        </w:rPr>
      </w:pPr>
      <w:r w:rsidRPr="007D0530">
        <w:rPr>
          <w:rFonts w:asciiTheme="minorHAnsi" w:hAnsiTheme="minorHAnsi" w:cstheme="minorHAnsi"/>
          <w:b/>
          <w:bCs/>
          <w:szCs w:val="22"/>
        </w:rPr>
        <w:t xml:space="preserve"> “AUDITORÍA DE COSTOS RECUPERABLES 2017 - </w:t>
      </w:r>
      <w:r w:rsidRPr="008D4B0C">
        <w:rPr>
          <w:rFonts w:asciiTheme="minorHAnsi" w:hAnsiTheme="minorHAnsi" w:cstheme="minorHAnsi"/>
          <w:b/>
          <w:bCs/>
          <w:szCs w:val="22"/>
        </w:rPr>
        <w:t>REPSOL E&amp;P BOLIVIA”</w:t>
      </w:r>
    </w:p>
    <w:p w:rsidR="007F1544" w:rsidRPr="007A7B67" w:rsidRDefault="007F1544" w:rsidP="007F1544">
      <w:pPr>
        <w:spacing w:after="0"/>
        <w:jc w:val="center"/>
        <w:rPr>
          <w:rFonts w:asciiTheme="minorHAnsi" w:hAnsiTheme="minorHAnsi" w:cstheme="minorHAnsi"/>
          <w:b/>
          <w:szCs w:val="22"/>
        </w:rPr>
      </w:pPr>
    </w:p>
    <w:p w:rsidR="007F1544" w:rsidRPr="007A7B67" w:rsidRDefault="007F1544" w:rsidP="007F1544">
      <w:pPr>
        <w:pStyle w:val="Prrafodelista"/>
        <w:numPr>
          <w:ilvl w:val="0"/>
          <w:numId w:val="40"/>
        </w:numPr>
        <w:spacing w:after="0"/>
        <w:ind w:left="426" w:hanging="426"/>
        <w:rPr>
          <w:rFonts w:asciiTheme="minorHAnsi" w:hAnsiTheme="minorHAnsi" w:cstheme="minorHAnsi"/>
          <w:b/>
          <w:szCs w:val="22"/>
        </w:rPr>
      </w:pPr>
      <w:r w:rsidRPr="007A7B67">
        <w:rPr>
          <w:rFonts w:asciiTheme="minorHAnsi" w:hAnsiTheme="minorHAnsi" w:cstheme="minorHAnsi"/>
          <w:b/>
          <w:szCs w:val="22"/>
        </w:rPr>
        <w:t>CARACTERÍSTICAS TÉCNICAS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7F1544" w:rsidRPr="007A7B67" w:rsidTr="002B2AC8">
        <w:trPr>
          <w:trHeight w:val="105"/>
        </w:trPr>
        <w:tc>
          <w:tcPr>
            <w:tcW w:w="8926" w:type="dxa"/>
            <w:shd w:val="clear" w:color="auto" w:fill="B8CCE4"/>
            <w:vAlign w:val="center"/>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ANTECEDENTES</w:t>
            </w:r>
          </w:p>
        </w:tc>
      </w:tr>
      <w:tr w:rsidR="007F1544" w:rsidRPr="007A7B67" w:rsidTr="002B2AC8">
        <w:trPr>
          <w:trHeight w:val="105"/>
        </w:trPr>
        <w:tc>
          <w:tcPr>
            <w:tcW w:w="8926" w:type="dxa"/>
            <w:shd w:val="clear" w:color="auto" w:fill="auto"/>
          </w:tcPr>
          <w:p w:rsidR="007F1544" w:rsidRPr="007A7B67" w:rsidRDefault="007F1544" w:rsidP="002B2AC8">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Yacimientos Petrolíferos Fiscales Bolivianos (YPFB), en nombre y representación del Estado Boliviano, suscribió Contratos de Servicios Petroleros (CSP) con las Empresas Participantes (Titulares), los mismos que fueron protocolizados mediante Notaría de Gobierno.</w:t>
            </w:r>
          </w:p>
          <w:p w:rsidR="007F1544" w:rsidRPr="007A7B67" w:rsidRDefault="007F1544" w:rsidP="002B2AC8">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Los CSP de manera general estipulan la necesidad de realizar una </w:t>
            </w:r>
            <w:r>
              <w:rPr>
                <w:rFonts w:asciiTheme="minorHAnsi" w:hAnsiTheme="minorHAnsi" w:cstheme="minorHAnsi"/>
                <w:bCs/>
                <w:szCs w:val="22"/>
                <w:lang w:eastAsia="es-BO"/>
              </w:rPr>
              <w:t>Auditoría</w:t>
            </w:r>
            <w:r w:rsidRPr="007A7B67">
              <w:rPr>
                <w:rFonts w:asciiTheme="minorHAnsi" w:hAnsiTheme="minorHAnsi" w:cstheme="minorHAnsi"/>
                <w:bCs/>
                <w:szCs w:val="22"/>
                <w:lang w:eastAsia="es-BO"/>
              </w:rPr>
              <w:t xml:space="preserve"> de la cuenta de Costos Recuperables (en el caso de Contratos de Operación-CO) o Costos Reportados (en el caso de Contratos de Servicios Petroleros tipo SAM), la cual debe ser realizada de conformidad a los plazos y estipulaciones establecidas en los CSP, sus anexos y de conformidad con las Leyes Aplicables.</w:t>
            </w: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bCs/>
                <w:szCs w:val="22"/>
                <w:lang w:eastAsia="es-BO"/>
              </w:rPr>
              <w:t>En aplicación de lo dispuesto por el artículo 11 numeral II del Decreto Supremo (D.S.) Nº 29504 Reglamento de Costos Recuperables, YPFB elaboró nuevos Formularios Financieros para el reporte de costos a partir de la gestión 2014, documentos que fueron puestos en conocimiento del Titular, siendo estos reportes la principal información para el análisis, revisión y aprobación de los Costos Recuperables.</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DE LA AUDITORÍA</w:t>
            </w:r>
          </w:p>
        </w:tc>
      </w:tr>
      <w:tr w:rsidR="007F1544" w:rsidRPr="007A7B67" w:rsidTr="002B2AC8">
        <w:trPr>
          <w:trHeight w:val="36"/>
        </w:trPr>
        <w:tc>
          <w:tcPr>
            <w:tcW w:w="8926" w:type="dxa"/>
            <w:shd w:val="clear" w:color="auto" w:fill="auto"/>
            <w:vAlign w:val="center"/>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 GENERAL</w:t>
            </w:r>
          </w:p>
          <w:p w:rsidR="007F1544" w:rsidRPr="007A7B67" w:rsidRDefault="007F1544" w:rsidP="002B2AC8">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Realizar una </w:t>
            </w:r>
            <w:r>
              <w:rPr>
                <w:rFonts w:asciiTheme="minorHAnsi" w:hAnsiTheme="minorHAnsi" w:cstheme="minorHAnsi"/>
                <w:bCs/>
                <w:szCs w:val="22"/>
                <w:lang w:eastAsia="es-BO"/>
              </w:rPr>
              <w:t>Auditoría Financiera</w:t>
            </w:r>
            <w:r w:rsidRPr="007A7B67">
              <w:rPr>
                <w:rFonts w:asciiTheme="minorHAnsi" w:hAnsiTheme="minorHAnsi" w:cstheme="minorHAnsi"/>
                <w:bCs/>
                <w:szCs w:val="22"/>
                <w:lang w:eastAsia="es-BO"/>
              </w:rPr>
              <w:t xml:space="preserve"> de la cuenta Costos Recuperables reportados o Costos Reportados en cada CSP de la gestión 2017, conforme a la Cláusula 8 del Procedimiento Financiero y Contable de las operaciones petroleras de los CSP, que fueron declaradas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w:t>
            </w:r>
          </w:p>
          <w:p w:rsidR="007F1544" w:rsidRPr="007A7B67" w:rsidRDefault="007F1544" w:rsidP="002B2AC8">
            <w:pPr>
              <w:spacing w:after="0"/>
              <w:rPr>
                <w:rFonts w:asciiTheme="minorHAnsi" w:hAnsiTheme="minorHAnsi" w:cstheme="minorHAnsi"/>
                <w:bCs/>
                <w:szCs w:val="22"/>
                <w:lang w:eastAsia="es-BO"/>
              </w:rPr>
            </w:pPr>
          </w:p>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OBJETIVOS ESPECÍFICOS</w:t>
            </w:r>
          </w:p>
          <w:p w:rsidR="007F1544" w:rsidRPr="007A7B67" w:rsidRDefault="007F1544" w:rsidP="002B2AC8">
            <w:pPr>
              <w:spacing w:after="0"/>
              <w:rPr>
                <w:rFonts w:asciiTheme="minorHAnsi" w:hAnsiTheme="minorHAnsi" w:cstheme="minorHAnsi"/>
                <w:b/>
                <w:bCs/>
                <w:szCs w:val="22"/>
                <w:lang w:eastAsia="es-BO"/>
              </w:rPr>
            </w:pPr>
          </w:p>
          <w:p w:rsidR="007F1544" w:rsidRPr="007A7B67" w:rsidRDefault="007F1544" w:rsidP="007F1544">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Informar si los costos “Costos Reportados” cumplen los requisitos establecidos en el D.S. N° 29504 y D.S. N° 3278, en función a la vigencia y aplicación.</w:t>
            </w:r>
          </w:p>
          <w:p w:rsidR="007F1544" w:rsidRPr="007A7B67" w:rsidRDefault="007F1544" w:rsidP="007F1544">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Expresar una opinión independiente acerca de si los "Costos Observados" por YPFB se ratifican como observados o han sido subsanados y, en este caso, si cumplen las condiciones para su reconocimiento como Costos Recuperables o Costos Reportados Aprobados. </w:t>
            </w:r>
          </w:p>
          <w:p w:rsidR="007F1544" w:rsidRPr="007A7B67" w:rsidRDefault="007F1544" w:rsidP="007F1544">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Verificar la información conforme a las Normas de Auditoría, Principios de Contabilidad Generalmente Aceptados (PCGA), CSP, D.S N° 3278, N° 29504, D.S. N° 329, Reglamentos Técnicos</w:t>
            </w:r>
            <w:r>
              <w:rPr>
                <w:rFonts w:asciiTheme="minorHAnsi" w:hAnsiTheme="minorHAnsi" w:cstheme="minorHAnsi"/>
                <w:bCs/>
                <w:szCs w:val="22"/>
                <w:lang w:eastAsia="es-BO"/>
              </w:rPr>
              <w:t xml:space="preserve"> y/o normas internacionales en caso de existir </w:t>
            </w:r>
            <w:proofErr w:type="spellStart"/>
            <w:r>
              <w:rPr>
                <w:rFonts w:asciiTheme="minorHAnsi" w:hAnsiTheme="minorHAnsi" w:cstheme="minorHAnsi"/>
                <w:bCs/>
                <w:szCs w:val="22"/>
                <w:lang w:eastAsia="es-BO"/>
              </w:rPr>
              <w:t>vacio</w:t>
            </w:r>
            <w:proofErr w:type="spellEnd"/>
            <w:r>
              <w:rPr>
                <w:rFonts w:asciiTheme="minorHAnsi" w:hAnsiTheme="minorHAnsi" w:cstheme="minorHAnsi"/>
                <w:bCs/>
                <w:szCs w:val="22"/>
                <w:lang w:eastAsia="es-BO"/>
              </w:rPr>
              <w:t xml:space="preserve"> normativo</w:t>
            </w:r>
            <w:r w:rsidRPr="007A7B67">
              <w:rPr>
                <w:rFonts w:asciiTheme="minorHAnsi" w:hAnsiTheme="minorHAnsi" w:cstheme="minorHAnsi"/>
                <w:bCs/>
                <w:szCs w:val="22"/>
                <w:lang w:eastAsia="es-BO"/>
              </w:rPr>
              <w:t xml:space="preserve">. </w:t>
            </w:r>
          </w:p>
          <w:p w:rsidR="007F1544" w:rsidRPr="007A7B67" w:rsidRDefault="007F1544" w:rsidP="007F1544">
            <w:pPr>
              <w:pStyle w:val="Prrafodelista"/>
              <w:numPr>
                <w:ilvl w:val="0"/>
                <w:numId w:val="39"/>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Determinar si los importes reportados por el Titular como inversiones en el marco del D.S. N°3278 y D.S N°29504, cumplen con lo establecido en la normativa para el reconocimiento como Costos Recuperables o Costos Reportados Aprobados.</w:t>
            </w:r>
          </w:p>
          <w:p w:rsidR="007F1544" w:rsidRPr="007A7B67" w:rsidRDefault="007F1544" w:rsidP="007F1544">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Emitir un Informe de Auditoría en los plazos y términos acordados.</w:t>
            </w:r>
          </w:p>
          <w:p w:rsidR="007F1544" w:rsidRPr="007A7B67" w:rsidRDefault="007F1544" w:rsidP="007F1544">
            <w:pPr>
              <w:pStyle w:val="Prrafodelista"/>
              <w:numPr>
                <w:ilvl w:val="0"/>
                <w:numId w:val="37"/>
              </w:numPr>
              <w:spacing w:after="0"/>
              <w:rPr>
                <w:rFonts w:asciiTheme="minorHAnsi" w:hAnsiTheme="minorHAnsi" w:cstheme="minorHAnsi"/>
                <w:szCs w:val="22"/>
              </w:rPr>
            </w:pPr>
            <w:r w:rsidRPr="007A7B67">
              <w:rPr>
                <w:rFonts w:asciiTheme="minorHAnsi" w:hAnsiTheme="minorHAnsi" w:cstheme="minorHAnsi"/>
                <w:bCs/>
                <w:szCs w:val="22"/>
                <w:lang w:eastAsia="es-BO"/>
              </w:rPr>
              <w:t xml:space="preserve">Preparar y entregar la información que permita actualizar los formularios financieros, para realizar la carga de la información definitiva en el Sistema de Registro Financiero de Operaciones Petroleras (RFO), asimismo, la información correspondiente a la Planilla de Inversiones Capitalizadas (PIC) desglosada por proyecto. </w:t>
            </w:r>
          </w:p>
          <w:p w:rsidR="007F1544" w:rsidRPr="007A7B67" w:rsidRDefault="007F1544" w:rsidP="007F1544">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lastRenderedPageBreak/>
              <w:t>Proporcionar el respaldo de las observaciones relativas a falta de documentación y/o firma de certificaciones levantadas por la auditoria externa, en el seguimiento efectuado a las observaciones de YPFB.</w:t>
            </w:r>
          </w:p>
          <w:p w:rsidR="007F1544" w:rsidRPr="007A7B67" w:rsidRDefault="007F1544" w:rsidP="007F1544">
            <w:pPr>
              <w:numPr>
                <w:ilvl w:val="0"/>
                <w:numId w:val="37"/>
              </w:num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Proporcionar tanto al Titular como YPFB el acceso a los papeles de trabajo que sustentan su opinión independiente.</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szCs w:val="22"/>
              </w:rPr>
            </w:pPr>
            <w:r w:rsidRPr="007A7B67">
              <w:rPr>
                <w:rFonts w:asciiTheme="minorHAnsi" w:hAnsiTheme="minorHAnsi" w:cstheme="minorHAnsi"/>
                <w:b/>
                <w:bCs/>
                <w:szCs w:val="22"/>
                <w:lang w:eastAsia="es-BO"/>
              </w:rPr>
              <w:lastRenderedPageBreak/>
              <w:t>OBJETO DE LA AUDITORÍA</w:t>
            </w:r>
          </w:p>
        </w:tc>
      </w:tr>
      <w:tr w:rsidR="007F1544" w:rsidRPr="007A7B67" w:rsidTr="002B2AC8">
        <w:trPr>
          <w:trHeight w:val="105"/>
        </w:trPr>
        <w:tc>
          <w:tcPr>
            <w:tcW w:w="8926" w:type="dxa"/>
            <w:shd w:val="clear" w:color="auto" w:fill="auto"/>
          </w:tcPr>
          <w:p w:rsidR="007F1544" w:rsidRPr="007A7B67" w:rsidRDefault="007F1544" w:rsidP="002B2AC8">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 xml:space="preserve">El objeto es realizar la auditoría de la cuenta costos reportados de la gestión 2017 conforme a la Cláusula 8 del Procedimiento Financiero y Contable de las operaciones petroleras de los CSP, que fueron declarados por los Titulares como "Costos Reportados", así como de los registros originales y justificantes primarios directamente relacionados con esa contabilidad, con el objetivo de expresar una opinión independiente acerca de si estos "Costos Reportados" deben ser considerados como "Costos Recuperables" o “Costos Reportados Aprobados”, informar si los mismos cumplen con todos los requisitos exigidos en el Reglamento de Costos Recuperables y la normativa aplicable; expresar una opinión independiente acerca de si los "Costos Observados" por YPFB se ratifican como observados o han sido subsanados y, en este caso, si cumplen las condiciones para su reconocimiento como Costos Recuperables o Costos Reportados Aprobados y determinar si los importes reportados por el Titular como inversiones en el marco del D. S. N° 3278 y D.S. N°29504 cumplen con lo establecido en la normativa aplicable para el reconocimiento como Costos Recuperables o Costos Reportados Aprobados. </w:t>
            </w:r>
          </w:p>
          <w:p w:rsidR="007F1544" w:rsidRPr="007A7B67" w:rsidRDefault="007F1544" w:rsidP="002B2AC8">
            <w:pPr>
              <w:spacing w:after="0"/>
              <w:rPr>
                <w:rFonts w:asciiTheme="minorHAnsi" w:hAnsiTheme="minorHAnsi" w:cstheme="minorHAnsi"/>
                <w:bCs/>
                <w:szCs w:val="22"/>
                <w:lang w:eastAsia="es-BO"/>
              </w:rPr>
            </w:pPr>
          </w:p>
          <w:p w:rsidR="007F1544" w:rsidRDefault="007F1544" w:rsidP="002B2AC8">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Los contratos objeto de la contratación son los siguientes: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3"/>
              <w:gridCol w:w="2036"/>
              <w:gridCol w:w="1825"/>
              <w:gridCol w:w="2577"/>
              <w:gridCol w:w="1919"/>
            </w:tblGrid>
            <w:tr w:rsidR="007F1544" w:rsidRPr="008D4B0C" w:rsidTr="002B2AC8">
              <w:trPr>
                <w:trHeight w:val="20"/>
              </w:trPr>
              <w:tc>
                <w:tcPr>
                  <w:tcW w:w="197" w:type="pct"/>
                  <w:shd w:val="clear" w:color="auto" w:fill="EBF1DE"/>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b/>
                      <w:bCs/>
                      <w:color w:val="000000"/>
                      <w:sz w:val="18"/>
                      <w:szCs w:val="18"/>
                      <w:lang w:val="es-BO" w:eastAsia="es-MX"/>
                    </w:rPr>
                  </w:pPr>
                  <w:r w:rsidRPr="008D4B0C">
                    <w:rPr>
                      <w:rFonts w:ascii="Calibri cuerpo" w:hAnsi="Calibri cuerpo"/>
                      <w:b/>
                      <w:bCs/>
                      <w:color w:val="000000"/>
                      <w:sz w:val="18"/>
                      <w:szCs w:val="18"/>
                      <w:lang w:eastAsia="es-MX"/>
                    </w:rPr>
                    <w:t>N°</w:t>
                  </w:r>
                </w:p>
              </w:tc>
              <w:tc>
                <w:tcPr>
                  <w:tcW w:w="1170" w:type="pct"/>
                  <w:shd w:val="clear" w:color="auto" w:fill="EBF1DE"/>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b/>
                      <w:bCs/>
                      <w:color w:val="000000"/>
                      <w:sz w:val="18"/>
                      <w:szCs w:val="18"/>
                      <w:lang w:eastAsia="es-MX"/>
                    </w:rPr>
                  </w:pPr>
                  <w:r w:rsidRPr="008D4B0C">
                    <w:rPr>
                      <w:rFonts w:ascii="Calibri cuerpo" w:hAnsi="Calibri cuerpo"/>
                      <w:b/>
                      <w:bCs/>
                      <w:color w:val="000000"/>
                      <w:sz w:val="18"/>
                      <w:szCs w:val="18"/>
                      <w:lang w:eastAsia="es-MX"/>
                    </w:rPr>
                    <w:t>OPERADOR</w:t>
                  </w:r>
                </w:p>
              </w:tc>
              <w:tc>
                <w:tcPr>
                  <w:tcW w:w="1049" w:type="pct"/>
                  <w:shd w:val="clear" w:color="auto" w:fill="EBF1DE"/>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b/>
                      <w:bCs/>
                      <w:color w:val="000000"/>
                      <w:sz w:val="18"/>
                      <w:szCs w:val="18"/>
                      <w:lang w:eastAsia="es-MX"/>
                    </w:rPr>
                  </w:pPr>
                  <w:r w:rsidRPr="008D4B0C">
                    <w:rPr>
                      <w:rFonts w:ascii="Calibri cuerpo" w:hAnsi="Calibri cuerpo"/>
                      <w:b/>
                      <w:bCs/>
                      <w:color w:val="000000"/>
                      <w:sz w:val="18"/>
                      <w:szCs w:val="18"/>
                      <w:lang w:eastAsia="es-MX"/>
                    </w:rPr>
                    <w:t>N° DE CONTRATOS</w:t>
                  </w:r>
                </w:p>
              </w:tc>
              <w:tc>
                <w:tcPr>
                  <w:tcW w:w="1481" w:type="pct"/>
                  <w:shd w:val="clear" w:color="auto" w:fill="EBF1DE"/>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b/>
                      <w:bCs/>
                      <w:color w:val="000000"/>
                      <w:sz w:val="18"/>
                      <w:szCs w:val="18"/>
                      <w:lang w:eastAsia="es-MX"/>
                    </w:rPr>
                  </w:pPr>
                  <w:r w:rsidRPr="008D4B0C">
                    <w:rPr>
                      <w:rFonts w:ascii="Calibri cuerpo" w:hAnsi="Calibri cuerpo"/>
                      <w:b/>
                      <w:bCs/>
                      <w:color w:val="000000"/>
                      <w:sz w:val="18"/>
                      <w:szCs w:val="18"/>
                      <w:lang w:eastAsia="es-MX"/>
                    </w:rPr>
                    <w:t>CONTRATOS</w:t>
                  </w:r>
                </w:p>
              </w:tc>
              <w:tc>
                <w:tcPr>
                  <w:tcW w:w="1103" w:type="pct"/>
                  <w:shd w:val="clear" w:color="auto" w:fill="EBF1DE"/>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b/>
                      <w:bCs/>
                      <w:color w:val="000000"/>
                      <w:sz w:val="18"/>
                      <w:szCs w:val="18"/>
                      <w:lang w:eastAsia="es-MX"/>
                    </w:rPr>
                  </w:pPr>
                  <w:r w:rsidRPr="008D4B0C">
                    <w:rPr>
                      <w:rFonts w:ascii="Calibri cuerpo" w:hAnsi="Calibri cuerpo"/>
                      <w:b/>
                      <w:bCs/>
                      <w:color w:val="000000"/>
                      <w:sz w:val="18"/>
                      <w:szCs w:val="18"/>
                      <w:lang w:eastAsia="es-MX"/>
                    </w:rPr>
                    <w:t>CAMPOS</w:t>
                  </w:r>
                </w:p>
              </w:tc>
            </w:tr>
            <w:tr w:rsidR="007F1544" w:rsidRPr="008D4B0C" w:rsidTr="002B2AC8">
              <w:trPr>
                <w:trHeight w:val="20"/>
              </w:trPr>
              <w:tc>
                <w:tcPr>
                  <w:tcW w:w="197" w:type="pct"/>
                  <w:vMerge w:val="restar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1</w:t>
                  </w:r>
                </w:p>
              </w:tc>
              <w:tc>
                <w:tcPr>
                  <w:tcW w:w="1170" w:type="pct"/>
                  <w:vMerge w:val="restar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Repsol E&amp;P Bolivia</w:t>
                  </w:r>
                </w:p>
              </w:tc>
              <w:tc>
                <w:tcPr>
                  <w:tcW w:w="1049" w:type="pct"/>
                  <w:vMerge w:val="restar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5</w:t>
                  </w:r>
                </w:p>
              </w:tc>
              <w:tc>
                <w:tcPr>
                  <w:tcW w:w="1481"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CAIPIPENDI</w:t>
                  </w:r>
                </w:p>
              </w:tc>
              <w:tc>
                <w:tcPr>
                  <w:tcW w:w="1103"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Margarita-</w:t>
                  </w:r>
                  <w:proofErr w:type="spellStart"/>
                  <w:r w:rsidRPr="008D4B0C">
                    <w:rPr>
                      <w:rFonts w:ascii="Calibri cuerpo" w:hAnsi="Calibri cuerpo"/>
                      <w:color w:val="000000"/>
                      <w:sz w:val="18"/>
                      <w:szCs w:val="18"/>
                      <w:lang w:eastAsia="es-MX"/>
                    </w:rPr>
                    <w:t>Huacaya</w:t>
                  </w:r>
                  <w:proofErr w:type="spellEnd"/>
                </w:p>
              </w:tc>
            </w:tr>
            <w:tr w:rsidR="007F1544" w:rsidRPr="008D4B0C" w:rsidTr="002B2AC8">
              <w:trPr>
                <w:trHeight w:val="20"/>
              </w:trPr>
              <w:tc>
                <w:tcPr>
                  <w:tcW w:w="197"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70"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049"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481"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CAMBEITI</w:t>
                  </w:r>
                </w:p>
              </w:tc>
              <w:tc>
                <w:tcPr>
                  <w:tcW w:w="1103"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proofErr w:type="spellStart"/>
                  <w:r w:rsidRPr="008D4B0C">
                    <w:rPr>
                      <w:rFonts w:ascii="Calibri cuerpo" w:hAnsi="Calibri cuerpo"/>
                      <w:color w:val="000000"/>
                      <w:sz w:val="18"/>
                      <w:szCs w:val="18"/>
                      <w:lang w:eastAsia="es-MX"/>
                    </w:rPr>
                    <w:t>Cambeiti</w:t>
                  </w:r>
                  <w:proofErr w:type="spellEnd"/>
                </w:p>
              </w:tc>
            </w:tr>
            <w:tr w:rsidR="007F1544" w:rsidRPr="008D4B0C" w:rsidTr="002B2AC8">
              <w:trPr>
                <w:trHeight w:val="20"/>
              </w:trPr>
              <w:tc>
                <w:tcPr>
                  <w:tcW w:w="197"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70"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049"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481"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MAMORÉ</w:t>
                  </w:r>
                </w:p>
              </w:tc>
              <w:tc>
                <w:tcPr>
                  <w:tcW w:w="1103"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Surubí Noroeste</w:t>
                  </w:r>
                </w:p>
              </w:tc>
            </w:tr>
            <w:tr w:rsidR="007F1544" w:rsidRPr="008D4B0C" w:rsidTr="002B2AC8">
              <w:trPr>
                <w:trHeight w:val="20"/>
              </w:trPr>
              <w:tc>
                <w:tcPr>
                  <w:tcW w:w="197"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70"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049"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481"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MONTEAGUDO</w:t>
                  </w:r>
                </w:p>
              </w:tc>
              <w:tc>
                <w:tcPr>
                  <w:tcW w:w="1103"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Monteagudo</w:t>
                  </w:r>
                </w:p>
              </w:tc>
            </w:tr>
            <w:tr w:rsidR="007F1544" w:rsidRPr="008D4B0C" w:rsidTr="002B2AC8">
              <w:trPr>
                <w:trHeight w:val="20"/>
              </w:trPr>
              <w:tc>
                <w:tcPr>
                  <w:tcW w:w="197"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70"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049"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481" w:type="pct"/>
                  <w:vMerge w:val="restar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SURUBÍ</w:t>
                  </w:r>
                </w:p>
              </w:tc>
              <w:tc>
                <w:tcPr>
                  <w:tcW w:w="1103"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Paloma</w:t>
                  </w:r>
                </w:p>
              </w:tc>
            </w:tr>
            <w:tr w:rsidR="007F1544" w:rsidRPr="008D4B0C" w:rsidTr="002B2AC8">
              <w:trPr>
                <w:trHeight w:val="20"/>
              </w:trPr>
              <w:tc>
                <w:tcPr>
                  <w:tcW w:w="197"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70"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049"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481"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03"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Surubí</w:t>
                  </w:r>
                </w:p>
              </w:tc>
            </w:tr>
            <w:tr w:rsidR="007F1544" w:rsidRPr="008D4B0C" w:rsidTr="002B2AC8">
              <w:trPr>
                <w:trHeight w:val="20"/>
              </w:trPr>
              <w:tc>
                <w:tcPr>
                  <w:tcW w:w="197"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70"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049"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481" w:type="pct"/>
                  <w:vMerge/>
                  <w:vAlign w:val="center"/>
                  <w:hideMark/>
                </w:tcPr>
                <w:p w:rsidR="007F1544" w:rsidRPr="008D4B0C" w:rsidRDefault="007F1544" w:rsidP="002B2AC8">
                  <w:pPr>
                    <w:spacing w:after="0"/>
                    <w:jc w:val="center"/>
                    <w:rPr>
                      <w:rFonts w:ascii="Calibri cuerpo" w:eastAsiaTheme="minorHAnsi" w:hAnsi="Calibri cuerpo"/>
                      <w:color w:val="000000"/>
                      <w:sz w:val="18"/>
                      <w:szCs w:val="18"/>
                      <w:lang w:eastAsia="es-MX"/>
                    </w:rPr>
                  </w:pPr>
                </w:p>
              </w:tc>
              <w:tc>
                <w:tcPr>
                  <w:tcW w:w="1103" w:type="pct"/>
                  <w:shd w:val="clear" w:color="auto" w:fill="FFFFFF"/>
                  <w:noWrap/>
                  <w:tcMar>
                    <w:top w:w="0" w:type="dxa"/>
                    <w:left w:w="70" w:type="dxa"/>
                    <w:bottom w:w="0" w:type="dxa"/>
                    <w:right w:w="70" w:type="dxa"/>
                  </w:tcMar>
                  <w:vAlign w:val="center"/>
                  <w:hideMark/>
                </w:tcPr>
                <w:p w:rsidR="007F1544" w:rsidRPr="008D4B0C" w:rsidRDefault="007F1544" w:rsidP="002B2AC8">
                  <w:pPr>
                    <w:spacing w:after="0"/>
                    <w:jc w:val="center"/>
                    <w:rPr>
                      <w:rFonts w:ascii="Calibri cuerpo" w:hAnsi="Calibri cuerpo"/>
                      <w:color w:val="000000"/>
                      <w:sz w:val="18"/>
                      <w:szCs w:val="18"/>
                      <w:lang w:eastAsia="es-MX"/>
                    </w:rPr>
                  </w:pPr>
                  <w:r w:rsidRPr="008D4B0C">
                    <w:rPr>
                      <w:rFonts w:ascii="Calibri cuerpo" w:hAnsi="Calibri cuerpo"/>
                      <w:color w:val="000000"/>
                      <w:sz w:val="18"/>
                      <w:szCs w:val="18"/>
                      <w:lang w:eastAsia="es-MX"/>
                    </w:rPr>
                    <w:t>Surubí Bloque Bajo</w:t>
                  </w:r>
                </w:p>
              </w:tc>
            </w:tr>
          </w:tbl>
          <w:p w:rsidR="007F1544" w:rsidRPr="007A7B67" w:rsidRDefault="007F1544" w:rsidP="002B2AC8">
            <w:pPr>
              <w:spacing w:after="0"/>
              <w:rPr>
                <w:rFonts w:asciiTheme="minorHAnsi" w:hAnsiTheme="minorHAnsi" w:cstheme="minorHAnsi"/>
                <w:bCs/>
                <w:szCs w:val="22"/>
                <w:lang w:eastAsia="es-BO"/>
              </w:rPr>
            </w:pP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ALCANCE DE LA AUDITORÍA</w:t>
            </w:r>
          </w:p>
        </w:tc>
      </w:tr>
      <w:tr w:rsidR="007F1544" w:rsidRPr="007A7B67" w:rsidTr="002B2AC8">
        <w:trPr>
          <w:trHeight w:val="105"/>
        </w:trPr>
        <w:tc>
          <w:tcPr>
            <w:tcW w:w="8926" w:type="dxa"/>
            <w:shd w:val="clear" w:color="auto" w:fill="auto"/>
            <w:vAlign w:val="center"/>
          </w:tcPr>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De conformidad con los CSP, la firma de Auditoría deberá verificar y examinar los cargos y créditos reportados en los formularios financieros por el Titular relacionados con las Operaciones Petroleras, incluidos Contratos de Bienes, Obras, Materiales, Bienes y/o Servicios, los libros de contabilidad, asientos contables, inventarios, </w:t>
            </w:r>
            <w:proofErr w:type="spellStart"/>
            <w:r w:rsidRPr="007A7B67">
              <w:rPr>
                <w:rFonts w:asciiTheme="minorHAnsi" w:hAnsiTheme="minorHAnsi" w:cstheme="minorHAnsi"/>
                <w:sz w:val="22"/>
                <w:szCs w:val="22"/>
              </w:rPr>
              <w:t>kardex</w:t>
            </w:r>
            <w:proofErr w:type="spellEnd"/>
            <w:r w:rsidRPr="007A7B67">
              <w:rPr>
                <w:rFonts w:asciiTheme="minorHAnsi" w:hAnsiTheme="minorHAnsi" w:cstheme="minorHAnsi"/>
                <w:sz w:val="22"/>
                <w:szCs w:val="22"/>
              </w:rPr>
              <w:t>, facturas, certificaciones de servicio y cualquier otro documento necesario para la auditoría.</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Además, los auditores tendrán derecho a visitar e inspeccionar, siempre que ello tenga relación con la </w:t>
            </w:r>
            <w:r>
              <w:rPr>
                <w:rFonts w:asciiTheme="minorHAnsi" w:hAnsiTheme="minorHAnsi" w:cstheme="minorHAnsi"/>
                <w:sz w:val="22"/>
                <w:szCs w:val="22"/>
              </w:rPr>
              <w:t>Auditoría</w:t>
            </w:r>
            <w:r w:rsidRPr="007A7B67">
              <w:rPr>
                <w:rFonts w:asciiTheme="minorHAnsi" w:hAnsiTheme="minorHAnsi" w:cstheme="minorHAnsi"/>
                <w:sz w:val="22"/>
                <w:szCs w:val="22"/>
              </w:rPr>
              <w:t xml:space="preserve"> de la cuenta de Costos y en momentos oportunos, Todos los lugares, plantas, instalaciones, almacenes y oficinas del Titular en el Estado Plurinacional de Bolivia que presten servicio directo a las Operaciones Petroleras de conformidad con los términos de los CSP, deberán cumplir con todos los procedimientos que el Titular tiene respecto a Seguros y Seguridad.</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Asimismo, los auditores tendrán acceso a los Informes de Resultados de la Revisión de Costos Recuperables de la gestión 2017 realizada por YPFB, en el marco de los CSP y a los descargos del Titular. De igual manera, el Auditor podrá coordinar reuniones informativas con YPFB y/o el Titular durante el desarrollo de su trabajo.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b/>
                <w:sz w:val="22"/>
                <w:szCs w:val="22"/>
              </w:rPr>
            </w:pPr>
            <w:r w:rsidRPr="007A7B67">
              <w:rPr>
                <w:rFonts w:asciiTheme="minorHAnsi" w:hAnsiTheme="minorHAnsi" w:cstheme="minorHAnsi"/>
                <w:b/>
                <w:sz w:val="22"/>
                <w:szCs w:val="22"/>
              </w:rPr>
              <w:t xml:space="preserve">La </w:t>
            </w:r>
            <w:r w:rsidRPr="007A7B67">
              <w:rPr>
                <w:rStyle w:val="CuerpodeltextoNegrita"/>
                <w:rFonts w:asciiTheme="minorHAnsi" w:hAnsiTheme="minorHAnsi" w:cstheme="minorHAnsi"/>
                <w:sz w:val="22"/>
                <w:szCs w:val="22"/>
              </w:rPr>
              <w:t xml:space="preserve">Auditoría de la cuenta Costos </w:t>
            </w:r>
            <w:r w:rsidRPr="007A7B67">
              <w:rPr>
                <w:rFonts w:asciiTheme="minorHAnsi" w:hAnsiTheme="minorHAnsi" w:cstheme="minorHAnsi"/>
                <w:b/>
                <w:sz w:val="22"/>
                <w:szCs w:val="22"/>
              </w:rPr>
              <w:t>deberá comprender mínimamente las siguientes actividades: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3"/>
              <w:keepLines/>
              <w:widowControl w:val="0"/>
              <w:shd w:val="clear" w:color="auto" w:fill="auto"/>
              <w:spacing w:before="0" w:after="0"/>
              <w:jc w:val="left"/>
              <w:rPr>
                <w:rFonts w:asciiTheme="minorHAnsi" w:eastAsia="Verdana" w:hAnsiTheme="minorHAnsi" w:cstheme="minorHAnsi"/>
                <w:sz w:val="22"/>
              </w:rPr>
            </w:pPr>
            <w:bookmarkStart w:id="1" w:name="_Toc488313895"/>
            <w:r w:rsidRPr="007A7B67">
              <w:rPr>
                <w:rFonts w:asciiTheme="minorHAnsi" w:eastAsia="Verdana" w:hAnsiTheme="minorHAnsi" w:cstheme="minorHAnsi"/>
                <w:sz w:val="22"/>
              </w:rPr>
              <w:t>COSTOS RECUPERABLES</w:t>
            </w:r>
            <w:bookmarkEnd w:id="1"/>
            <w:r w:rsidRPr="007A7B67">
              <w:rPr>
                <w:rFonts w:asciiTheme="minorHAnsi" w:eastAsia="Verdana" w:hAnsiTheme="minorHAnsi" w:cstheme="minorHAnsi"/>
                <w:sz w:val="22"/>
              </w:rPr>
              <w:t xml:space="preserve"> (CONTRATOS DE OPERACIÓN)</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Se deberán revisar los Costos Recuperables (Costos de Operación e Inversiones Activadas), reportados mensualmente por el Titular (Operador) a YPFB a través de los Formularios Financieros diseñados para el efecto. Esta revisión también deberá incluir, de manera enunciativa y no limitativa, los informes técnicos finales que respaldan las activaciones contables de las inversiones y las actividades técnicas ejecutadas por el Operador.</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La Auditoría de la cuenta Costos Recuperables, presentará un detalle donde mínimamente se exponga lo siguiente:</w:t>
            </w: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Alquileres, Amortización de inversiones capitalizadas, Compensaciones a la comunidad, Costos de Abandono, Costos Financieros, Créditos bajo el Contrato, Gastos Generales, Impuestos, Mantenimiento de Campo, Mantenimiento de Instalaciones y Equipo, Materiales e Insumos, Personal, Salud, Seguridad y Medio Ambiente, Seguros, Servicios de Explotación, Servicios Profesionales.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A continuación, se identifican específicamente los conceptos que deben ser revisados de los costos reportados por las Partes que componen el Titular:</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de Exploración, Desarrollo y Explotación</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Examinar en forma detallada los ítems parte de las operaciones de Exploración, Desarrollo y Explotación.</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de Materiales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Cotejar los saldos de los mayores de esta cuenta con las operaciones de Exploración, Desarrollo y Explotación ejecutadas. Revisión de procedimientos en cuanto a cotizaciones, licitaciones, proveedores, consumo y valoración.</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el material no consumido y las devoluciones de material al almacén estén debidamente acreditados a la cuenta de costos correspondiente.</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 xml:space="preserve">Costos de Personal </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Proceder con la revisión de Planillas de Personal (Horas de trabajo mes) y su correspondiente distribución, en forma detallada, el concepto de aportes, descuentos, cargas sociales, y demás beneficios previstos en la cláusula 4 del anexo D de los CO.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Verificar que los otros costos relacionados con el personal del Titular estén de acuerdo a lo estipulado en la cláusula 4.1.1. </w:t>
            </w:r>
            <w:proofErr w:type="gramStart"/>
            <w:r w:rsidRPr="007A7B67">
              <w:rPr>
                <w:rFonts w:asciiTheme="minorHAnsi" w:hAnsiTheme="minorHAnsi" w:cstheme="minorHAnsi"/>
                <w:sz w:val="22"/>
                <w:szCs w:val="22"/>
              </w:rPr>
              <w:t>de</w:t>
            </w:r>
            <w:proofErr w:type="gramEnd"/>
            <w:r w:rsidRPr="007A7B67">
              <w:rPr>
                <w:rFonts w:asciiTheme="minorHAnsi" w:hAnsiTheme="minorHAnsi" w:cstheme="minorHAnsi"/>
                <w:sz w:val="22"/>
                <w:szCs w:val="22"/>
              </w:rPr>
              <w:t xml:space="preserve"> los CSP y Leyes Aplicables en Bolivia.</w:t>
            </w:r>
          </w:p>
          <w:p w:rsidR="007F1544" w:rsidRPr="007A7B67" w:rsidRDefault="007F1544" w:rsidP="002B2AC8">
            <w:pPr>
              <w:pStyle w:val="Ttulo4"/>
              <w:spacing w:before="0" w:after="0"/>
              <w:ind w:left="1416"/>
              <w:rPr>
                <w:rFonts w:asciiTheme="minorHAnsi" w:hAnsiTheme="minorHAnsi" w:cstheme="minorHAnsi"/>
                <w:b w:val="0"/>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Costos por Gastos Administrativos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los Gastos Administrativos reportados por el Operador, por involucrar una gama de conceptos por la tercerización de servicios y otros. Asimismo, verificar su distribución y correspondencia a los diferentes centros de costos y/o contratos en base a criterios definidos por el Operador.</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Exponer de manera explícita los costos ajustados que corresponden a cada CO. </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lastRenderedPageBreak/>
              <w:t>Costos de Seguros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Seguros, confrontando el importe reportado con el detalle de las pólizas contratadas.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Realizar el seguimiento a siniestros e indemnizaciones según la cobertura y pagos de la Compañía Aseguradora. Para el efecto, se elaborará un papel de trabajo específico de la cuenta Seguros.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bookmarkStart w:id="2" w:name="bookmark4"/>
            <w:r w:rsidRPr="007A7B67">
              <w:rPr>
                <w:rFonts w:asciiTheme="minorHAnsi" w:hAnsiTheme="minorHAnsi" w:cstheme="minorHAnsi"/>
                <w:sz w:val="22"/>
                <w:szCs w:val="22"/>
              </w:rPr>
              <w:t>Costo Impuesto a las Transacciones (IT)</w:t>
            </w:r>
            <w:bookmarkEnd w:id="2"/>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 efectivamente pagado en el marco de los CO, cotejando el mismo con los formularios de Declaraciones Juradas de pago de este impuesto.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Costo Impuesto a las Transacciones Financieras (ITF)</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en forma detallada el concepto de ITF en el marco del anexo F de los CO cotejando el pago de este impuesto con los extractos bancarios. Asimismo, verificar que el origen de las transacciones tenga relación con las operaciones del CO.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bookmarkStart w:id="3" w:name="bookmark5"/>
            <w:r w:rsidRPr="007A7B67">
              <w:rPr>
                <w:rFonts w:asciiTheme="minorHAnsi" w:hAnsiTheme="minorHAnsi" w:cstheme="minorHAnsi"/>
                <w:sz w:val="22"/>
                <w:szCs w:val="22"/>
              </w:rPr>
              <w:t>Costos por Abandono</w:t>
            </w:r>
            <w:bookmarkEnd w:id="3"/>
          </w:p>
          <w:p w:rsidR="007F1544" w:rsidRPr="007A7B67" w:rsidRDefault="007F1544" w:rsidP="002B2AC8">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Confirmar que estos costos se presenten de manera apropiada y en cumplimiento al CO.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En los costos relacionados con la provisión de abandono, se deberá verificar que los mismos se encuentren depositados en las cuentas de fideicomiso </w:t>
            </w:r>
            <w:proofErr w:type="spellStart"/>
            <w:r w:rsidRPr="007A7B67">
              <w:rPr>
                <w:rFonts w:asciiTheme="minorHAnsi" w:hAnsiTheme="minorHAnsi" w:cstheme="minorHAnsi"/>
                <w:sz w:val="22"/>
                <w:szCs w:val="22"/>
              </w:rPr>
              <w:t>aperturadas</w:t>
            </w:r>
            <w:proofErr w:type="spellEnd"/>
            <w:r w:rsidRPr="007A7B67">
              <w:rPr>
                <w:rFonts w:asciiTheme="minorHAnsi" w:hAnsiTheme="minorHAnsi" w:cstheme="minorHAnsi"/>
                <w:sz w:val="22"/>
                <w:szCs w:val="22"/>
              </w:rPr>
              <w:t xml:space="preserve"> por ambas partes, así mismo deberá validar el cálculo correspondiente según lo estipulado en el CO.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Costos por cargos relacionados con Casa Matriz del Operador</w:t>
            </w:r>
          </w:p>
          <w:p w:rsidR="007F1544" w:rsidRPr="007A7B67" w:rsidRDefault="007F1544" w:rsidP="002B2AC8">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En los CO donde expresamente se mencionen estos Costos, se revisarán aquellos cargos relacionados con casa matriz y/o afiliada del Operador y de empresas participantes, la documentación de sustento y la alícuota establecida en el Anexo D (si corresponde), determinando su aplicación en el marco de los CO.</w:t>
            </w:r>
          </w:p>
          <w:p w:rsidR="007F1544" w:rsidRPr="007A7B67" w:rsidRDefault="007F1544" w:rsidP="002B2AC8">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Relacionamiento Comunitario (Compensaciones a la Comunidad)</w:t>
            </w:r>
          </w:p>
          <w:p w:rsidR="007F1544" w:rsidRPr="007A7B67" w:rsidRDefault="007F1544" w:rsidP="002B2AC8">
            <w:pPr>
              <w:pStyle w:val="Cuerpodeltexto0"/>
              <w:shd w:val="clear" w:color="auto" w:fill="auto"/>
              <w:tabs>
                <w:tab w:val="left" w:pos="0"/>
              </w:tabs>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 xml:space="preserve">Revisar los costos relacionados por cualquier concepto de Compensaciones, indemnizaciones, servidumbre en el marco de los CO. </w:t>
            </w:r>
          </w:p>
          <w:p w:rsidR="007F1544" w:rsidRPr="007A7B67" w:rsidRDefault="007F1544" w:rsidP="002B2AC8">
            <w:pPr>
              <w:pStyle w:val="Cuerpodeltexto0"/>
              <w:shd w:val="clear" w:color="auto" w:fill="auto"/>
              <w:tabs>
                <w:tab w:val="left" w:pos="0"/>
              </w:tabs>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Créditos bajo el Contrato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los ingresos percibidos por el Operador por cualquier concepto que generen las operaciones relacionadas con las actividades de Exploración y Explotación, para que los mismos sean considerados como créditos recuperables.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left"/>
              <w:rPr>
                <w:rFonts w:asciiTheme="minorHAnsi" w:hAnsiTheme="minorHAnsi" w:cstheme="minorHAnsi"/>
                <w:sz w:val="22"/>
                <w:szCs w:val="22"/>
              </w:rPr>
            </w:pPr>
            <w:r w:rsidRPr="007A7B67">
              <w:rPr>
                <w:rFonts w:asciiTheme="minorHAnsi" w:hAnsiTheme="minorHAnsi" w:cstheme="minorHAnsi"/>
                <w:sz w:val="22"/>
                <w:szCs w:val="22"/>
              </w:rPr>
              <w:t>Amortización de Inversiones Capitalizadas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Revisar las amortizaciones de acuerdo a las inversiones activadas contablemente, tanto de los importes del Anexo G como de los importes por nuevos proyectos o inversiones a partir de la fecha efectiva (02- Mayo-2007). Verificar el cálculo adecuado de la amortización mensual, para el efecto se revisará la Planilla de Inversiones Capitalizadas.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Protección al Medio Ambiente y Seguridad Industrial</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Corresponde a los costos y/o gastos incurridos por el Titular con la finalidad de evitar la polución y el deterioro del medio ambiente y de garantizar la seguridad y la protección de las personas que prestan servicios bajo el Contrato y las leyes aplicables.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Provisiones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Verificar que las provisiones contables se hubiesen materializado, aplicando procedimientos de hechos posteriores.</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Ttulo3"/>
              <w:keepLines/>
              <w:widowControl w:val="0"/>
              <w:shd w:val="clear" w:color="auto" w:fill="auto"/>
              <w:spacing w:before="0" w:after="0"/>
              <w:jc w:val="left"/>
              <w:rPr>
                <w:rFonts w:asciiTheme="minorHAnsi" w:eastAsia="Verdana" w:hAnsiTheme="minorHAnsi" w:cstheme="minorHAnsi"/>
                <w:sz w:val="22"/>
              </w:rPr>
            </w:pPr>
            <w:bookmarkStart w:id="4" w:name="_Toc488313896"/>
            <w:r w:rsidRPr="007A7B67">
              <w:rPr>
                <w:rFonts w:asciiTheme="minorHAnsi" w:eastAsia="Verdana" w:hAnsiTheme="minorHAnsi" w:cstheme="minorHAnsi"/>
                <w:sz w:val="22"/>
              </w:rPr>
              <w:t>COSTOS DE INVERSIONES</w:t>
            </w:r>
            <w:bookmarkEnd w:id="4"/>
            <w:r w:rsidRPr="007A7B67">
              <w:rPr>
                <w:rFonts w:asciiTheme="minorHAnsi" w:eastAsia="Verdana" w:hAnsiTheme="minorHAnsi" w:cstheme="minorHAnsi"/>
                <w:sz w:val="22"/>
              </w:rPr>
              <w:t xml:space="preserve"> (CONTRATOS DE OPERACIÓN)</w:t>
            </w:r>
          </w:p>
          <w:p w:rsidR="007F1544" w:rsidRPr="007A7B67" w:rsidRDefault="007F1544" w:rsidP="002B2AC8">
            <w:pPr>
              <w:spacing w:after="0"/>
              <w:rPr>
                <w:rFonts w:asciiTheme="minorHAnsi" w:hAnsiTheme="minorHAnsi" w:cstheme="minorHAnsi"/>
                <w:szCs w:val="22"/>
              </w:rPr>
            </w:pPr>
          </w:p>
          <w:p w:rsidR="007F1544" w:rsidRPr="007A7B67" w:rsidRDefault="007F1544" w:rsidP="002B2AC8">
            <w:pPr>
              <w:pStyle w:val="Ttulo4"/>
              <w:keepLines/>
              <w:widowControl w:val="0"/>
              <w:spacing w:before="0" w:after="0"/>
              <w:jc w:val="both"/>
              <w:rPr>
                <w:rFonts w:asciiTheme="minorHAnsi" w:hAnsiTheme="minorHAnsi" w:cstheme="minorHAnsi"/>
                <w:sz w:val="22"/>
                <w:szCs w:val="22"/>
              </w:rPr>
            </w:pPr>
            <w:r w:rsidRPr="007A7B67">
              <w:rPr>
                <w:rFonts w:asciiTheme="minorHAnsi" w:hAnsiTheme="minorHAnsi" w:cstheme="minorHAnsi"/>
                <w:sz w:val="22"/>
                <w:szCs w:val="22"/>
              </w:rPr>
              <w:t>Activación contable de inversiones</w:t>
            </w: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 xml:space="preserve">Para el efecto, se revisará y validará la información reportada en los Formularios Financieros de Inversiones y de Activación, así como la Planilla de Inversiones Capitalizadas. A su vez, la </w:t>
            </w:r>
            <w:r>
              <w:rPr>
                <w:rFonts w:asciiTheme="minorHAnsi" w:hAnsiTheme="minorHAnsi" w:cstheme="minorHAnsi"/>
                <w:sz w:val="22"/>
                <w:szCs w:val="22"/>
              </w:rPr>
              <w:t>Auditoría</w:t>
            </w:r>
            <w:r w:rsidRPr="007A7B67">
              <w:rPr>
                <w:rFonts w:asciiTheme="minorHAnsi" w:hAnsiTheme="minorHAnsi" w:cstheme="minorHAnsi"/>
                <w:sz w:val="22"/>
                <w:szCs w:val="22"/>
              </w:rPr>
              <w:t xml:space="preserve"> de la cuenta Costos Recuperables, presentará un detalle donde mínimamente se exponga lo siguiente:</w:t>
            </w: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Nombre del Proyecto activado</w:t>
            </w: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Código único de proyecto</w:t>
            </w: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Rubro</w:t>
            </w: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Periodo de Amortización (Años)</w:t>
            </w: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Descripción</w:t>
            </w: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Fecha de Activación Contable</w:t>
            </w: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Importe activado por el Operador (en dólares americanos),</w:t>
            </w: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Costos ajustados por proyecto (en dólares americanos).</w:t>
            </w:r>
          </w:p>
          <w:p w:rsidR="007F1544" w:rsidRPr="007A7B67" w:rsidRDefault="007F1544" w:rsidP="002B2AC8">
            <w:pPr>
              <w:pStyle w:val="Cuerpodeltexto0"/>
              <w:shd w:val="clear" w:color="auto" w:fill="auto"/>
              <w:spacing w:before="0" w:after="0" w:line="240" w:lineRule="auto"/>
              <w:ind w:left="567"/>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En cumplimiento a la cláusula 8.2 del Anexo D de los CO; el Auditor tendrá el derecho de visitar e inspeccionar las instalaciones o proyectos activados contablemente.</w:t>
            </w: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r w:rsidRPr="007A7B67">
              <w:rPr>
                <w:rFonts w:asciiTheme="minorHAnsi" w:hAnsiTheme="minorHAnsi" w:cstheme="minorHAnsi"/>
                <w:sz w:val="22"/>
                <w:szCs w:val="22"/>
              </w:rPr>
              <w:t>Por su parte, el Auditor además de lo estipulado en el Anexo D de los CO, deberá:</w:t>
            </w:r>
          </w:p>
          <w:p w:rsidR="007F1544" w:rsidRPr="007A7B67" w:rsidRDefault="007F1544" w:rsidP="002B2AC8">
            <w:pPr>
              <w:pStyle w:val="Cuerpodeltexto0"/>
              <w:shd w:val="clear" w:color="auto" w:fill="auto"/>
              <w:spacing w:before="0" w:after="0" w:line="240" w:lineRule="auto"/>
              <w:ind w:right="20"/>
              <w:rPr>
                <w:rFonts w:asciiTheme="minorHAnsi" w:hAnsiTheme="minorHAnsi" w:cstheme="minorHAnsi"/>
                <w:sz w:val="22"/>
                <w:szCs w:val="22"/>
              </w:rPr>
            </w:pPr>
          </w:p>
          <w:p w:rsidR="007F1544" w:rsidRPr="007A7B67"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Revisar el costo de las Inversiones Activadas durante la gestión 2017 desde el inicio de su ejecución hasta la finalización del proyecto activado, para ello debe verificar que se cuente con la documentación de respaldo necesaria y suficiente, que los procesos de contratación se encuentren de acuerdo a la normativa aplicable.</w:t>
            </w:r>
          </w:p>
          <w:p w:rsidR="007F1544" w:rsidRPr="007D0530" w:rsidRDefault="007F1544" w:rsidP="007F1544">
            <w:pPr>
              <w:pStyle w:val="Cuerpodeltexto0"/>
              <w:numPr>
                <w:ilvl w:val="0"/>
                <w:numId w:val="33"/>
              </w:numPr>
              <w:shd w:val="clear" w:color="auto" w:fill="auto"/>
              <w:spacing w:before="0" w:after="0" w:line="240" w:lineRule="auto"/>
              <w:ind w:left="567" w:hanging="284"/>
              <w:rPr>
                <w:rFonts w:asciiTheme="minorHAnsi" w:hAnsiTheme="minorHAnsi" w:cstheme="minorHAnsi"/>
                <w:sz w:val="22"/>
                <w:szCs w:val="22"/>
              </w:rPr>
            </w:pPr>
            <w:r w:rsidRPr="007A7B67">
              <w:rPr>
                <w:rFonts w:asciiTheme="minorHAnsi" w:hAnsiTheme="minorHAnsi" w:cstheme="minorHAnsi"/>
                <w:sz w:val="22"/>
                <w:szCs w:val="22"/>
              </w:rPr>
              <w:t>Verificar que la amortización del período revisado corresponda a la i) amortización de las inversiones ejecutadas en gestiones anteriores, de acuerdo a informes de auditorías externas y ii) amortización de inversiones activadas en el transcurso de la gestión sujeta a la presente auditoría, evaluando si los porcentajes y años aplicados a dichas inversiones en cada Campo corresponda a lo establecido en los términos de los CO.</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PRODUCTOS RESULTANTES DE LA AUDITORÍA</w:t>
            </w:r>
          </w:p>
        </w:tc>
      </w:tr>
      <w:tr w:rsidR="007F1544" w:rsidRPr="007A7B67" w:rsidTr="002B2AC8">
        <w:trPr>
          <w:trHeight w:val="5151"/>
        </w:trPr>
        <w:tc>
          <w:tcPr>
            <w:tcW w:w="8926" w:type="dxa"/>
            <w:shd w:val="clear" w:color="auto" w:fill="auto"/>
            <w:vAlign w:val="center"/>
          </w:tcPr>
          <w:p w:rsidR="007F1544" w:rsidRPr="007A7B67" w:rsidRDefault="007F1544" w:rsidP="002B2AC8">
            <w:pPr>
              <w:pStyle w:val="Cuerpodeltexto0"/>
              <w:shd w:val="clear" w:color="auto" w:fill="auto"/>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lastRenderedPageBreak/>
              <w:t>El auditor deberá entregar un informe por cada Contrato. Cada Informe emitido debe contener mínimamente lo siguiente:</w:t>
            </w:r>
          </w:p>
          <w:p w:rsidR="007F1544" w:rsidRPr="007A7B67" w:rsidRDefault="007F1544" w:rsidP="002B2AC8">
            <w:pPr>
              <w:pStyle w:val="Ttulo3"/>
              <w:keepLines/>
              <w:widowControl w:val="0"/>
              <w:shd w:val="clear" w:color="auto" w:fill="auto"/>
              <w:spacing w:before="0" w:after="0"/>
              <w:jc w:val="left"/>
              <w:rPr>
                <w:rFonts w:asciiTheme="minorHAnsi" w:eastAsia="Verdana" w:hAnsiTheme="minorHAnsi" w:cstheme="minorHAnsi"/>
                <w:sz w:val="22"/>
              </w:rPr>
            </w:pPr>
          </w:p>
          <w:p w:rsidR="007F1544" w:rsidRPr="007A7B67" w:rsidRDefault="007F1544" w:rsidP="002B2AC8">
            <w:pPr>
              <w:pStyle w:val="Ttulo3"/>
              <w:keepLines/>
              <w:widowControl w:val="0"/>
              <w:shd w:val="clear" w:color="auto" w:fill="auto"/>
              <w:spacing w:before="0" w:after="0"/>
              <w:jc w:val="left"/>
              <w:rPr>
                <w:rFonts w:asciiTheme="minorHAnsi" w:eastAsia="Verdana" w:hAnsiTheme="minorHAnsi" w:cstheme="minorHAnsi"/>
                <w:sz w:val="22"/>
              </w:rPr>
            </w:pPr>
            <w:r w:rsidRPr="007A7B67">
              <w:rPr>
                <w:rFonts w:asciiTheme="minorHAnsi" w:eastAsia="Verdana" w:hAnsiTheme="minorHAnsi" w:cstheme="minorHAnsi"/>
                <w:sz w:val="22"/>
              </w:rPr>
              <w:t>REVISIÓN DE COSTOS RECUPERABLES (CONTRATOS DE OPERACIÓN)</w:t>
            </w:r>
          </w:p>
          <w:p w:rsidR="007F1544" w:rsidRPr="007A7B67" w:rsidRDefault="007F1544" w:rsidP="002B2AC8">
            <w:pPr>
              <w:pStyle w:val="Cuerpodeltexto0"/>
              <w:shd w:val="clear" w:color="auto" w:fill="auto"/>
              <w:spacing w:before="0" w:after="0" w:line="240" w:lineRule="auto"/>
              <w:rPr>
                <w:rFonts w:asciiTheme="minorHAnsi" w:hAnsiTheme="minorHAnsi" w:cstheme="minorHAnsi"/>
                <w:sz w:val="22"/>
                <w:szCs w:val="22"/>
              </w:rPr>
            </w:pPr>
          </w:p>
          <w:p w:rsidR="007F1544" w:rsidRPr="007A7B67" w:rsidRDefault="007F1544" w:rsidP="002B2AC8">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 - Planilla de Costos Recuperables por la gestión finalizada el 31 de diciembre de 2017</w:t>
            </w:r>
          </w:p>
          <w:p w:rsidR="007F1544" w:rsidRPr="007A7B67" w:rsidRDefault="007F1544" w:rsidP="002B2AC8">
            <w:pPr>
              <w:pStyle w:val="Cuerpodeltexto0"/>
              <w:spacing w:before="0" w:after="0" w:line="240" w:lineRule="auto"/>
              <w:rPr>
                <w:rFonts w:asciiTheme="minorHAnsi" w:hAnsiTheme="minorHAnsi" w:cstheme="minorHAnsi"/>
                <w:b/>
                <w:sz w:val="22"/>
                <w:szCs w:val="22"/>
              </w:rPr>
            </w:pPr>
          </w:p>
          <w:p w:rsidR="007F1544" w:rsidRPr="007A7B67" w:rsidRDefault="007F1544" w:rsidP="007F1544">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Informe de auditoría emitido por un auditor independiente</w:t>
            </w:r>
          </w:p>
          <w:p w:rsidR="007F1544" w:rsidRPr="007A7B67" w:rsidRDefault="007F1544" w:rsidP="007F1544">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w:t>
            </w:r>
          </w:p>
          <w:p w:rsidR="007F1544" w:rsidRPr="007A7B67" w:rsidRDefault="007F1544" w:rsidP="007F1544">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Notas a la planilla de Costos Recuperables</w:t>
            </w:r>
          </w:p>
          <w:p w:rsidR="007F1544" w:rsidRPr="007A7B67" w:rsidRDefault="007F1544" w:rsidP="007F1544">
            <w:pPr>
              <w:pStyle w:val="Cuerpodeltexto0"/>
              <w:numPr>
                <w:ilvl w:val="0"/>
                <w:numId w:val="36"/>
              </w:numPr>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Planilla de Costos Recuperables reportados ajustados</w:t>
            </w:r>
          </w:p>
          <w:p w:rsidR="007F1544" w:rsidRPr="007A7B67" w:rsidRDefault="007F1544" w:rsidP="002B2AC8">
            <w:pPr>
              <w:pStyle w:val="Cuerpodeltexto0"/>
              <w:spacing w:before="0" w:after="0" w:line="240" w:lineRule="auto"/>
              <w:ind w:left="720"/>
              <w:rPr>
                <w:rFonts w:asciiTheme="minorHAnsi" w:hAnsiTheme="minorHAnsi" w:cstheme="minorHAnsi"/>
                <w:sz w:val="22"/>
                <w:szCs w:val="22"/>
              </w:rPr>
            </w:pPr>
          </w:p>
          <w:p w:rsidR="007F1544" w:rsidRPr="007A7B67" w:rsidRDefault="007F1544" w:rsidP="002B2AC8">
            <w:pPr>
              <w:pStyle w:val="Cuerpodeltexto0"/>
              <w:spacing w:before="0" w:after="0" w:line="240" w:lineRule="auto"/>
              <w:rPr>
                <w:rFonts w:asciiTheme="minorHAnsi" w:hAnsiTheme="minorHAnsi" w:cstheme="minorHAnsi"/>
                <w:b/>
                <w:sz w:val="22"/>
                <w:szCs w:val="22"/>
              </w:rPr>
            </w:pPr>
            <w:r w:rsidRPr="007A7B67">
              <w:rPr>
                <w:rFonts w:asciiTheme="minorHAnsi" w:hAnsiTheme="minorHAnsi" w:cstheme="minorHAnsi"/>
                <w:b/>
                <w:sz w:val="22"/>
                <w:szCs w:val="22"/>
              </w:rPr>
              <w:t>Parte II - Resumen ejecutivo sobre los procedimientos de auditoria aplicados</w:t>
            </w:r>
          </w:p>
          <w:p w:rsidR="007F1544" w:rsidRPr="007A7B67" w:rsidRDefault="007F1544" w:rsidP="002B2AC8">
            <w:pPr>
              <w:pStyle w:val="Cuerpodeltexto0"/>
              <w:spacing w:before="0" w:after="0" w:line="240" w:lineRule="auto"/>
              <w:rPr>
                <w:rFonts w:asciiTheme="minorHAnsi" w:hAnsiTheme="minorHAnsi" w:cstheme="minorHAnsi"/>
                <w:b/>
                <w:sz w:val="22"/>
                <w:szCs w:val="22"/>
              </w:rPr>
            </w:pP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Resumen ejecutivo sobre los procedimientos de auditoria aplicados.</w:t>
            </w:r>
          </w:p>
          <w:p w:rsidR="007F1544" w:rsidRPr="007A7B67" w:rsidRDefault="007F1544" w:rsidP="002B2AC8">
            <w:pPr>
              <w:pStyle w:val="Cuerpodeltexto0"/>
              <w:spacing w:before="0" w:after="0" w:line="240" w:lineRule="auto"/>
              <w:rPr>
                <w:rFonts w:asciiTheme="minorHAnsi" w:hAnsiTheme="minorHAnsi" w:cstheme="minorHAnsi"/>
                <w:sz w:val="22"/>
                <w:szCs w:val="22"/>
              </w:rPr>
            </w:pP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ANEXOS (en el formato adjunto)</w:t>
            </w:r>
          </w:p>
          <w:p w:rsidR="007F1544" w:rsidRPr="007A7B67" w:rsidRDefault="007F1544" w:rsidP="002B2AC8">
            <w:pPr>
              <w:pStyle w:val="Cuerpodeltexto0"/>
              <w:spacing w:before="0" w:after="0" w:line="240" w:lineRule="auto"/>
              <w:rPr>
                <w:rFonts w:asciiTheme="minorHAnsi" w:hAnsiTheme="minorHAnsi" w:cstheme="minorHAnsi"/>
                <w:sz w:val="22"/>
                <w:szCs w:val="22"/>
              </w:rPr>
            </w:pP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w:t>
            </w:r>
            <w:r w:rsidRPr="007A7B67">
              <w:rPr>
                <w:rFonts w:asciiTheme="minorHAnsi" w:hAnsiTheme="minorHAnsi" w:cstheme="minorHAnsi"/>
                <w:sz w:val="22"/>
                <w:szCs w:val="22"/>
              </w:rPr>
              <w:tab/>
            </w:r>
            <w:r w:rsidRPr="007A7B67">
              <w:rPr>
                <w:rFonts w:asciiTheme="minorHAnsi" w:hAnsiTheme="minorHAnsi" w:cstheme="minorHAnsi"/>
                <w:sz w:val="22"/>
                <w:szCs w:val="22"/>
              </w:rPr>
              <w:tab/>
              <w:t>Planilla de ajustes de costos de operación</w:t>
            </w: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w:t>
            </w:r>
            <w:r w:rsidRPr="007A7B67">
              <w:rPr>
                <w:rFonts w:asciiTheme="minorHAnsi" w:hAnsiTheme="minorHAnsi" w:cstheme="minorHAnsi"/>
                <w:sz w:val="22"/>
                <w:szCs w:val="22"/>
              </w:rPr>
              <w:tab/>
              <w:t>Detalle de proyectos activados ajustados</w:t>
            </w: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III</w:t>
            </w:r>
            <w:r w:rsidRPr="007A7B67">
              <w:rPr>
                <w:rFonts w:asciiTheme="minorHAnsi" w:hAnsiTheme="minorHAnsi" w:cstheme="minorHAnsi"/>
                <w:sz w:val="22"/>
                <w:szCs w:val="22"/>
              </w:rPr>
              <w:tab/>
              <w:t>Planilla de seguimiento a las observaciones de YPFB sobre los “Costos de Operación”</w:t>
            </w: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IV</w:t>
            </w:r>
            <w:r w:rsidRPr="007A7B67">
              <w:rPr>
                <w:rFonts w:asciiTheme="minorHAnsi" w:hAnsiTheme="minorHAnsi" w:cstheme="minorHAnsi"/>
                <w:sz w:val="22"/>
                <w:szCs w:val="22"/>
              </w:rPr>
              <w:tab/>
              <w:t>Planilla de seguimiento a las observaciones de YPFB sobre los “Gastos Administrativos G&amp;A”</w:t>
            </w: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w:t>
            </w:r>
            <w:r w:rsidRPr="007A7B67">
              <w:rPr>
                <w:rFonts w:asciiTheme="minorHAnsi" w:hAnsiTheme="minorHAnsi" w:cstheme="minorHAnsi"/>
                <w:sz w:val="22"/>
                <w:szCs w:val="22"/>
              </w:rPr>
              <w:tab/>
              <w:t xml:space="preserve">Planilla de seguimiento a observaciones de YPFB sobre las “Inversiones” </w:t>
            </w:r>
          </w:p>
          <w:p w:rsidR="007F1544" w:rsidRPr="007A7B67" w:rsidRDefault="007F1544" w:rsidP="002B2AC8">
            <w:pPr>
              <w:pStyle w:val="Cuerpodeltexto0"/>
              <w:spacing w:before="0" w:after="0" w:line="240" w:lineRule="auto"/>
              <w:rPr>
                <w:rFonts w:asciiTheme="minorHAnsi" w:hAnsiTheme="minorHAnsi" w:cstheme="minorHAnsi"/>
                <w:sz w:val="22"/>
                <w:szCs w:val="22"/>
              </w:rPr>
            </w:pPr>
            <w:r w:rsidRPr="007A7B67">
              <w:rPr>
                <w:rFonts w:asciiTheme="minorHAnsi" w:hAnsiTheme="minorHAnsi" w:cstheme="minorHAnsi"/>
                <w:sz w:val="22"/>
                <w:szCs w:val="22"/>
              </w:rPr>
              <w:t>Anexo VI</w:t>
            </w:r>
            <w:r w:rsidRPr="007A7B67">
              <w:rPr>
                <w:rFonts w:asciiTheme="minorHAnsi" w:hAnsiTheme="minorHAnsi" w:cstheme="minorHAnsi"/>
                <w:sz w:val="22"/>
                <w:szCs w:val="22"/>
              </w:rPr>
              <w:tab/>
              <w:t>Planilla de costos en controversia entre las partes</w:t>
            </w:r>
          </w:p>
          <w:p w:rsidR="007F1544" w:rsidRPr="007A7B67" w:rsidRDefault="007F1544" w:rsidP="002B2AC8">
            <w:pPr>
              <w:pStyle w:val="Cuerpodeltexto0"/>
              <w:spacing w:before="0" w:after="0" w:line="240" w:lineRule="auto"/>
              <w:ind w:left="1418" w:hanging="1418"/>
              <w:rPr>
                <w:rFonts w:asciiTheme="minorHAnsi" w:hAnsiTheme="minorHAnsi" w:cstheme="minorHAnsi"/>
                <w:sz w:val="22"/>
                <w:szCs w:val="22"/>
              </w:rPr>
            </w:pPr>
            <w:r w:rsidRPr="007A7B67">
              <w:rPr>
                <w:rFonts w:asciiTheme="minorHAnsi" w:hAnsiTheme="minorHAnsi" w:cstheme="minorHAnsi"/>
                <w:sz w:val="22"/>
                <w:szCs w:val="22"/>
              </w:rPr>
              <w:t>Anexo VII</w:t>
            </w:r>
            <w:r w:rsidRPr="007A7B67">
              <w:rPr>
                <w:rFonts w:asciiTheme="minorHAnsi" w:hAnsiTheme="minorHAnsi" w:cstheme="minorHAnsi"/>
                <w:sz w:val="22"/>
                <w:szCs w:val="22"/>
              </w:rPr>
              <w:tab/>
              <w:t>Resumen de los Costos Recuperables reportados, costos ajustados por el auditor y costos en controversia entre las partes.</w:t>
            </w:r>
          </w:p>
          <w:p w:rsidR="007F1544" w:rsidRPr="007A7B67" w:rsidRDefault="007F1544" w:rsidP="002B2AC8">
            <w:pPr>
              <w:pStyle w:val="Cuerpodeltexto0"/>
              <w:spacing w:before="0" w:after="0" w:line="240" w:lineRule="auto"/>
              <w:ind w:left="1418" w:hanging="1418"/>
              <w:rPr>
                <w:rFonts w:asciiTheme="minorHAnsi" w:hAnsiTheme="minorHAnsi" w:cstheme="minorHAnsi"/>
                <w:sz w:val="22"/>
                <w:szCs w:val="22"/>
              </w:rPr>
            </w:pP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con los informes preliminar y final deberá entregar el respaldo del seguimiento efectuado a las observaciones de YPFB levantadas, relativas a falta de documentación y/o certificaciones.</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El Auditor no podrá añadir clasificaciones adicionales a las establecidas en los formularios financieros.</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b/>
                <w:sz w:val="22"/>
                <w:szCs w:val="22"/>
                <w:lang w:eastAsia="es-ES"/>
              </w:rPr>
            </w:pPr>
            <w:r w:rsidRPr="007A7B67">
              <w:rPr>
                <w:rFonts w:asciiTheme="minorHAnsi" w:hAnsiTheme="minorHAnsi" w:cstheme="minorHAnsi"/>
                <w:sz w:val="22"/>
                <w:szCs w:val="22"/>
              </w:rPr>
              <w:t>Toda la información numérica reportada por el Auditor deberá ser expresada considerando únicamente dos decimales.</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b/>
                <w:bCs/>
                <w:szCs w:val="22"/>
                <w:lang w:eastAsia="es-BO"/>
              </w:rPr>
              <w:t>METODOLOGÍA</w:t>
            </w:r>
          </w:p>
        </w:tc>
      </w:tr>
      <w:tr w:rsidR="007F1544" w:rsidRPr="007A7B67" w:rsidTr="002B2AC8">
        <w:trPr>
          <w:trHeight w:val="105"/>
        </w:trPr>
        <w:tc>
          <w:tcPr>
            <w:tcW w:w="8926" w:type="dxa"/>
            <w:shd w:val="clear" w:color="auto" w:fill="auto"/>
            <w:vAlign w:val="center"/>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rPr>
              <w:t xml:space="preserve">El trabajo deberá ser realizado de acuerdo con una </w:t>
            </w:r>
            <w:r w:rsidRPr="007A7B67">
              <w:rPr>
                <w:rFonts w:asciiTheme="minorHAnsi" w:hAnsiTheme="minorHAnsi" w:cstheme="minorHAnsi"/>
                <w:b/>
                <w:szCs w:val="22"/>
              </w:rPr>
              <w:t>planificación adecuada presentada a través de un memorándum de planificación</w:t>
            </w:r>
            <w:r w:rsidRPr="007A7B67">
              <w:rPr>
                <w:rFonts w:asciiTheme="minorHAnsi" w:hAnsiTheme="minorHAnsi" w:cstheme="minorHAnsi"/>
                <w:szCs w:val="22"/>
              </w:rPr>
              <w:t xml:space="preserve"> que considere los plazos, tiempos y asignaciones, </w:t>
            </w:r>
            <w:proofErr w:type="spellStart"/>
            <w:r w:rsidRPr="007A7B67">
              <w:rPr>
                <w:rFonts w:asciiTheme="minorHAnsi" w:hAnsiTheme="minorHAnsi" w:cstheme="minorHAnsi"/>
                <w:szCs w:val="22"/>
              </w:rPr>
              <w:t>asi</w:t>
            </w:r>
            <w:proofErr w:type="spellEnd"/>
            <w:r w:rsidRPr="007A7B67">
              <w:rPr>
                <w:rFonts w:asciiTheme="minorHAnsi" w:hAnsiTheme="minorHAnsi" w:cstheme="minorHAnsi"/>
                <w:szCs w:val="22"/>
              </w:rPr>
              <w:t xml:space="preserve"> como los diferentes objetivos trazados en una Auditoria de la cuenta Costos Recuperables o Costos Reportados Aprobados, de acuerdo con Normas de Auditoria. El oferente deberá presentar la descripción del plan al que propone sujetar la ejecución del servicio y los métodos con los que propone realizarlo. Las propuestas deben cumplir con lo solicitado en el Alcance de la Contratación, </w:t>
            </w:r>
            <w:r w:rsidRPr="007A7B67">
              <w:rPr>
                <w:rFonts w:asciiTheme="minorHAnsi" w:hAnsiTheme="minorHAnsi" w:cstheme="minorHAnsi"/>
                <w:b/>
                <w:szCs w:val="22"/>
              </w:rPr>
              <w:t>sin embargo, son enunciativos y no limitativos</w:t>
            </w:r>
            <w:r w:rsidRPr="007A7B67">
              <w:rPr>
                <w:rFonts w:asciiTheme="minorHAnsi" w:hAnsiTheme="minorHAnsi" w:cstheme="minorHAnsi"/>
                <w:szCs w:val="22"/>
              </w:rPr>
              <w:t>.</w:t>
            </w:r>
          </w:p>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rPr>
              <w:t>La metodología y enfoque deberá estar circunscrita a lo siguiente:</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deberá proponer una metodología formal que permita contemplar los aspectos claves de la Auditoría.</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 xml:space="preserve">La Empresa Auditora deberá proponer una metodología de revisión de la cuenta completa </w:t>
            </w:r>
            <w:r w:rsidRPr="007A7B67">
              <w:rPr>
                <w:rFonts w:asciiTheme="minorHAnsi" w:hAnsiTheme="minorHAnsi" w:cstheme="minorHAnsi"/>
                <w:sz w:val="22"/>
                <w:szCs w:val="22"/>
              </w:rPr>
              <w:lastRenderedPageBreak/>
              <w:t>de Costos Recuperables o Costos Reportados Aprobados.</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Organizar y administrar el desarrollo de la auditoría, la misma que debe permitir una correcta y eficiente administración del tiempo, los recursos, riesgos y la calidad del trabajo.</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rPr>
            </w:pPr>
            <w:r w:rsidRPr="007A7B67">
              <w:rPr>
                <w:rFonts w:asciiTheme="minorHAnsi" w:hAnsiTheme="minorHAnsi" w:cstheme="minorHAnsi"/>
                <w:sz w:val="22"/>
                <w:szCs w:val="22"/>
              </w:rPr>
              <w:t>Contribuir con conocimiento de mejores prácticas para la ejecución correcta de los objetivos requeridos.</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rPr>
              <w:t>El auditor deberá hacer uso de su facultad y “criterio independiente” acerca de todas las observaciones resultantes del informe de revisión de costos de YPFB, en lo que es materia de su competencia, cumpliendo los tiempos y plazos establecidos en el contrato de servicios suscrito entre YPFB y la Empresa Auditora.</w:t>
            </w:r>
          </w:p>
          <w:p w:rsidR="007F1544" w:rsidRPr="007A7B67" w:rsidRDefault="007F1544" w:rsidP="007F1544">
            <w:pPr>
              <w:pStyle w:val="Cuerpodeltexto0"/>
              <w:numPr>
                <w:ilvl w:val="0"/>
                <w:numId w:val="34"/>
              </w:numPr>
              <w:shd w:val="clear" w:color="auto" w:fill="auto"/>
              <w:spacing w:before="0" w:after="0" w:line="240" w:lineRule="auto"/>
              <w:ind w:left="567" w:right="20" w:hanging="578"/>
              <w:rPr>
                <w:rFonts w:asciiTheme="minorHAnsi" w:hAnsiTheme="minorHAnsi" w:cstheme="minorHAnsi"/>
                <w:sz w:val="22"/>
                <w:szCs w:val="22"/>
                <w:lang w:eastAsia="es-ES"/>
              </w:rPr>
            </w:pPr>
            <w:r w:rsidRPr="007A7B67">
              <w:rPr>
                <w:rFonts w:asciiTheme="minorHAnsi" w:hAnsiTheme="minorHAnsi" w:cstheme="minorHAnsi"/>
                <w:sz w:val="22"/>
                <w:szCs w:val="22"/>
                <w:lang w:eastAsia="es-ES"/>
              </w:rPr>
              <w:t>En caso de que el auditor se abstenga de opinar de un tema en particular, deberá justificar debidamente.</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CRONOGRAMA DE ACTIVIDADES</w:t>
            </w:r>
          </w:p>
        </w:tc>
      </w:tr>
      <w:tr w:rsidR="007F1544" w:rsidRPr="007A7B67" w:rsidTr="002B2AC8">
        <w:trPr>
          <w:trHeight w:val="2542"/>
        </w:trPr>
        <w:tc>
          <w:tcPr>
            <w:tcW w:w="8926" w:type="dxa"/>
            <w:shd w:val="clear" w:color="auto" w:fill="auto"/>
          </w:tcPr>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cronograma será propuesto por la Empresa Auditora y deberá considerar para la revisión del Titular:</w:t>
            </w:r>
          </w:p>
          <w:p w:rsidR="007F1544" w:rsidRPr="007A7B67" w:rsidRDefault="007F1544" w:rsidP="002B2AC8">
            <w:pPr>
              <w:spacing w:after="0"/>
              <w:rPr>
                <w:rFonts w:asciiTheme="minorHAnsi" w:hAnsiTheme="minorHAnsi" w:cstheme="minorHAnsi"/>
                <w:b/>
                <w:szCs w:val="22"/>
                <w:lang w:eastAsia="es-BO"/>
              </w:rPr>
            </w:pPr>
          </w:p>
          <w:p w:rsidR="007F1544" w:rsidRPr="007A7B67" w:rsidRDefault="007F1544" w:rsidP="002B2AC8">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Preliminar</w:t>
            </w: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Un periodo máximo de setenta (70) días; de los cuales, cincuenta (50) días calendario serán para la ejecución del trabajo de campo y de veinte (20) días para la emisión del Informe Preliminar, improrrogablemente. El plazo debe computarse a partir de la firma de la </w:t>
            </w:r>
            <w:proofErr w:type="spellStart"/>
            <w:r w:rsidRPr="007A7B67">
              <w:rPr>
                <w:rFonts w:asciiTheme="minorHAnsi" w:hAnsiTheme="minorHAnsi" w:cstheme="minorHAnsi"/>
                <w:szCs w:val="22"/>
                <w:lang w:eastAsia="es-BO"/>
              </w:rPr>
              <w:t>órden</w:t>
            </w:r>
            <w:proofErr w:type="spellEnd"/>
            <w:r w:rsidRPr="007A7B67">
              <w:rPr>
                <w:rFonts w:asciiTheme="minorHAnsi" w:hAnsiTheme="minorHAnsi" w:cstheme="minorHAnsi"/>
                <w:szCs w:val="22"/>
                <w:lang w:eastAsia="es-BO"/>
              </w:rPr>
              <w:t xml:space="preserve"> de proceder; la cual deberá suscribirse al momento del inicio del trabajo de campo del auditor.</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Se procederá a dar inicio del trabajo con la Orden de proceder, fecha en la cual corre a computar los días para la realización de la Auditoria de Costos.</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YPFB, en la firma del contrato, hará entrega de la Información de sustento del Informe de Revisión de Costos (Informe de Revisión, Formularios Financieros, Planilla de Inversiones Capitalizada, Informes Técnicos y otros que considere necesarios).</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En un plazo de 7 días, a partir de la suscripción del contrato, el auditor debe remitir el requerimiento de información inicial al Titular, por su parte el Titular deberá entregar la información en un plazo máximo de 30 días.</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Posterior a los 15 días de iniciado el proceso de auditoría, la firma de auditoria sostendrá una reunión de aclaración con YPFB y el Titular en cuanto a las observaciones y/o consultas relacionadas al Informe de Revisión de Costos.</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auditor deberá hacer conocer a las partes de manera formal las limitaciones a la auditoria en cuanto a falta de entrega de documentación y/o respaldos solicitados.</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lang w:eastAsia="es-BO"/>
              </w:rPr>
              <w:t xml:space="preserve">El informe preliminar debe ser entregado a YPFB y el Titular en formato digital editable adjuntando </w:t>
            </w:r>
            <w:r w:rsidRPr="007A7B67">
              <w:rPr>
                <w:rFonts w:asciiTheme="minorHAnsi" w:hAnsiTheme="minorHAnsi" w:cstheme="minorHAnsi"/>
                <w:szCs w:val="22"/>
              </w:rPr>
              <w:t xml:space="preserve">el respaldo de las observaciones levantadas de YPFB relativas a falta de documentación y/o certificaciones. </w:t>
            </w:r>
          </w:p>
          <w:p w:rsidR="007F1544" w:rsidRPr="007A7B67" w:rsidRDefault="007F1544" w:rsidP="002B2AC8">
            <w:pPr>
              <w:spacing w:after="0"/>
              <w:rPr>
                <w:rFonts w:asciiTheme="minorHAnsi" w:hAnsiTheme="minorHAnsi" w:cstheme="minorHAnsi"/>
                <w:b/>
                <w:szCs w:val="22"/>
                <w:lang w:eastAsia="es-BO"/>
              </w:rPr>
            </w:pPr>
          </w:p>
          <w:p w:rsidR="007F1544" w:rsidRPr="007A7B67" w:rsidRDefault="007F1544" w:rsidP="002B2AC8">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Descargos a observaciones y/o ajustes de auditoria</w:t>
            </w: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Dentro de los 60 días de entregado el informe preliminar, tanto YPFB como el Titular harán conocer sus discrepancias de criterio y/o presentarán descargos a los ajustes de Auditoria. Estos descargos y/o discrepancias podrán ser entregados a la firma de auditoría de manera escrita vía nota o en su defecto vía correo electrónico.</w:t>
            </w:r>
          </w:p>
          <w:p w:rsidR="007F1544" w:rsidRPr="007A7B67" w:rsidRDefault="007F1544" w:rsidP="002B2AC8">
            <w:pPr>
              <w:spacing w:after="0"/>
              <w:rPr>
                <w:rFonts w:asciiTheme="minorHAnsi" w:hAnsiTheme="minorHAnsi" w:cstheme="minorHAnsi"/>
                <w:b/>
                <w:szCs w:val="22"/>
                <w:lang w:eastAsia="es-BO"/>
              </w:rPr>
            </w:pPr>
          </w:p>
          <w:p w:rsidR="007F1544" w:rsidRPr="007A7B67" w:rsidRDefault="007F1544" w:rsidP="002B2AC8">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Emisión del Informe Final</w:t>
            </w: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La firma de Auditoria en los 20 días siguientes a los 60 días de </w:t>
            </w:r>
            <w:r w:rsidRPr="007A7B67">
              <w:rPr>
                <w:rFonts w:asciiTheme="minorHAnsi" w:hAnsiTheme="minorHAnsi" w:cstheme="minorHAnsi"/>
                <w:b/>
                <w:szCs w:val="22"/>
                <w:lang w:eastAsia="es-BO"/>
              </w:rPr>
              <w:t>descargos a observaciones y/o ajustes de auditoria,</w:t>
            </w:r>
            <w:r w:rsidRPr="007A7B67">
              <w:rPr>
                <w:rFonts w:asciiTheme="minorHAnsi" w:hAnsiTheme="minorHAnsi" w:cstheme="minorHAnsi"/>
                <w:szCs w:val="22"/>
                <w:lang w:eastAsia="es-BO"/>
              </w:rPr>
              <w:t xml:space="preserve"> entregará los Informes finales de Auditoria a las partes, mismo que será sujeto en un plazo de 10 días a conformidad de las partes y el auditor tendrá un plazo de 10 días para su emisión definitiva.</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Los plazos se encuentran expresados en días calendario, entendiéndose que en caso de que los cumplimientos correspondan a días sábado, domingo o feriado, se trasladan al siguiente día hábil.</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b/>
                <w:bCs/>
                <w:szCs w:val="22"/>
                <w:lang w:eastAsia="es-BO"/>
              </w:rPr>
              <w:lastRenderedPageBreak/>
              <w:t>PERSONAL DE LA FIRMA DE AUDITORÍA</w:t>
            </w:r>
          </w:p>
        </w:tc>
      </w:tr>
      <w:tr w:rsidR="007F1544" w:rsidRPr="007A7B67" w:rsidTr="002B2AC8">
        <w:trPr>
          <w:trHeight w:val="105"/>
        </w:trPr>
        <w:tc>
          <w:tcPr>
            <w:tcW w:w="8926" w:type="dxa"/>
            <w:shd w:val="clear" w:color="auto" w:fill="auto"/>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rPr>
              <w:t>La firma auditora para el cumplimiento de los objetivos, deberá presentar una descripción de la formación y experiencia de cada uno de los profesionales que el proponente se compromete a asignar al servicio, debidamente registrados en el Colegio de Profesionales al que corresponden y habilitados legalmente. Serán aceptadas las certificaciones que emita la propia firma de Auditoría.</w:t>
            </w:r>
          </w:p>
          <w:p w:rsidR="007F1544" w:rsidRPr="007A7B67" w:rsidRDefault="007F1544" w:rsidP="002B2AC8">
            <w:pPr>
              <w:spacing w:after="0"/>
              <w:rPr>
                <w:rFonts w:asciiTheme="minorHAnsi" w:hAnsiTheme="minorHAnsi" w:cstheme="minorHAnsi"/>
                <w:szCs w:val="22"/>
              </w:rPr>
            </w:pPr>
          </w:p>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rPr>
              <w:t>Los profesionales propuestos, que sean ex funcionarios de YPFB Corporación, podrán ser incluidos en el equipo de trabajo a ser propuesto, sólo si hubiera transcurrido dos años desde la extinción de la relación de trabajo con la empresa estatal petrolera.</w:t>
            </w:r>
          </w:p>
          <w:p w:rsidR="007F1544" w:rsidRPr="007A7B67" w:rsidRDefault="007F1544" w:rsidP="002B2AC8">
            <w:pPr>
              <w:spacing w:after="0"/>
              <w:rPr>
                <w:rFonts w:asciiTheme="minorHAnsi" w:hAnsiTheme="minorHAnsi" w:cstheme="minorHAnsi"/>
                <w:szCs w:val="22"/>
              </w:rPr>
            </w:pPr>
          </w:p>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rPr>
              <w:t xml:space="preserve">El Perfil profesional (con Título en Provisión Nacional) que se deberá considerar </w:t>
            </w:r>
            <w:proofErr w:type="spellStart"/>
            <w:r w:rsidRPr="007A7B67">
              <w:rPr>
                <w:rFonts w:asciiTheme="minorHAnsi" w:hAnsiTheme="minorHAnsi" w:cstheme="minorHAnsi"/>
                <w:szCs w:val="22"/>
              </w:rPr>
              <w:t>minimamente</w:t>
            </w:r>
            <w:proofErr w:type="spellEnd"/>
            <w:r w:rsidRPr="007A7B67">
              <w:rPr>
                <w:rFonts w:asciiTheme="minorHAnsi" w:hAnsiTheme="minorHAnsi" w:cstheme="minorHAnsi"/>
                <w:szCs w:val="22"/>
              </w:rPr>
              <w:t xml:space="preserve"> es el siguiente:</w:t>
            </w:r>
          </w:p>
          <w:p w:rsidR="007F1544" w:rsidRPr="007A7B67" w:rsidRDefault="007F1544" w:rsidP="007F1544">
            <w:pPr>
              <w:pStyle w:val="Prrafodelista"/>
              <w:numPr>
                <w:ilvl w:val="0"/>
                <w:numId w:val="38"/>
              </w:numPr>
              <w:spacing w:after="0"/>
              <w:ind w:left="1447" w:hanging="426"/>
              <w:rPr>
                <w:rFonts w:asciiTheme="minorHAnsi" w:hAnsiTheme="minorHAnsi" w:cstheme="minorHAnsi"/>
                <w:szCs w:val="22"/>
              </w:rPr>
            </w:pPr>
            <w:r w:rsidRPr="007A7B67">
              <w:rPr>
                <w:rFonts w:asciiTheme="minorHAnsi" w:hAnsiTheme="minorHAnsi" w:cstheme="minorHAnsi"/>
                <w:szCs w:val="22"/>
              </w:rPr>
              <w:t>Un (1) Gerente de Auditoría.</w:t>
            </w:r>
          </w:p>
          <w:p w:rsidR="007F1544" w:rsidRPr="007A7B67" w:rsidRDefault="007F1544" w:rsidP="007F1544">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Especialista</w:t>
            </w:r>
            <w:r>
              <w:rPr>
                <w:rFonts w:asciiTheme="minorHAnsi" w:hAnsiTheme="minorHAnsi" w:cstheme="minorHAnsi"/>
                <w:szCs w:val="22"/>
              </w:rPr>
              <w:t xml:space="preserve"> en auditoría financiera en empresas del sector de hidrocarburos.</w:t>
            </w:r>
          </w:p>
          <w:p w:rsidR="007F1544" w:rsidRPr="007A7B67" w:rsidRDefault="007F1544" w:rsidP="007F1544">
            <w:pPr>
              <w:pStyle w:val="Prrafodelista"/>
              <w:numPr>
                <w:ilvl w:val="1"/>
                <w:numId w:val="28"/>
              </w:numPr>
              <w:spacing w:after="0"/>
              <w:ind w:left="1447" w:hanging="426"/>
              <w:rPr>
                <w:rFonts w:asciiTheme="minorHAnsi" w:hAnsiTheme="minorHAnsi" w:cstheme="minorHAnsi"/>
                <w:szCs w:val="22"/>
              </w:rPr>
            </w:pPr>
            <w:r w:rsidRPr="007A7B67">
              <w:rPr>
                <w:rFonts w:asciiTheme="minorHAnsi" w:hAnsiTheme="minorHAnsi" w:cstheme="minorHAnsi"/>
                <w:szCs w:val="22"/>
              </w:rPr>
              <w:t>Un (1) Auditor</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b/>
                <w:bCs/>
                <w:szCs w:val="22"/>
                <w:lang w:eastAsia="es-BO"/>
              </w:rPr>
              <w:t>INFORMACIÓN DISPONIBLE Y LOCALIZACIÓN</w:t>
            </w:r>
          </w:p>
        </w:tc>
      </w:tr>
      <w:tr w:rsidR="007F1544" w:rsidRPr="007A7B67" w:rsidTr="002B2AC8">
        <w:trPr>
          <w:trHeight w:val="105"/>
        </w:trPr>
        <w:tc>
          <w:tcPr>
            <w:tcW w:w="8926" w:type="dxa"/>
            <w:shd w:val="clear" w:color="auto" w:fill="auto"/>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rPr>
              <w:t>Los Auditores, deberán efectuar el trabajo de campo en las oficinas del Titular de acuerdo con su planificación. El costo de desplazamiento deberá formar parte del costo de la propuesta.</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szCs w:val="22"/>
              </w:rPr>
            </w:pPr>
            <w:r w:rsidRPr="007A7B67">
              <w:rPr>
                <w:rFonts w:asciiTheme="minorHAnsi" w:hAnsiTheme="minorHAnsi" w:cstheme="minorHAnsi"/>
                <w:b/>
                <w:bCs/>
                <w:szCs w:val="22"/>
                <w:lang w:eastAsia="es-BO"/>
              </w:rPr>
              <w:t xml:space="preserve">DATOS, SERVICIOS, PERSONAL  E INSTALACIONES </w:t>
            </w:r>
          </w:p>
        </w:tc>
      </w:tr>
      <w:tr w:rsidR="007F1544" w:rsidRPr="007A7B67" w:rsidTr="002B2AC8">
        <w:trPr>
          <w:trHeight w:val="105"/>
        </w:trPr>
        <w:tc>
          <w:tcPr>
            <w:tcW w:w="8926" w:type="dxa"/>
            <w:shd w:val="clear" w:color="auto" w:fill="auto"/>
          </w:tcPr>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Acceso a la información</w:t>
            </w:r>
            <w:r w:rsidRPr="007A7B67">
              <w:rPr>
                <w:rFonts w:asciiTheme="minorHAnsi" w:hAnsiTheme="minorHAnsi" w:cstheme="minorHAnsi"/>
                <w:sz w:val="22"/>
                <w:szCs w:val="22"/>
              </w:rPr>
              <w:t>: Cada Titular otorgará a la Empresa Auditora la misma información proporcionada en la revisión de costos, así como cualquier otra información adicional a la Empresa Auditora necesaria dentro del proceso y brindará la requerida para lograr el objetivo de esta contratación.</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sz w:val="22"/>
                <w:szCs w:val="22"/>
              </w:rPr>
              <w:t>YPFB entregará los informes producto de la revisión de costos, así como toda la información de sustento.</w:t>
            </w: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p>
          <w:p w:rsidR="007F1544" w:rsidRPr="007A7B67" w:rsidRDefault="007F1544" w:rsidP="002B2AC8">
            <w:pPr>
              <w:pStyle w:val="Cuerpodeltexto0"/>
              <w:shd w:val="clear" w:color="auto" w:fill="auto"/>
              <w:spacing w:before="0" w:after="0" w:line="240" w:lineRule="auto"/>
              <w:ind w:right="23"/>
              <w:rPr>
                <w:rFonts w:asciiTheme="minorHAnsi" w:hAnsiTheme="minorHAnsi" w:cstheme="minorHAnsi"/>
                <w:sz w:val="22"/>
                <w:szCs w:val="22"/>
              </w:rPr>
            </w:pPr>
            <w:r w:rsidRPr="007A7B67">
              <w:rPr>
                <w:rFonts w:asciiTheme="minorHAnsi" w:hAnsiTheme="minorHAnsi" w:cstheme="minorHAnsi"/>
                <w:b/>
                <w:sz w:val="22"/>
                <w:szCs w:val="22"/>
              </w:rPr>
              <w:t>Ambiente de trabajo</w:t>
            </w:r>
            <w:r w:rsidRPr="007A7B67">
              <w:rPr>
                <w:rFonts w:asciiTheme="minorHAnsi" w:hAnsiTheme="minorHAnsi" w:cstheme="minorHAnsi"/>
                <w:sz w:val="22"/>
                <w:szCs w:val="22"/>
              </w:rPr>
              <w:t>: El Titular facilitará a la Empresa Auditora</w:t>
            </w:r>
            <w:r w:rsidRPr="007A7B67" w:rsidDel="00E71C2D">
              <w:rPr>
                <w:rFonts w:asciiTheme="minorHAnsi" w:hAnsiTheme="minorHAnsi" w:cstheme="minorHAnsi"/>
                <w:sz w:val="22"/>
                <w:szCs w:val="22"/>
              </w:rPr>
              <w:t xml:space="preserve"> </w:t>
            </w:r>
            <w:r w:rsidRPr="007A7B67">
              <w:rPr>
                <w:rFonts w:asciiTheme="minorHAnsi" w:hAnsiTheme="minorHAnsi" w:cstheme="minorHAnsi"/>
                <w:sz w:val="22"/>
                <w:szCs w:val="22"/>
              </w:rPr>
              <w:t>un ambiente de trabajo apropiado para la realización del trabajo encomendado.</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b/>
                <w:bCs/>
                <w:szCs w:val="22"/>
                <w:lang w:eastAsia="es-BO"/>
              </w:rPr>
              <w:t>CONTRAPARTE</w:t>
            </w:r>
          </w:p>
        </w:tc>
      </w:tr>
      <w:tr w:rsidR="007F1544" w:rsidRPr="007A7B67" w:rsidTr="002B2AC8">
        <w:trPr>
          <w:trHeight w:val="400"/>
        </w:trPr>
        <w:tc>
          <w:tcPr>
            <w:tcW w:w="8926" w:type="dxa"/>
            <w:shd w:val="clear" w:color="auto" w:fill="auto"/>
          </w:tcPr>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 xml:space="preserve">Con el objeto de realizar el seguimiento y control del servicio a ser prestado por la firma de AUDITORIA contratada, YPFB designará por escrito a uno o más servidores públicos competentes del personal del área solicitante, quién será responsable de hacer cumplir la parte formal del contrato como cumplimiento de los plazos propuestos, efectuar controles periódicos a fin de verificar que el personal propuesto para realizar el servicio por parte de la Firma de Auditoría contratada en apoyo al Control Externo Posterior, sea el que participe en la ejecución y de acuerdo </w:t>
            </w:r>
            <w:r w:rsidRPr="007A7B67">
              <w:rPr>
                <w:rFonts w:asciiTheme="minorHAnsi" w:hAnsiTheme="minorHAnsi" w:cstheme="minorHAnsi"/>
                <w:szCs w:val="22"/>
                <w:lang w:eastAsia="es-BO"/>
              </w:rPr>
              <w:lastRenderedPageBreak/>
              <w:t>a la carga horaria comprometida, así como el medio autorizado de comunicación y notificación con el AUDITOR.</w:t>
            </w:r>
          </w:p>
          <w:p w:rsidR="007F1544" w:rsidRPr="007A7B67" w:rsidRDefault="007F1544" w:rsidP="002B2AC8">
            <w:pPr>
              <w:spacing w:after="0"/>
              <w:rPr>
                <w:rFonts w:asciiTheme="minorHAnsi" w:hAnsiTheme="minorHAnsi" w:cstheme="minorHAnsi"/>
                <w:szCs w:val="22"/>
                <w:lang w:eastAsia="es-BO"/>
              </w:rPr>
            </w:pPr>
          </w:p>
          <w:p w:rsidR="007F1544" w:rsidRPr="007A7B67" w:rsidRDefault="007F1544" w:rsidP="002B2AC8">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t>La contraparte será designada por el Responsable del área solicitante, sus funciones y atribuciones serán en estricto cumplimiento a lo establecido en el artículo 23 del R/CE-09.</w:t>
            </w:r>
          </w:p>
        </w:tc>
      </w:tr>
      <w:tr w:rsidR="007F1544" w:rsidRPr="007A7B67" w:rsidTr="002B2AC8">
        <w:trPr>
          <w:trHeight w:val="105"/>
        </w:trPr>
        <w:tc>
          <w:tcPr>
            <w:tcW w:w="8926" w:type="dxa"/>
            <w:shd w:val="clear" w:color="auto" w:fill="B4C6E7" w:themeFill="accent5" w:themeFillTint="66"/>
          </w:tcPr>
          <w:p w:rsidR="007F1544" w:rsidRPr="007A7B67" w:rsidRDefault="007F1544" w:rsidP="002B2AC8">
            <w:pPr>
              <w:spacing w:after="0"/>
              <w:rPr>
                <w:rFonts w:asciiTheme="minorHAnsi" w:hAnsiTheme="minorHAnsi" w:cstheme="minorHAnsi"/>
                <w:b/>
                <w:szCs w:val="22"/>
                <w:lang w:eastAsia="es-BO"/>
              </w:rPr>
            </w:pPr>
            <w:r w:rsidRPr="007A7B67">
              <w:rPr>
                <w:rFonts w:asciiTheme="minorHAnsi" w:hAnsiTheme="minorHAnsi" w:cstheme="minorHAnsi"/>
                <w:b/>
                <w:szCs w:val="22"/>
                <w:lang w:eastAsia="es-BO"/>
              </w:rPr>
              <w:lastRenderedPageBreak/>
              <w:t>COMITÉ DE RECEPCIÓN</w:t>
            </w:r>
          </w:p>
        </w:tc>
      </w:tr>
      <w:tr w:rsidR="007F1544" w:rsidRPr="007A7B67" w:rsidTr="002B2AC8">
        <w:trPr>
          <w:trHeight w:val="105"/>
        </w:trPr>
        <w:tc>
          <w:tcPr>
            <w:tcW w:w="8926" w:type="dxa"/>
            <w:shd w:val="clear" w:color="auto" w:fill="auto"/>
          </w:tcPr>
          <w:p w:rsidR="007F1544" w:rsidRPr="007A7B67" w:rsidRDefault="007F1544" w:rsidP="002B2AC8">
            <w:pPr>
              <w:spacing w:after="0"/>
              <w:rPr>
                <w:rFonts w:asciiTheme="minorHAnsi" w:hAnsiTheme="minorHAnsi" w:cstheme="minorHAnsi"/>
                <w:szCs w:val="22"/>
                <w:lang w:eastAsia="es-BO"/>
              </w:rPr>
            </w:pPr>
            <w:r w:rsidRPr="007A7B67">
              <w:rPr>
                <w:rFonts w:asciiTheme="minorHAnsi" w:hAnsiTheme="minorHAnsi" w:cstheme="minorHAnsi"/>
                <w:szCs w:val="22"/>
                <w:lang w:eastAsia="es-BO"/>
              </w:rPr>
              <w:t>El comité de recepción será designada por la M.A.E., sus funciones y atribuciones serán en estricto cumplimiento a lo establecido en el artículo 24 del R/CE-09.</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b/>
                <w:bCs/>
                <w:szCs w:val="22"/>
                <w:lang w:eastAsia="es-BO"/>
              </w:rPr>
              <w:t>PLAZO DE REALIZACIÓN DE LA CONSULTORÍA.</w:t>
            </w:r>
          </w:p>
        </w:tc>
      </w:tr>
      <w:tr w:rsidR="007F1544" w:rsidRPr="007A7B67" w:rsidTr="002B2AC8">
        <w:trPr>
          <w:trHeight w:val="105"/>
        </w:trPr>
        <w:tc>
          <w:tcPr>
            <w:tcW w:w="8926" w:type="dxa"/>
            <w:shd w:val="clear" w:color="auto" w:fill="auto"/>
          </w:tcPr>
          <w:p w:rsidR="007F1544" w:rsidRPr="007A7B67" w:rsidRDefault="007F1544" w:rsidP="002B2AC8">
            <w:pPr>
              <w:pStyle w:val="Prrafodelista"/>
              <w:spacing w:after="0"/>
              <w:ind w:left="0"/>
              <w:rPr>
                <w:rFonts w:asciiTheme="minorHAnsi" w:hAnsiTheme="minorHAnsi" w:cstheme="minorHAnsi"/>
                <w:szCs w:val="22"/>
                <w:lang w:eastAsia="es-BO"/>
              </w:rPr>
            </w:pPr>
            <w:r w:rsidRPr="007A7B67">
              <w:rPr>
                <w:rFonts w:asciiTheme="minorHAnsi" w:hAnsiTheme="minorHAnsi" w:cstheme="minorHAnsi"/>
                <w:szCs w:val="22"/>
                <w:lang w:eastAsia="es-BO"/>
              </w:rPr>
              <w:t>El plazo de ejecución del servicio de auditoria será menor o igual ciento setenta (170) días calendario, mismos que serán computados a partir del pago del anticipo si corresponde o la fecha de suscripción del contrato.</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FACTURACIÓN </w:t>
            </w:r>
          </w:p>
        </w:tc>
      </w:tr>
      <w:tr w:rsidR="007F1544" w:rsidRPr="007A7B67" w:rsidTr="002B2AC8">
        <w:trPr>
          <w:trHeight w:val="105"/>
        </w:trPr>
        <w:tc>
          <w:tcPr>
            <w:tcW w:w="8926" w:type="dxa"/>
            <w:shd w:val="clear" w:color="auto" w:fill="FFFFFF"/>
          </w:tcPr>
          <w:p w:rsidR="007F1544" w:rsidRPr="007A7B67" w:rsidRDefault="007F1544" w:rsidP="002B2AC8">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 ser emitida de acuerdo a normativa vigente a nombre de Yacimientos Petrolíferos Fiscales Bolivianos consignando el Número de Identificación Tributaria (NIT) 1020269020. </w:t>
            </w:r>
          </w:p>
          <w:p w:rsidR="007F1544" w:rsidRPr="007A7B67" w:rsidRDefault="007F1544" w:rsidP="002B2AC8">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 xml:space="preserve">La factura deberá emitirse en el momento que finalice la ejecución o la prestación efectiva del servicio o a momento de percibir el pago total o parcial, lo que ocurra primero, sin deducir las multas ni otros cargos. </w:t>
            </w:r>
          </w:p>
          <w:p w:rsidR="007F1544" w:rsidRPr="007A7B67" w:rsidRDefault="007F1544" w:rsidP="002B2AC8">
            <w:pPr>
              <w:widowControl w:val="0"/>
              <w:spacing w:after="0"/>
              <w:rPr>
                <w:rFonts w:asciiTheme="minorHAnsi" w:hAnsiTheme="minorHAnsi" w:cstheme="minorHAnsi"/>
                <w:szCs w:val="22"/>
                <w:lang w:val="es-BO"/>
              </w:rPr>
            </w:pPr>
          </w:p>
          <w:p w:rsidR="007F1544" w:rsidRPr="007A7B67" w:rsidRDefault="007F1544" w:rsidP="002B2AC8">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F1544" w:rsidRPr="007A7B67" w:rsidRDefault="007F1544" w:rsidP="002B2AC8">
            <w:pPr>
              <w:widowControl w:val="0"/>
              <w:spacing w:after="0"/>
              <w:rPr>
                <w:rFonts w:asciiTheme="minorHAnsi" w:hAnsiTheme="minorHAnsi" w:cstheme="minorHAnsi"/>
                <w:szCs w:val="22"/>
                <w:lang w:val="es-BO"/>
              </w:rPr>
            </w:pPr>
          </w:p>
          <w:p w:rsidR="007F1544" w:rsidRPr="007A7B67" w:rsidRDefault="007F1544" w:rsidP="002B2AC8">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En caso de otorgarse un anticipo el contratado está obligado a emitir factura a momento del pago.</w:t>
            </w:r>
          </w:p>
          <w:p w:rsidR="007F1544" w:rsidRPr="007A7B67" w:rsidRDefault="007F1544" w:rsidP="002B2AC8">
            <w:pPr>
              <w:widowControl w:val="0"/>
              <w:spacing w:after="0"/>
              <w:rPr>
                <w:rFonts w:asciiTheme="minorHAnsi" w:hAnsiTheme="minorHAnsi" w:cstheme="minorHAnsi"/>
                <w:szCs w:val="22"/>
                <w:lang w:val="es-BO"/>
              </w:rPr>
            </w:pPr>
          </w:p>
          <w:p w:rsidR="007F1544" w:rsidRPr="007A7B67" w:rsidRDefault="007F1544" w:rsidP="002B2AC8">
            <w:pPr>
              <w:widowControl w:val="0"/>
              <w:spacing w:after="0"/>
              <w:rPr>
                <w:rFonts w:asciiTheme="minorHAnsi" w:hAnsiTheme="minorHAnsi" w:cstheme="minorHAnsi"/>
                <w:szCs w:val="22"/>
                <w:lang w:val="es-BO"/>
              </w:rPr>
            </w:pPr>
            <w:r w:rsidRPr="007A7B67">
              <w:rPr>
                <w:rFonts w:asciiTheme="minorHAnsi" w:hAnsiTheme="minorHAnsi" w:cstheme="minorHAnsi"/>
                <w:bCs/>
                <w:szCs w:val="18"/>
                <w:lang w:eastAsia="es-BO"/>
              </w:rPr>
              <w:t>Adicionalmente el proponente debe considerar lo descrito en la cláusula TRIGÉSIMA del modelo de contrato.</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 xml:space="preserve">TRIBUTOS </w:t>
            </w:r>
          </w:p>
        </w:tc>
      </w:tr>
      <w:tr w:rsidR="007F1544" w:rsidRPr="007A7B67" w:rsidTr="002B2AC8">
        <w:trPr>
          <w:trHeight w:val="105"/>
        </w:trPr>
        <w:tc>
          <w:tcPr>
            <w:tcW w:w="8926" w:type="dxa"/>
            <w:shd w:val="clear" w:color="auto" w:fill="FFFFFF"/>
          </w:tcPr>
          <w:p w:rsidR="007F1544" w:rsidRPr="007A7B67" w:rsidRDefault="007F1544" w:rsidP="002B2AC8">
            <w:pPr>
              <w:widowControl w:val="0"/>
              <w:spacing w:after="0"/>
              <w:rPr>
                <w:rFonts w:asciiTheme="minorHAnsi" w:hAnsiTheme="minorHAnsi" w:cstheme="minorHAnsi"/>
                <w:szCs w:val="22"/>
                <w:lang w:val="es-BO"/>
              </w:rPr>
            </w:pPr>
            <w:r w:rsidRPr="007A7B67">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tc>
      </w:tr>
      <w:tr w:rsidR="007F1544" w:rsidRPr="007A7B67" w:rsidTr="002B2AC8">
        <w:trPr>
          <w:trHeight w:val="105"/>
        </w:trPr>
        <w:tc>
          <w:tcPr>
            <w:tcW w:w="8926" w:type="dxa"/>
            <w:shd w:val="clear" w:color="auto" w:fill="BDD6EE"/>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MOROSIDAD Y PENALIDADES</w:t>
            </w:r>
          </w:p>
        </w:tc>
      </w:tr>
      <w:tr w:rsidR="007F1544" w:rsidRPr="007A7B67" w:rsidTr="002B2AC8">
        <w:trPr>
          <w:trHeight w:val="105"/>
        </w:trPr>
        <w:tc>
          <w:tcPr>
            <w:tcW w:w="8926" w:type="dxa"/>
            <w:shd w:val="clear" w:color="auto" w:fill="auto"/>
            <w:vAlign w:val="center"/>
          </w:tcPr>
          <w:p w:rsidR="007F1544" w:rsidRPr="007A7B67" w:rsidRDefault="007F1544" w:rsidP="002B2AC8">
            <w:pPr>
              <w:widowControl w:val="0"/>
              <w:spacing w:after="0"/>
              <w:rPr>
                <w:rFonts w:asciiTheme="minorHAnsi" w:hAnsiTheme="minorHAnsi" w:cstheme="minorHAnsi"/>
                <w:b/>
                <w:szCs w:val="22"/>
              </w:rPr>
            </w:pPr>
            <w:r>
              <w:rPr>
                <w:rFonts w:ascii="Calibri" w:hAnsi="Calibri" w:cs="Calibri"/>
                <w:color w:val="333333"/>
                <w:szCs w:val="22"/>
                <w:lang w:val="es-MX"/>
              </w:rPr>
              <w:t>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R/CE-09.</w:t>
            </w:r>
          </w:p>
        </w:tc>
      </w:tr>
      <w:tr w:rsidR="007F1544" w:rsidRPr="007A7B67" w:rsidTr="002B2AC8">
        <w:trPr>
          <w:trHeight w:val="105"/>
        </w:trPr>
        <w:tc>
          <w:tcPr>
            <w:tcW w:w="8926" w:type="dxa"/>
            <w:shd w:val="clear" w:color="auto" w:fill="B4C6E7" w:themeFill="accent5" w:themeFillTint="66"/>
            <w:vAlign w:val="center"/>
          </w:tcPr>
          <w:p w:rsidR="007F1544" w:rsidRPr="007A7B67" w:rsidRDefault="007F1544" w:rsidP="002B2AC8">
            <w:pPr>
              <w:spacing w:after="0"/>
              <w:rPr>
                <w:rFonts w:asciiTheme="minorHAnsi" w:hAnsiTheme="minorHAnsi" w:cstheme="minorHAnsi"/>
                <w:b/>
                <w:szCs w:val="22"/>
                <w:lang w:val="es-ES_tradnl"/>
              </w:rPr>
            </w:pPr>
            <w:r w:rsidRPr="007A7B67">
              <w:rPr>
                <w:rFonts w:asciiTheme="minorHAnsi" w:hAnsiTheme="minorHAnsi" w:cstheme="minorHAnsi"/>
                <w:b/>
                <w:szCs w:val="22"/>
                <w:lang w:val="es-ES_tradnl"/>
              </w:rPr>
              <w:t>TERMINACIÓN DE CONTRATO</w:t>
            </w:r>
          </w:p>
        </w:tc>
      </w:tr>
      <w:tr w:rsidR="007F1544" w:rsidRPr="007A7B67" w:rsidTr="002B2AC8">
        <w:trPr>
          <w:trHeight w:val="105"/>
        </w:trPr>
        <w:tc>
          <w:tcPr>
            <w:tcW w:w="8926" w:type="dxa"/>
            <w:shd w:val="clear" w:color="auto" w:fill="auto"/>
            <w:vAlign w:val="center"/>
          </w:tcPr>
          <w:p w:rsidR="007F1544" w:rsidRPr="007A7B67" w:rsidRDefault="007F1544" w:rsidP="002B2AC8">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El contrato del servicio de Auditoría, concluirá bajo las modalidades descritas en la cláusula vigésima del modelo de contrato adjunto al DBC.</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t>FORMA DE PAGO.-</w:t>
            </w:r>
          </w:p>
        </w:tc>
      </w:tr>
      <w:tr w:rsidR="007F1544" w:rsidRPr="007A7B67" w:rsidTr="002B2AC8">
        <w:trPr>
          <w:trHeight w:val="181"/>
        </w:trPr>
        <w:tc>
          <w:tcPr>
            <w:tcW w:w="8926" w:type="dxa"/>
            <w:shd w:val="clear" w:color="auto" w:fill="auto"/>
          </w:tcPr>
          <w:p w:rsidR="007F1544" w:rsidRPr="007A7B67" w:rsidRDefault="007F1544" w:rsidP="002B2AC8">
            <w:pPr>
              <w:spacing w:after="0"/>
              <w:rPr>
                <w:rFonts w:asciiTheme="minorHAnsi" w:hAnsiTheme="minorHAnsi" w:cstheme="minorHAnsi"/>
                <w:szCs w:val="22"/>
                <w:lang w:val="es-ES_tradnl"/>
              </w:rPr>
            </w:pPr>
            <w:r w:rsidRPr="007A7B67">
              <w:rPr>
                <w:rFonts w:asciiTheme="minorHAnsi" w:hAnsiTheme="minorHAnsi" w:cstheme="minorHAnsi"/>
                <w:szCs w:val="22"/>
                <w:lang w:val="es-ES_tradnl"/>
              </w:rPr>
              <w:t>Los pagos por los servicios de auditoría serán realizados en bolivianos, de la siguiente forma:</w:t>
            </w:r>
          </w:p>
          <w:p w:rsidR="007F1544" w:rsidRPr="007A7B67" w:rsidRDefault="007F1544" w:rsidP="002B2AC8">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Primer pago</w:t>
            </w:r>
            <w:r w:rsidRPr="007A7B67">
              <w:rPr>
                <w:rFonts w:asciiTheme="minorHAnsi" w:hAnsiTheme="minorHAnsi" w:cstheme="minorHAnsi"/>
                <w:szCs w:val="22"/>
                <w:lang w:val="es-ES_tradnl"/>
              </w:rPr>
              <w:t>: Cuarenta por ciento (40%) del valor del Contrato a la entrega del Informe Preliminar del auditor que deberá ser presentado hasta un plazo máximo de setenta (70) días calendario. Previo al pago parcial la contraparte deberá emitir acta de conformidad.</w:t>
            </w:r>
          </w:p>
          <w:p w:rsidR="007F1544" w:rsidRPr="007A7B67" w:rsidRDefault="007F1544" w:rsidP="002B2AC8">
            <w:pPr>
              <w:spacing w:after="0"/>
              <w:rPr>
                <w:rFonts w:asciiTheme="minorHAnsi" w:hAnsiTheme="minorHAnsi" w:cstheme="minorHAnsi"/>
                <w:szCs w:val="22"/>
                <w:lang w:val="es-ES_tradnl"/>
              </w:rPr>
            </w:pPr>
            <w:r w:rsidRPr="007A7B67">
              <w:rPr>
                <w:rFonts w:asciiTheme="minorHAnsi" w:hAnsiTheme="minorHAnsi" w:cstheme="minorHAnsi"/>
                <w:b/>
                <w:szCs w:val="22"/>
                <w:lang w:val="es-ES_tradnl"/>
              </w:rPr>
              <w:t>Segundo Pago:</w:t>
            </w:r>
            <w:r w:rsidRPr="007A7B67">
              <w:rPr>
                <w:rFonts w:asciiTheme="minorHAnsi" w:hAnsiTheme="minorHAnsi" w:cstheme="minorHAnsi"/>
                <w:szCs w:val="22"/>
                <w:lang w:val="es-ES_tradnl"/>
              </w:rPr>
              <w:t xml:space="preserve"> Cuarenta por ciento (40%) del valor del contrato a la presentación del Informe Final para consideración de las partes. Previo al pago parcial la contraparte deberá emitir acta de conformidad.</w:t>
            </w:r>
          </w:p>
          <w:p w:rsidR="007F1544" w:rsidRPr="007A7B67" w:rsidRDefault="007F1544" w:rsidP="002B2AC8">
            <w:pPr>
              <w:spacing w:after="0"/>
              <w:rPr>
                <w:rFonts w:asciiTheme="minorHAnsi" w:hAnsiTheme="minorHAnsi" w:cstheme="minorHAnsi"/>
                <w:bCs/>
                <w:szCs w:val="22"/>
                <w:lang w:eastAsia="es-BO"/>
              </w:rPr>
            </w:pPr>
            <w:r w:rsidRPr="007A7B67">
              <w:rPr>
                <w:rFonts w:asciiTheme="minorHAnsi" w:hAnsiTheme="minorHAnsi" w:cstheme="minorHAnsi"/>
                <w:b/>
                <w:szCs w:val="22"/>
                <w:lang w:val="es-ES_tradnl"/>
              </w:rPr>
              <w:lastRenderedPageBreak/>
              <w:t>Tercer Pago:</w:t>
            </w:r>
            <w:r w:rsidRPr="007A7B67">
              <w:rPr>
                <w:rFonts w:asciiTheme="minorHAnsi" w:hAnsiTheme="minorHAnsi" w:cstheme="minorHAnsi"/>
                <w:szCs w:val="22"/>
                <w:lang w:val="es-ES_tradnl"/>
              </w:rPr>
              <w:t xml:space="preserve"> Veinte por ciento (20%) del valor del contrato a la emisión del Informe Final de auditoría., El pago se realizará vía SIGEP, previa emisión de factura y una vez que la Contraparte haya efectuado la conformidad al servicio prestado.  Previo al pago parcial la contraparte deberá emitir acta de conformidad.</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b/>
                <w:bCs/>
                <w:szCs w:val="22"/>
                <w:lang w:eastAsia="es-BO"/>
              </w:rPr>
            </w:pPr>
            <w:r w:rsidRPr="007A7B67">
              <w:rPr>
                <w:rFonts w:asciiTheme="minorHAnsi" w:hAnsiTheme="minorHAnsi" w:cstheme="minorHAnsi"/>
                <w:b/>
                <w:bCs/>
                <w:szCs w:val="22"/>
                <w:lang w:eastAsia="es-BO"/>
              </w:rPr>
              <w:lastRenderedPageBreak/>
              <w:t xml:space="preserve">SEGUROS </w:t>
            </w:r>
          </w:p>
        </w:tc>
      </w:tr>
      <w:tr w:rsidR="007F1544" w:rsidRPr="007A7B67" w:rsidTr="002B2AC8">
        <w:trPr>
          <w:trHeight w:val="105"/>
        </w:trPr>
        <w:tc>
          <w:tcPr>
            <w:tcW w:w="8926" w:type="dxa"/>
            <w:shd w:val="clear" w:color="auto" w:fill="auto"/>
            <w:vAlign w:val="center"/>
          </w:tcPr>
          <w:p w:rsidR="007F1544" w:rsidRPr="007A7B67" w:rsidRDefault="007F1544" w:rsidP="002B2AC8">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La empresa adjudicada, deberá presentar y mantener vigente de forma ininterrumpida durante todo el periodo del contrato las Pólizas de Seguros especificadas a continuación:</w:t>
            </w:r>
          </w:p>
          <w:p w:rsidR="007F1544" w:rsidRPr="007A7B67" w:rsidRDefault="007F1544" w:rsidP="002B2AC8">
            <w:pPr>
              <w:shd w:val="clear" w:color="auto" w:fill="FFFFFF"/>
              <w:spacing w:after="0"/>
              <w:ind w:hanging="360"/>
              <w:rPr>
                <w:rFonts w:asciiTheme="minorHAnsi" w:hAnsiTheme="minorHAnsi" w:cstheme="minorHAnsi"/>
                <w:szCs w:val="22"/>
              </w:rPr>
            </w:pPr>
            <w:r w:rsidRPr="007A7B67">
              <w:rPr>
                <w:rFonts w:asciiTheme="minorHAnsi" w:hAnsiTheme="minorHAnsi" w:cstheme="minorHAnsi"/>
                <w:b/>
                <w:bCs/>
                <w:i/>
                <w:iCs/>
                <w:szCs w:val="22"/>
              </w:rPr>
              <w:t>a)       Póliza de Accidentes Personales.</w:t>
            </w:r>
          </w:p>
          <w:p w:rsidR="007F1544" w:rsidRPr="007A7B67" w:rsidRDefault="007F1544" w:rsidP="002B2AC8">
            <w:pPr>
              <w:shd w:val="clear" w:color="auto" w:fill="FFFFFF"/>
              <w:spacing w:after="0"/>
              <w:rPr>
                <w:rFonts w:asciiTheme="minorHAnsi" w:hAnsiTheme="minorHAnsi" w:cstheme="minorHAnsi"/>
                <w:i/>
                <w:iCs/>
                <w:szCs w:val="22"/>
              </w:rPr>
            </w:pPr>
            <w:r w:rsidRPr="007A7B67">
              <w:rPr>
                <w:rFonts w:asciiTheme="minorHAnsi" w:hAnsiTheme="minorHAnsi" w:cstheme="minorHAnsi"/>
                <w:i/>
                <w:iCs/>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7F1544" w:rsidRPr="007A7B67" w:rsidRDefault="007F1544" w:rsidP="002B2AC8">
            <w:pPr>
              <w:shd w:val="clear" w:color="auto" w:fill="FFFFFF"/>
              <w:spacing w:after="0"/>
              <w:rPr>
                <w:rFonts w:asciiTheme="minorHAnsi" w:hAnsiTheme="minorHAnsi" w:cstheme="minorHAnsi"/>
                <w:szCs w:val="22"/>
              </w:rPr>
            </w:pPr>
            <w:r w:rsidRPr="007A7B67">
              <w:rPr>
                <w:rFonts w:asciiTheme="minorHAnsi" w:hAnsiTheme="minorHAnsi" w:cstheme="minorHAnsi"/>
                <w:i/>
                <w:iCs/>
                <w:szCs w:val="22"/>
              </w:rPr>
              <w:t>La póliza deberá estar a nombre del Adjudicado como contratante y sus empleados deberán figurar como asegurados.</w:t>
            </w:r>
          </w:p>
          <w:p w:rsidR="007F1544" w:rsidRPr="007A7B67" w:rsidRDefault="007F1544" w:rsidP="002B2AC8">
            <w:pPr>
              <w:shd w:val="clear" w:color="auto" w:fill="FFFFFF"/>
              <w:spacing w:after="0"/>
              <w:rPr>
                <w:rFonts w:asciiTheme="minorHAnsi" w:hAnsiTheme="minorHAnsi" w:cstheme="minorHAnsi"/>
                <w:szCs w:val="22"/>
              </w:rPr>
            </w:pPr>
            <w:r w:rsidRPr="007A7B67">
              <w:rPr>
                <w:rFonts w:asciiTheme="minorHAnsi" w:hAnsiTheme="minorHAnsi" w:cstheme="minorHAnsi"/>
                <w:b/>
                <w:bCs/>
                <w:i/>
                <w:iCs/>
                <w:szCs w:val="22"/>
              </w:rPr>
              <w:t>Condiciones Adicionales.</w:t>
            </w:r>
          </w:p>
          <w:p w:rsidR="007F1544" w:rsidRPr="007A7B67" w:rsidRDefault="007F1544" w:rsidP="007F1544">
            <w:pPr>
              <w:numPr>
                <w:ilvl w:val="0"/>
                <w:numId w:val="35"/>
              </w:numPr>
              <w:shd w:val="clear" w:color="auto" w:fill="FFFFFF"/>
              <w:spacing w:before="100" w:beforeAutospacing="1" w:after="0"/>
              <w:rPr>
                <w:rFonts w:asciiTheme="minorHAnsi" w:hAnsiTheme="minorHAnsi" w:cstheme="minorHAnsi"/>
                <w:szCs w:val="22"/>
              </w:rPr>
            </w:pPr>
            <w:r w:rsidRPr="007A7B67">
              <w:rPr>
                <w:rFonts w:asciiTheme="minorHAnsi" w:hAnsiTheme="minorHAnsi" w:cstheme="minorHAnsi"/>
                <w:i/>
                <w:iCs/>
                <w:szCs w:val="22"/>
              </w:rPr>
              <w:t>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w:t>
            </w:r>
          </w:p>
          <w:p w:rsidR="007F1544" w:rsidRPr="007A7B67" w:rsidRDefault="007F1544" w:rsidP="007F1544">
            <w:pPr>
              <w:numPr>
                <w:ilvl w:val="0"/>
                <w:numId w:val="35"/>
              </w:numPr>
              <w:shd w:val="clear" w:color="auto" w:fill="FFFFFF"/>
              <w:spacing w:before="100" w:beforeAutospacing="1" w:after="0"/>
              <w:rPr>
                <w:rFonts w:asciiTheme="minorHAnsi" w:hAnsiTheme="minorHAnsi" w:cstheme="minorHAnsi"/>
                <w:szCs w:val="22"/>
                <w:lang w:val="es-BO"/>
              </w:rPr>
            </w:pPr>
            <w:r w:rsidRPr="007A7B67">
              <w:rPr>
                <w:rFonts w:asciiTheme="minorHAnsi" w:hAnsiTheme="minorHAnsi" w:cstheme="minorHAnsi"/>
                <w:i/>
                <w:iCs/>
                <w:szCs w:val="22"/>
              </w:rPr>
              <w:t>La empresa adjudicada, deberá entregar una copia de la citada póliza a YPFB antes de la suscripción del contrato.</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RESPONSABILIDAD PROFESIONAL DEL AUDITOR</w:t>
            </w:r>
          </w:p>
        </w:tc>
      </w:tr>
      <w:tr w:rsidR="007F1544" w:rsidRPr="007A7B67" w:rsidTr="002B2AC8">
        <w:trPr>
          <w:trHeight w:val="105"/>
        </w:trPr>
        <w:tc>
          <w:tcPr>
            <w:tcW w:w="8926" w:type="dxa"/>
            <w:shd w:val="clear" w:color="auto" w:fill="auto"/>
          </w:tcPr>
          <w:p w:rsidR="007F1544" w:rsidRPr="007A7B67" w:rsidRDefault="007F1544" w:rsidP="002B2AC8">
            <w:pPr>
              <w:rPr>
                <w:rFonts w:asciiTheme="minorHAnsi" w:hAnsiTheme="minorHAnsi" w:cstheme="minorHAnsi"/>
                <w:szCs w:val="22"/>
                <w:lang w:eastAsia="es-BO"/>
              </w:rPr>
            </w:pPr>
            <w:r w:rsidRPr="007A7B67">
              <w:rPr>
                <w:rFonts w:asciiTheme="minorHAnsi" w:hAnsiTheme="minorHAnsi" w:cstheme="minorHAnsi"/>
                <w:szCs w:val="22"/>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7F1544" w:rsidRPr="007A7B67" w:rsidRDefault="007F1544" w:rsidP="002B2AC8">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por el trabajo efectuado dentro los términos de referencia, haciendo mención a la aplicación de las Normas de Auditoria Gubernamental y otras de acuerdo a la particularidad de la empresa.</w:t>
            </w:r>
          </w:p>
          <w:p w:rsidR="007F1544" w:rsidRPr="007A7B67" w:rsidRDefault="007F1544" w:rsidP="002B2AC8">
            <w:pPr>
              <w:rPr>
                <w:rFonts w:asciiTheme="minorHAnsi" w:hAnsiTheme="minorHAnsi" w:cstheme="minorHAnsi"/>
                <w:szCs w:val="22"/>
                <w:lang w:eastAsia="es-BO"/>
              </w:rPr>
            </w:pPr>
            <w:r w:rsidRPr="007A7B67">
              <w:rPr>
                <w:rFonts w:asciiTheme="minorHAnsi" w:hAnsiTheme="minorHAnsi" w:cstheme="minorHAnsi"/>
                <w:szCs w:val="22"/>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7F1544" w:rsidRPr="007A7B67" w:rsidRDefault="007F1544" w:rsidP="002B2AC8">
            <w:pPr>
              <w:rPr>
                <w:rFonts w:asciiTheme="minorHAnsi" w:hAnsiTheme="minorHAnsi" w:cstheme="minorHAnsi"/>
                <w:szCs w:val="22"/>
                <w:lang w:eastAsia="es-BO"/>
              </w:rPr>
            </w:pPr>
            <w:r w:rsidRPr="007A7B67">
              <w:rPr>
                <w:rFonts w:asciiTheme="minorHAnsi" w:hAnsiTheme="minorHAnsi" w:cstheme="minorHAnsi"/>
                <w:szCs w:val="22"/>
                <w:lang w:eastAsia="es-BO"/>
              </w:rPr>
              <w:t>En lo que refiere a los Estados Financieros Consolidados, el auditor desarrollará sus tareas con ética profesional, y en aplicación a las Normas Contable N° 8 y demás disposiciones conexas.</w:t>
            </w:r>
          </w:p>
        </w:tc>
      </w:tr>
      <w:tr w:rsidR="007F1544" w:rsidRPr="007A7B67" w:rsidTr="002B2AC8">
        <w:trPr>
          <w:trHeight w:val="105"/>
        </w:trPr>
        <w:tc>
          <w:tcPr>
            <w:tcW w:w="8926" w:type="dxa"/>
            <w:shd w:val="clear" w:color="auto" w:fill="B8CCE4"/>
          </w:tcPr>
          <w:p w:rsidR="007F1544" w:rsidRPr="007A7B67" w:rsidRDefault="007F1544" w:rsidP="002B2AC8">
            <w:pPr>
              <w:spacing w:after="0"/>
              <w:rPr>
                <w:rFonts w:asciiTheme="minorHAnsi" w:hAnsiTheme="minorHAnsi" w:cstheme="minorHAnsi"/>
                <w:szCs w:val="22"/>
                <w:lang w:val="es-ES_tradnl"/>
              </w:rPr>
            </w:pPr>
            <w:r w:rsidRPr="007A7B67">
              <w:rPr>
                <w:rFonts w:asciiTheme="minorHAnsi" w:hAnsiTheme="minorHAnsi" w:cstheme="minorHAnsi"/>
                <w:b/>
                <w:bCs/>
                <w:szCs w:val="22"/>
                <w:lang w:eastAsia="es-BO"/>
              </w:rPr>
              <w:t>PROPIEDAD DE LOS PRODUCTOS</w:t>
            </w:r>
          </w:p>
        </w:tc>
      </w:tr>
      <w:tr w:rsidR="007F1544" w:rsidRPr="007A7B67" w:rsidTr="002B2AC8">
        <w:trPr>
          <w:trHeight w:val="105"/>
        </w:trPr>
        <w:tc>
          <w:tcPr>
            <w:tcW w:w="8926" w:type="dxa"/>
            <w:shd w:val="clear" w:color="auto" w:fill="auto"/>
          </w:tcPr>
          <w:p w:rsidR="007F1544" w:rsidRPr="007A7B67" w:rsidRDefault="007F1544" w:rsidP="002B2AC8">
            <w:pPr>
              <w:spacing w:after="0"/>
              <w:rPr>
                <w:rFonts w:asciiTheme="minorHAnsi" w:hAnsiTheme="minorHAnsi" w:cstheme="minorHAnsi"/>
                <w:bCs/>
                <w:szCs w:val="22"/>
                <w:lang w:eastAsia="es-BO"/>
              </w:rPr>
            </w:pPr>
            <w:r w:rsidRPr="007A7B67">
              <w:rPr>
                <w:rFonts w:asciiTheme="minorHAnsi" w:hAnsiTheme="minorHAnsi" w:cstheme="minorHAnsi"/>
                <w:bCs/>
                <w:szCs w:val="22"/>
                <w:lang w:eastAsia="es-BO"/>
              </w:rPr>
              <w:t>Todos los informes emitidos y entregados por la firma Auditora, serán propiedad de YPFB y el Titular, y ninguna parte de ellos podrá ser divulgada por la firma sin el previo consentimiento del contratante y el Titular; consentimiento que deberá constar por escrito.</w:t>
            </w:r>
          </w:p>
        </w:tc>
      </w:tr>
      <w:tr w:rsidR="007F1544" w:rsidRPr="007A7B67" w:rsidTr="002B2AC8">
        <w:trPr>
          <w:trHeight w:val="181"/>
        </w:trPr>
        <w:tc>
          <w:tcPr>
            <w:tcW w:w="8926" w:type="dxa"/>
            <w:shd w:val="clear" w:color="auto" w:fill="9CC2E5" w:themeFill="accent1" w:themeFillTint="99"/>
          </w:tcPr>
          <w:p w:rsidR="007F1544" w:rsidRPr="007A7B67" w:rsidRDefault="007F1544" w:rsidP="002B2AC8">
            <w:pPr>
              <w:spacing w:after="0"/>
              <w:rPr>
                <w:rFonts w:asciiTheme="minorHAnsi" w:hAnsiTheme="minorHAnsi" w:cstheme="minorHAnsi"/>
                <w:szCs w:val="22"/>
                <w:lang w:val="es-ES_tradnl"/>
              </w:rPr>
            </w:pPr>
            <w:r w:rsidRPr="007A7B67">
              <w:rPr>
                <w:rFonts w:asciiTheme="minorHAnsi" w:hAnsiTheme="minorHAnsi" w:cstheme="minorHAnsi"/>
                <w:b/>
                <w:szCs w:val="22"/>
              </w:rPr>
              <w:t>ASPECTOS COMPLEMENTARIOS</w:t>
            </w:r>
          </w:p>
        </w:tc>
      </w:tr>
      <w:tr w:rsidR="007F1544" w:rsidRPr="007A7B67" w:rsidTr="002B2AC8">
        <w:trPr>
          <w:trHeight w:val="964"/>
        </w:trPr>
        <w:tc>
          <w:tcPr>
            <w:tcW w:w="8926" w:type="dxa"/>
            <w:shd w:val="clear" w:color="auto" w:fill="auto"/>
          </w:tcPr>
          <w:p w:rsidR="007F1544" w:rsidRPr="007A7B67" w:rsidRDefault="007F1544" w:rsidP="002B2AC8">
            <w:pPr>
              <w:spacing w:after="0"/>
              <w:rPr>
                <w:rFonts w:asciiTheme="minorHAnsi" w:hAnsiTheme="minorHAnsi" w:cstheme="minorHAnsi"/>
                <w:szCs w:val="22"/>
              </w:rPr>
            </w:pPr>
            <w:r w:rsidRPr="007A7B67">
              <w:rPr>
                <w:rFonts w:asciiTheme="minorHAnsi" w:hAnsiTheme="minorHAnsi" w:cstheme="minorHAnsi"/>
                <w:szCs w:val="22"/>
              </w:rPr>
              <w:lastRenderedPageBreak/>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7F1544" w:rsidRPr="007A7B67" w:rsidRDefault="007F1544" w:rsidP="007F1544">
      <w:pPr>
        <w:spacing w:after="0"/>
        <w:ind w:right="34"/>
        <w:jc w:val="center"/>
        <w:rPr>
          <w:rFonts w:asciiTheme="minorHAnsi" w:hAnsiTheme="minorHAnsi" w:cstheme="minorHAnsi"/>
          <w:b/>
          <w:szCs w:val="22"/>
          <w:lang w:val="es-ES_tradnl"/>
        </w:rPr>
      </w:pPr>
    </w:p>
    <w:p w:rsidR="005239AA" w:rsidRPr="007F1544" w:rsidRDefault="005239AA" w:rsidP="00BA5996">
      <w:pPr>
        <w:spacing w:after="0"/>
        <w:rPr>
          <w:rFonts w:ascii="Trebuchet MS" w:hAnsi="Trebuchet MS"/>
          <w:b/>
          <w:i/>
          <w:sz w:val="18"/>
          <w:szCs w:val="18"/>
          <w:lang w:val="es-ES_tradnl"/>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5239AA" w:rsidRDefault="005239AA"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Default="002B2AC8" w:rsidP="00BA5996">
      <w:pPr>
        <w:spacing w:after="0"/>
        <w:rPr>
          <w:rFonts w:ascii="Trebuchet MS" w:hAnsi="Trebuchet MS"/>
          <w:b/>
          <w:i/>
          <w:sz w:val="18"/>
          <w:szCs w:val="18"/>
        </w:rPr>
      </w:pPr>
    </w:p>
    <w:p w:rsidR="002B2AC8" w:rsidRPr="00BF75CA" w:rsidRDefault="002B2AC8"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Default="00BA5996"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Default="00593D8B" w:rsidP="00BA5996">
      <w:pPr>
        <w:spacing w:after="0"/>
        <w:rPr>
          <w:rFonts w:ascii="Trebuchet MS" w:hAnsi="Trebuchet MS"/>
          <w:b/>
          <w:i/>
          <w:sz w:val="18"/>
          <w:szCs w:val="18"/>
        </w:rPr>
      </w:pPr>
    </w:p>
    <w:p w:rsidR="00593D8B" w:rsidRPr="00BF75CA" w:rsidRDefault="00593D8B"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000561" w:rsidRDefault="00000561" w:rsidP="000A6AA9">
      <w:pPr>
        <w:spacing w:after="0"/>
        <w:rPr>
          <w:rFonts w:ascii="Verdana" w:hAnsi="Verdana"/>
          <w:b/>
          <w:sz w:val="18"/>
          <w:szCs w:val="18"/>
        </w:rPr>
      </w:pP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2B2AC8" w:rsidRDefault="002B2AC8"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lastRenderedPageBreak/>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6E7ACE">
      <w:pPr>
        <w:numPr>
          <w:ilvl w:val="0"/>
          <w:numId w:val="18"/>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6E7ACE">
            <w:pPr>
              <w:numPr>
                <w:ilvl w:val="0"/>
                <w:numId w:val="19"/>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2B2AC8" w:rsidRPr="0011539E" w:rsidRDefault="002B2AC8"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2B2AC8" w:rsidRDefault="002B2AC8"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2B2AC8" w:rsidRPr="007E24CB" w:rsidRDefault="002B2AC8"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2B2AC8" w:rsidRPr="007E24CB" w:rsidRDefault="002B2AC8"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2B2AC8" w:rsidRPr="007E24CB" w:rsidRDefault="002B2AC8"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2B2AC8" w:rsidRPr="00D27111" w:rsidRDefault="002B2AC8"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2B2AC8" w:rsidRDefault="002B2AC8"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7"/>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5"/>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numPr>
                <w:ilvl w:val="0"/>
                <w:numId w:val="25"/>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6E7ACE">
            <w:pPr>
              <w:pStyle w:val="Formulario"/>
              <w:numPr>
                <w:ilvl w:val="0"/>
                <w:numId w:val="26"/>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sz w:val="24"/>
                                  <w:szCs w:val="24"/>
                                </w:rPr>
                              </w:pPr>
                            </w:p>
                            <w:p w:rsidR="002B2AC8" w:rsidRDefault="002B2AC8"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2B2AC8" w:rsidRPr="0011539E" w:rsidRDefault="002B2AC8"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2B2AC8" w:rsidRDefault="002B2AC8"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2B2AC8" w:rsidRPr="007E24CB" w:rsidRDefault="002B2AC8"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2B2AC8" w:rsidRPr="007E24CB" w:rsidRDefault="002B2AC8"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2B2AC8" w:rsidRPr="007E24CB" w:rsidRDefault="002B2AC8"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2B2AC8" w:rsidRPr="00D27111" w:rsidRDefault="002B2AC8"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2B2AC8" w:rsidRDefault="002B2AC8" w:rsidP="007E24CB">
                        <w:pPr>
                          <w:spacing w:before="60"/>
                          <w:jc w:val="center"/>
                          <w:rPr>
                            <w:b/>
                            <w:sz w:val="24"/>
                            <w:szCs w:val="24"/>
                          </w:rPr>
                        </w:pPr>
                      </w:p>
                      <w:p w:rsidR="002B2AC8" w:rsidRDefault="002B2AC8"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6E7ACE">
            <w:pPr>
              <w:pStyle w:val="Formulario"/>
              <w:numPr>
                <w:ilvl w:val="0"/>
                <w:numId w:val="27"/>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6E7ACE">
            <w:pPr>
              <w:numPr>
                <w:ilvl w:val="0"/>
                <w:numId w:val="27"/>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6E7ACE">
            <w:pPr>
              <w:numPr>
                <w:ilvl w:val="0"/>
                <w:numId w:val="27"/>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2B2AC8" w:rsidRDefault="002B2AC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2B2AC8" w:rsidRDefault="002B2AC8"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2B2AC8" w:rsidRPr="00D27111" w:rsidRDefault="002B2AC8"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2B2AC8" w:rsidRDefault="002B2AC8"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6E7ACE">
      <w:pPr>
        <w:pStyle w:val="Prrafodelista"/>
        <w:numPr>
          <w:ilvl w:val="0"/>
          <w:numId w:val="19"/>
        </w:numPr>
        <w:spacing w:after="0"/>
        <w:rPr>
          <w:sz w:val="24"/>
          <w:lang w:val="es-ES_tradnl"/>
        </w:rPr>
      </w:pPr>
      <w:r w:rsidRPr="005C6571">
        <w:rPr>
          <w:sz w:val="24"/>
          <w:lang w:val="es-ES_tradnl"/>
        </w:rPr>
        <w:t xml:space="preserve">Abogado,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 xml:space="preserve">Especialista y </w:t>
      </w:r>
    </w:p>
    <w:p w:rsidR="00EF70B6" w:rsidRPr="003E74AE" w:rsidRDefault="00EF70B6" w:rsidP="006E7ACE">
      <w:pPr>
        <w:pStyle w:val="Prrafodelista"/>
        <w:numPr>
          <w:ilvl w:val="0"/>
          <w:numId w:val="19"/>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2B2AC8" w:rsidRPr="00E20A59" w:rsidRDefault="002B2AC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2B2AC8" w:rsidRPr="0011539E" w:rsidRDefault="002B2AC8"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2B2AC8" w:rsidRDefault="002B2AC8"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2B2AC8" w:rsidRPr="007E24CB" w:rsidRDefault="002B2AC8"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2B2AC8" w:rsidRPr="007E24CB" w:rsidRDefault="002B2AC8"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2B2AC8" w:rsidRPr="00D27111" w:rsidRDefault="002B2AC8"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2B2AC8" w:rsidRPr="00E20A59" w:rsidRDefault="002B2AC8"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C54676">
        <w:rPr>
          <w:b/>
          <w:szCs w:val="22"/>
          <w:lang w:val="es-ES_tradnl"/>
        </w:rPr>
        <w:t>PARA FIRMAS DE AUDITORÍA (Incluye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6E7ACE">
      <w:pPr>
        <w:numPr>
          <w:ilvl w:val="0"/>
          <w:numId w:val="19"/>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6E7ACE">
      <w:pPr>
        <w:numPr>
          <w:ilvl w:val="0"/>
          <w:numId w:val="19"/>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2B2AC8" w:rsidRPr="00E20A59" w:rsidRDefault="002B2AC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2B2AC8" w:rsidRDefault="002B2AC8"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2B2AC8" w:rsidRPr="00D27111" w:rsidRDefault="002B2AC8"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2B2AC8" w:rsidRPr="00E20A59" w:rsidRDefault="002B2AC8"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2B2AC8" w:rsidRPr="0011539E" w:rsidRDefault="002B2AC8"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2B2AC8" w:rsidRDefault="002B2AC8"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2B2AC8" w:rsidRPr="007E24CB" w:rsidRDefault="002B2AC8"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2B2AC8" w:rsidRPr="007E24CB" w:rsidRDefault="002B2AC8"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2B2AC8" w:rsidRPr="00D27111" w:rsidRDefault="002B2AC8"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C54676">
        <w:rPr>
          <w:b/>
          <w:szCs w:val="22"/>
          <w:highlight w:val="yellow"/>
          <w:lang w:val="es-ES_tradnl"/>
        </w:rPr>
        <w:t>PARA FIRMAS DE AUDITORÍA (Con especialista y NO requiere la participación de abogado)</w:t>
      </w:r>
      <w:r w:rsidR="008E7577" w:rsidRPr="00C54676">
        <w:rPr>
          <w:b/>
          <w:szCs w:val="22"/>
          <w:highlight w:val="yellow"/>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2B2AC8" w:rsidRPr="0011539E" w:rsidRDefault="002B2AC8"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2B2AC8" w:rsidRDefault="002B2AC8"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2B2AC8" w:rsidRPr="007E24CB" w:rsidRDefault="002B2AC8"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2B2AC8" w:rsidRPr="007E24CB" w:rsidRDefault="002B2AC8"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2B2AC8" w:rsidRPr="007E24CB" w:rsidRDefault="002B2AC8"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2B2AC8" w:rsidRPr="00D27111" w:rsidRDefault="002B2AC8"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2B2AC8" w:rsidRPr="0011539E" w:rsidRDefault="002B2AC8"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2B2AC8" w:rsidRDefault="002B2AC8"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2B2AC8" w:rsidRPr="007E24CB" w:rsidRDefault="002B2AC8"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2B2AC8" w:rsidRPr="007E24CB" w:rsidRDefault="002B2AC8"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2B2AC8" w:rsidRPr="007E24CB" w:rsidRDefault="002B2AC8"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2B2AC8" w:rsidRPr="00D27111" w:rsidRDefault="002B2AC8"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2B2AC8" w:rsidRPr="00C044F1" w:rsidRDefault="002B2AC8"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6E7ACE">
      <w:pPr>
        <w:numPr>
          <w:ilvl w:val="0"/>
          <w:numId w:val="19"/>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6E7ACE">
      <w:pPr>
        <w:numPr>
          <w:ilvl w:val="0"/>
          <w:numId w:val="19"/>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E24CB" w:rsidRDefault="002B2AC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2B2AC8" w:rsidRPr="0011539E" w:rsidRDefault="002B2AC8"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2B2AC8" w:rsidRDefault="002B2AC8"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2B2AC8" w:rsidRPr="007E24CB" w:rsidRDefault="002B2AC8"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2B2AC8" w:rsidRPr="007E24CB" w:rsidRDefault="002B2AC8"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2B2AC8" w:rsidRPr="007E24CB" w:rsidRDefault="002B2AC8"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2B2AC8" w:rsidRPr="00D27111" w:rsidRDefault="002B2AC8"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11539E" w:rsidRDefault="002B2AC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E24CB" w:rsidRDefault="002B2AC8"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2B2AC8" w:rsidRPr="0011539E" w:rsidRDefault="002B2AC8"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2B2AC8" w:rsidRDefault="002B2AC8"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2B2AC8" w:rsidRPr="007E24CB" w:rsidRDefault="002B2AC8"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2B2AC8" w:rsidRPr="0011539E" w:rsidRDefault="002B2AC8"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2B2AC8" w:rsidRPr="007E24CB" w:rsidRDefault="002B2AC8"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2B2AC8" w:rsidRPr="00D27111" w:rsidRDefault="002B2AC8"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2B2AC8" w:rsidRPr="00C044F1" w:rsidRDefault="002B2AC8"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6E7ACE">
      <w:pPr>
        <w:numPr>
          <w:ilvl w:val="0"/>
          <w:numId w:val="19"/>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11539E" w:rsidRDefault="002B2AC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Default="002B2AC8"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2B2AC8" w:rsidRPr="00795F01" w:rsidRDefault="002B2AC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2AC8" w:rsidRPr="00795F01" w:rsidRDefault="002B2AC8"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2AC8" w:rsidRPr="00D27111" w:rsidRDefault="002B2AC8"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2B2AC8" w:rsidRPr="0011539E" w:rsidRDefault="002B2AC8"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2B2AC8" w:rsidRDefault="002B2AC8"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2B2AC8" w:rsidRPr="00795F01" w:rsidRDefault="002B2AC8"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2B2AC8" w:rsidRPr="00795F01" w:rsidRDefault="002B2AC8"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2B2AC8" w:rsidRPr="00795F01" w:rsidRDefault="002B2AC8"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2B2AC8" w:rsidRPr="00D27111" w:rsidRDefault="002B2AC8"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2B2AC8" w:rsidRPr="00C044F1" w:rsidRDefault="002B2AC8"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6E7ACE">
      <w:pPr>
        <w:numPr>
          <w:ilvl w:val="0"/>
          <w:numId w:val="19"/>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6E7ACE">
      <w:pPr>
        <w:numPr>
          <w:ilvl w:val="0"/>
          <w:numId w:val="19"/>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6E7ACE">
      <w:pPr>
        <w:numPr>
          <w:ilvl w:val="0"/>
          <w:numId w:val="19"/>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6E7ACE">
      <w:pPr>
        <w:numPr>
          <w:ilvl w:val="0"/>
          <w:numId w:val="19"/>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6E7ACE">
      <w:pPr>
        <w:numPr>
          <w:ilvl w:val="0"/>
          <w:numId w:val="19"/>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6E7ACE">
      <w:pPr>
        <w:numPr>
          <w:ilvl w:val="0"/>
          <w:numId w:val="24"/>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6E7ACE">
      <w:pPr>
        <w:numPr>
          <w:ilvl w:val="0"/>
          <w:numId w:val="24"/>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6E7ACE">
      <w:pPr>
        <w:numPr>
          <w:ilvl w:val="0"/>
          <w:numId w:val="19"/>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6E7ACE">
      <w:pPr>
        <w:numPr>
          <w:ilvl w:val="0"/>
          <w:numId w:val="21"/>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6E7ACE">
      <w:pPr>
        <w:numPr>
          <w:ilvl w:val="0"/>
          <w:numId w:val="21"/>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6E7ACE">
      <w:pPr>
        <w:numPr>
          <w:ilvl w:val="0"/>
          <w:numId w:val="21"/>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6E7ACE">
      <w:pPr>
        <w:numPr>
          <w:ilvl w:val="0"/>
          <w:numId w:val="22"/>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6E7ACE">
      <w:pPr>
        <w:numPr>
          <w:ilvl w:val="0"/>
          <w:numId w:val="22"/>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6E7ACE">
      <w:pPr>
        <w:numPr>
          <w:ilvl w:val="0"/>
          <w:numId w:val="20"/>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6E7ACE">
      <w:pPr>
        <w:numPr>
          <w:ilvl w:val="0"/>
          <w:numId w:val="23"/>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6E7ACE">
      <w:pPr>
        <w:numPr>
          <w:ilvl w:val="0"/>
          <w:numId w:val="23"/>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 xml:space="preserve">Convenios de ejecución de obras y/o consultoría suscritos por la entidad con organismos de financiamiento </w:t>
      </w:r>
      <w:proofErr w:type="gramStart"/>
      <w:r w:rsidRPr="00D0238E">
        <w:rPr>
          <w:rFonts w:ascii="Trebuchet MS" w:hAnsi="Trebuchet MS"/>
          <w:sz w:val="18"/>
          <w:szCs w:val="18"/>
        </w:rPr>
        <w:t>y  otros</w:t>
      </w:r>
      <w:proofErr w:type="gramEnd"/>
      <w:r w:rsidRPr="00D0238E">
        <w:rPr>
          <w:rFonts w:ascii="Trebuchet MS" w:hAnsi="Trebuchet MS"/>
          <w:sz w:val="18"/>
          <w:szCs w:val="18"/>
        </w:rPr>
        <w:t>.</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Carpetas individuales de las obras y/o consultoría ejecutadas y en proceso (construcciones, refacciones</w:t>
      </w:r>
      <w:proofErr w:type="gramStart"/>
      <w:r w:rsidRPr="00D0238E">
        <w:rPr>
          <w:rFonts w:ascii="Trebuchet MS" w:hAnsi="Trebuchet MS"/>
          <w:sz w:val="18"/>
          <w:szCs w:val="18"/>
        </w:rPr>
        <w:t xml:space="preserve">, </w:t>
      </w:r>
      <w:r>
        <w:rPr>
          <w:rFonts w:ascii="Trebuchet MS" w:hAnsi="Trebuchet MS"/>
          <w:sz w:val="18"/>
          <w:szCs w:val="18"/>
        </w:rPr>
        <w:t xml:space="preserve"> </w:t>
      </w:r>
      <w:r w:rsidRPr="00D0238E">
        <w:rPr>
          <w:rFonts w:ascii="Trebuchet MS" w:hAnsi="Trebuchet MS"/>
          <w:sz w:val="18"/>
          <w:szCs w:val="18"/>
        </w:rPr>
        <w:t>estudios</w:t>
      </w:r>
      <w:proofErr w:type="gramEnd"/>
      <w:r w:rsidRPr="00D0238E">
        <w:rPr>
          <w:rFonts w:ascii="Trebuchet MS" w:hAnsi="Trebuchet MS"/>
          <w:sz w:val="18"/>
          <w:szCs w:val="18"/>
        </w:rPr>
        <w:t>,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6E7ACE">
      <w:pPr>
        <w:pStyle w:val="Prrafodelista"/>
        <w:numPr>
          <w:ilvl w:val="0"/>
          <w:numId w:val="30"/>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6E7ACE">
      <w:pPr>
        <w:pStyle w:val="Prrafodelista"/>
        <w:numPr>
          <w:ilvl w:val="0"/>
          <w:numId w:val="31"/>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8"/>
      <w:footerReference w:type="even" r:id="rId19"/>
      <w:footerReference w:type="default"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0A1" w:rsidRDefault="00F600A1">
      <w:r>
        <w:separator/>
      </w:r>
    </w:p>
  </w:endnote>
  <w:endnote w:type="continuationSeparator" w:id="0">
    <w:p w:rsidR="00F600A1" w:rsidRDefault="00F60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cuerpo">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2B2AC8" w:rsidRDefault="002B2AC8"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Pr="008F3A86" w:rsidRDefault="002B2AC8">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341CAE">
      <w:rPr>
        <w:rFonts w:ascii="Calibri" w:hAnsi="Calibri"/>
        <w:b/>
        <w:noProof/>
        <w:sz w:val="18"/>
        <w:szCs w:val="18"/>
      </w:rPr>
      <w:t>1</w:t>
    </w:r>
    <w:r w:rsidRPr="008F3A86">
      <w:rPr>
        <w:rFonts w:ascii="Calibri" w:hAnsi="Calibri"/>
        <w:b/>
        <w:sz w:val="18"/>
        <w:szCs w:val="18"/>
      </w:rPr>
      <w:fldChar w:fldCharType="end"/>
    </w:r>
  </w:p>
  <w:p w:rsidR="002B2AC8" w:rsidRDefault="002B2AC8"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B2AC8" w:rsidRDefault="002B2AC8"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pPr>
      <w:pStyle w:val="Piedepgina"/>
      <w:jc w:val="right"/>
    </w:pPr>
    <w:r>
      <w:fldChar w:fldCharType="begin"/>
    </w:r>
    <w:r>
      <w:instrText xml:space="preserve"> PAGE   \* MERGEFORMAT </w:instrText>
    </w:r>
    <w:r>
      <w:fldChar w:fldCharType="separate"/>
    </w:r>
    <w:r w:rsidR="00341CAE">
      <w:rPr>
        <w:noProof/>
      </w:rPr>
      <w:t>79</w:t>
    </w:r>
    <w:r>
      <w:fldChar w:fldCharType="end"/>
    </w:r>
  </w:p>
  <w:p w:rsidR="002B2AC8" w:rsidRPr="00D01DA2" w:rsidRDefault="002B2AC8"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0A1" w:rsidRDefault="00F600A1">
      <w:r>
        <w:separator/>
      </w:r>
    </w:p>
  </w:footnote>
  <w:footnote w:type="continuationSeparator" w:id="0">
    <w:p w:rsidR="00F600A1" w:rsidRDefault="00F60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AC8" w:rsidRDefault="002B2AC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7">
    <w:nsid w:val="13CE6D68"/>
    <w:multiLevelType w:val="multilevel"/>
    <w:tmpl w:val="195C3462"/>
    <w:lvl w:ilvl="0">
      <w:start w:val="1"/>
      <w:numFmt w:val="bullet"/>
      <w:lvlText w:val="o"/>
      <w:lvlJc w:val="left"/>
      <w:rPr>
        <w:rFonts w:ascii="Courier New" w:hAnsi="Courier New" w:cs="Courier New" w:hint="default"/>
        <w:b w:val="0"/>
        <w:bCs w:val="0"/>
        <w:i w:val="0"/>
        <w:iCs w:val="0"/>
        <w:smallCaps w:val="0"/>
        <w:strike w:val="0"/>
        <w:color w:val="000000"/>
        <w:spacing w:val="0"/>
        <w:w w:val="100"/>
        <w:position w:val="0"/>
        <w:sz w:val="18"/>
        <w:szCs w:val="18"/>
        <w:u w:val="no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B8034BE"/>
    <w:multiLevelType w:val="hybridMultilevel"/>
    <w:tmpl w:val="4A8E8B7A"/>
    <w:lvl w:ilvl="0" w:tplc="080A0001">
      <w:start w:val="1"/>
      <w:numFmt w:val="bullet"/>
      <w:lvlText w:val=""/>
      <w:lvlJc w:val="left"/>
      <w:pPr>
        <w:ind w:left="2421" w:hanging="360"/>
      </w:pPr>
      <w:rPr>
        <w:rFonts w:ascii="Symbol" w:hAnsi="Symbol" w:hint="default"/>
      </w:rPr>
    </w:lvl>
    <w:lvl w:ilvl="1" w:tplc="080A0003" w:tentative="1">
      <w:start w:val="1"/>
      <w:numFmt w:val="bullet"/>
      <w:lvlText w:val="o"/>
      <w:lvlJc w:val="left"/>
      <w:pPr>
        <w:ind w:left="3141" w:hanging="360"/>
      </w:pPr>
      <w:rPr>
        <w:rFonts w:ascii="Courier New" w:hAnsi="Courier New" w:cs="Courier New" w:hint="default"/>
      </w:rPr>
    </w:lvl>
    <w:lvl w:ilvl="2" w:tplc="080A0005" w:tentative="1">
      <w:start w:val="1"/>
      <w:numFmt w:val="bullet"/>
      <w:lvlText w:val=""/>
      <w:lvlJc w:val="left"/>
      <w:pPr>
        <w:ind w:left="3861" w:hanging="360"/>
      </w:pPr>
      <w:rPr>
        <w:rFonts w:ascii="Wingdings" w:hAnsi="Wingdings" w:hint="default"/>
      </w:rPr>
    </w:lvl>
    <w:lvl w:ilvl="3" w:tplc="080A0001" w:tentative="1">
      <w:start w:val="1"/>
      <w:numFmt w:val="bullet"/>
      <w:lvlText w:val=""/>
      <w:lvlJc w:val="left"/>
      <w:pPr>
        <w:ind w:left="4581" w:hanging="360"/>
      </w:pPr>
      <w:rPr>
        <w:rFonts w:ascii="Symbol" w:hAnsi="Symbol" w:hint="default"/>
      </w:rPr>
    </w:lvl>
    <w:lvl w:ilvl="4" w:tplc="080A0003" w:tentative="1">
      <w:start w:val="1"/>
      <w:numFmt w:val="bullet"/>
      <w:lvlText w:val="o"/>
      <w:lvlJc w:val="left"/>
      <w:pPr>
        <w:ind w:left="5301" w:hanging="360"/>
      </w:pPr>
      <w:rPr>
        <w:rFonts w:ascii="Courier New" w:hAnsi="Courier New" w:cs="Courier New" w:hint="default"/>
      </w:rPr>
    </w:lvl>
    <w:lvl w:ilvl="5" w:tplc="080A0005" w:tentative="1">
      <w:start w:val="1"/>
      <w:numFmt w:val="bullet"/>
      <w:lvlText w:val=""/>
      <w:lvlJc w:val="left"/>
      <w:pPr>
        <w:ind w:left="6021" w:hanging="360"/>
      </w:pPr>
      <w:rPr>
        <w:rFonts w:ascii="Wingdings" w:hAnsi="Wingdings" w:hint="default"/>
      </w:rPr>
    </w:lvl>
    <w:lvl w:ilvl="6" w:tplc="080A0001" w:tentative="1">
      <w:start w:val="1"/>
      <w:numFmt w:val="bullet"/>
      <w:lvlText w:val=""/>
      <w:lvlJc w:val="left"/>
      <w:pPr>
        <w:ind w:left="6741" w:hanging="360"/>
      </w:pPr>
      <w:rPr>
        <w:rFonts w:ascii="Symbol" w:hAnsi="Symbol" w:hint="default"/>
      </w:rPr>
    </w:lvl>
    <w:lvl w:ilvl="7" w:tplc="080A0003" w:tentative="1">
      <w:start w:val="1"/>
      <w:numFmt w:val="bullet"/>
      <w:lvlText w:val="o"/>
      <w:lvlJc w:val="left"/>
      <w:pPr>
        <w:ind w:left="7461" w:hanging="360"/>
      </w:pPr>
      <w:rPr>
        <w:rFonts w:ascii="Courier New" w:hAnsi="Courier New" w:cs="Courier New" w:hint="default"/>
      </w:rPr>
    </w:lvl>
    <w:lvl w:ilvl="8" w:tplc="080A0005" w:tentative="1">
      <w:start w:val="1"/>
      <w:numFmt w:val="bullet"/>
      <w:lvlText w:val=""/>
      <w:lvlJc w:val="left"/>
      <w:pPr>
        <w:ind w:left="8181" w:hanging="360"/>
      </w:pPr>
      <w:rPr>
        <w:rFonts w:ascii="Wingdings" w:hAnsi="Wingdings" w:hint="default"/>
      </w:rPr>
    </w:lvl>
  </w:abstractNum>
  <w:abstractNum w:abstractNumId="10">
    <w:nsid w:val="1F39093D"/>
    <w:multiLevelType w:val="hybridMultilevel"/>
    <w:tmpl w:val="39E0ACB6"/>
    <w:lvl w:ilvl="0" w:tplc="43AC8A12">
      <w:start w:val="1"/>
      <w:numFmt w:val="bullet"/>
      <w:lvlText w:val=""/>
      <w:lvlJc w:val="left"/>
      <w:pPr>
        <w:ind w:left="720" w:hanging="360"/>
      </w:pPr>
      <w:rPr>
        <w:rFonts w:ascii="Symbol" w:hAnsi="Symbol" w:hint="default"/>
        <w:sz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DC2BF0"/>
    <w:multiLevelType w:val="hybridMultilevel"/>
    <w:tmpl w:val="55644A46"/>
    <w:lvl w:ilvl="0" w:tplc="E6886CBE">
      <w:start w:val="1"/>
      <w:numFmt w:val="bullet"/>
      <w:lvlText w:val=""/>
      <w:lvlJc w:val="left"/>
      <w:pPr>
        <w:ind w:left="720" w:hanging="360"/>
      </w:pPr>
      <w:rPr>
        <w:rFonts w:ascii="Symbol" w:hAnsi="Symbol" w:hint="default"/>
        <w:sz w:val="22"/>
        <w:szCs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9868C9"/>
    <w:multiLevelType w:val="hybridMultilevel"/>
    <w:tmpl w:val="52144762"/>
    <w:lvl w:ilvl="0" w:tplc="B4BE8DE0">
      <w:start w:val="1"/>
      <w:numFmt w:val="upperRoman"/>
      <w:lvlText w:val="%1."/>
      <w:lvlJc w:val="left"/>
      <w:pPr>
        <w:ind w:left="720" w:hanging="72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2">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4">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27">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28">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29">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0">
    <w:nsid w:val="63BB4508"/>
    <w:multiLevelType w:val="hybridMultilevel"/>
    <w:tmpl w:val="20D8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8846156"/>
    <w:multiLevelType w:val="multilevel"/>
    <w:tmpl w:val="EF5C3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4">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35">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36">
    <w:nsid w:val="7258652B"/>
    <w:multiLevelType w:val="hybridMultilevel"/>
    <w:tmpl w:val="13FA9FB2"/>
    <w:lvl w:ilvl="0" w:tplc="400A0003">
      <w:start w:val="1"/>
      <w:numFmt w:val="bullet"/>
      <w:lvlText w:val="o"/>
      <w:lvlJc w:val="left"/>
      <w:pPr>
        <w:ind w:left="1580" w:hanging="360"/>
      </w:pPr>
      <w:rPr>
        <w:rFonts w:ascii="Courier New" w:hAnsi="Courier New" w:cs="Courier New" w:hint="default"/>
      </w:rPr>
    </w:lvl>
    <w:lvl w:ilvl="1" w:tplc="D8A00304">
      <w:numFmt w:val="bullet"/>
      <w:lvlText w:val="-"/>
      <w:lvlJc w:val="left"/>
      <w:pPr>
        <w:ind w:left="2300" w:hanging="360"/>
      </w:pPr>
      <w:rPr>
        <w:rFonts w:ascii="Arial" w:eastAsia="Times New Roman" w:hAnsi="Arial" w:cs="Arial" w:hint="default"/>
      </w:rPr>
    </w:lvl>
    <w:lvl w:ilvl="2" w:tplc="400A0005" w:tentative="1">
      <w:start w:val="1"/>
      <w:numFmt w:val="bullet"/>
      <w:lvlText w:val=""/>
      <w:lvlJc w:val="left"/>
      <w:pPr>
        <w:ind w:left="3020" w:hanging="360"/>
      </w:pPr>
      <w:rPr>
        <w:rFonts w:ascii="Wingdings" w:hAnsi="Wingdings" w:hint="default"/>
      </w:rPr>
    </w:lvl>
    <w:lvl w:ilvl="3" w:tplc="400A0001" w:tentative="1">
      <w:start w:val="1"/>
      <w:numFmt w:val="bullet"/>
      <w:lvlText w:val=""/>
      <w:lvlJc w:val="left"/>
      <w:pPr>
        <w:ind w:left="3740" w:hanging="360"/>
      </w:pPr>
      <w:rPr>
        <w:rFonts w:ascii="Symbol" w:hAnsi="Symbol" w:hint="default"/>
      </w:rPr>
    </w:lvl>
    <w:lvl w:ilvl="4" w:tplc="400A0003" w:tentative="1">
      <w:start w:val="1"/>
      <w:numFmt w:val="bullet"/>
      <w:lvlText w:val="o"/>
      <w:lvlJc w:val="left"/>
      <w:pPr>
        <w:ind w:left="4460" w:hanging="360"/>
      </w:pPr>
      <w:rPr>
        <w:rFonts w:ascii="Courier New" w:hAnsi="Courier New" w:cs="Courier New" w:hint="default"/>
      </w:rPr>
    </w:lvl>
    <w:lvl w:ilvl="5" w:tplc="400A0005" w:tentative="1">
      <w:start w:val="1"/>
      <w:numFmt w:val="bullet"/>
      <w:lvlText w:val=""/>
      <w:lvlJc w:val="left"/>
      <w:pPr>
        <w:ind w:left="5180" w:hanging="360"/>
      </w:pPr>
      <w:rPr>
        <w:rFonts w:ascii="Wingdings" w:hAnsi="Wingdings" w:hint="default"/>
      </w:rPr>
    </w:lvl>
    <w:lvl w:ilvl="6" w:tplc="400A0001" w:tentative="1">
      <w:start w:val="1"/>
      <w:numFmt w:val="bullet"/>
      <w:lvlText w:val=""/>
      <w:lvlJc w:val="left"/>
      <w:pPr>
        <w:ind w:left="5900" w:hanging="360"/>
      </w:pPr>
      <w:rPr>
        <w:rFonts w:ascii="Symbol" w:hAnsi="Symbol" w:hint="default"/>
      </w:rPr>
    </w:lvl>
    <w:lvl w:ilvl="7" w:tplc="400A0003" w:tentative="1">
      <w:start w:val="1"/>
      <w:numFmt w:val="bullet"/>
      <w:lvlText w:val="o"/>
      <w:lvlJc w:val="left"/>
      <w:pPr>
        <w:ind w:left="6620" w:hanging="360"/>
      </w:pPr>
      <w:rPr>
        <w:rFonts w:ascii="Courier New" w:hAnsi="Courier New" w:cs="Courier New" w:hint="default"/>
      </w:rPr>
    </w:lvl>
    <w:lvl w:ilvl="8" w:tplc="400A0005" w:tentative="1">
      <w:start w:val="1"/>
      <w:numFmt w:val="bullet"/>
      <w:lvlText w:val=""/>
      <w:lvlJc w:val="left"/>
      <w:pPr>
        <w:ind w:left="7340" w:hanging="360"/>
      </w:pPr>
      <w:rPr>
        <w:rFonts w:ascii="Wingdings" w:hAnsi="Wingdings" w:hint="default"/>
      </w:rPr>
    </w:lvl>
  </w:abstractNum>
  <w:abstractNum w:abstractNumId="37">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38">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
  </w:num>
  <w:num w:numId="2">
    <w:abstractNumId w:val="0"/>
  </w:num>
  <w:num w:numId="3">
    <w:abstractNumId w:val="37"/>
  </w:num>
  <w:num w:numId="4">
    <w:abstractNumId w:val="22"/>
  </w:num>
  <w:num w:numId="5">
    <w:abstractNumId w:val="4"/>
  </w:num>
  <w:num w:numId="6">
    <w:abstractNumId w:val="3"/>
  </w:num>
  <w:num w:numId="7">
    <w:abstractNumId w:val="25"/>
  </w:num>
  <w:num w:numId="8">
    <w:abstractNumId w:val="38"/>
  </w:num>
  <w:num w:numId="9">
    <w:abstractNumId w:val="28"/>
  </w:num>
  <w:num w:numId="10">
    <w:abstractNumId w:val="27"/>
  </w:num>
  <w:num w:numId="11">
    <w:abstractNumId w:val="21"/>
  </w:num>
  <w:num w:numId="12">
    <w:abstractNumId w:val="19"/>
  </w:num>
  <w:num w:numId="13">
    <w:abstractNumId w:val="23"/>
  </w:num>
  <w:num w:numId="14">
    <w:abstractNumId w:val="34"/>
  </w:num>
  <w:num w:numId="15">
    <w:abstractNumId w:val="5"/>
  </w:num>
  <w:num w:numId="16">
    <w:abstractNumId w:val="17"/>
  </w:num>
  <w:num w:numId="17">
    <w:abstractNumId w:val="35"/>
  </w:num>
  <w:num w:numId="18">
    <w:abstractNumId w:val="18"/>
  </w:num>
  <w:num w:numId="19">
    <w:abstractNumId w:val="8"/>
  </w:num>
  <w:num w:numId="20">
    <w:abstractNumId w:val="20"/>
  </w:num>
  <w:num w:numId="21">
    <w:abstractNumId w:val="26"/>
  </w:num>
  <w:num w:numId="22">
    <w:abstractNumId w:val="29"/>
  </w:num>
  <w:num w:numId="23">
    <w:abstractNumId w:val="39"/>
  </w:num>
  <w:num w:numId="24">
    <w:abstractNumId w:val="11"/>
  </w:num>
  <w:num w:numId="25">
    <w:abstractNumId w:val="2"/>
  </w:num>
  <w:num w:numId="26">
    <w:abstractNumId w:val="13"/>
  </w:num>
  <w:num w:numId="27">
    <w:abstractNumId w:val="14"/>
  </w:num>
  <w:num w:numId="28">
    <w:abstractNumId w:val="6"/>
  </w:num>
  <w:num w:numId="29">
    <w:abstractNumId w:val="24"/>
  </w:num>
  <w:num w:numId="30">
    <w:abstractNumId w:val="16"/>
  </w:num>
  <w:num w:numId="31">
    <w:abstractNumId w:val="31"/>
  </w:num>
  <w:num w:numId="32">
    <w:abstractNumId w:val="33"/>
  </w:num>
  <w:num w:numId="33">
    <w:abstractNumId w:val="7"/>
  </w:num>
  <w:num w:numId="34">
    <w:abstractNumId w:val="36"/>
  </w:num>
  <w:num w:numId="35">
    <w:abstractNumId w:val="32"/>
  </w:num>
  <w:num w:numId="36">
    <w:abstractNumId w:val="30"/>
  </w:num>
  <w:num w:numId="37">
    <w:abstractNumId w:val="12"/>
  </w:num>
  <w:num w:numId="38">
    <w:abstractNumId w:val="9"/>
  </w:num>
  <w:num w:numId="39">
    <w:abstractNumId w:val="10"/>
  </w:num>
  <w:num w:numId="40">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1AE7"/>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AC8"/>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CAE"/>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6A4D"/>
    <w:rsid w:val="003E6F52"/>
    <w:rsid w:val="003E74AE"/>
    <w:rsid w:val="003E77A4"/>
    <w:rsid w:val="003E7A58"/>
    <w:rsid w:val="003F06DE"/>
    <w:rsid w:val="003F2A68"/>
    <w:rsid w:val="003F3A36"/>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239A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3D8B"/>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2B01"/>
    <w:rsid w:val="006A3598"/>
    <w:rsid w:val="006A7AF1"/>
    <w:rsid w:val="006B1636"/>
    <w:rsid w:val="006B1FF3"/>
    <w:rsid w:val="006B2F6D"/>
    <w:rsid w:val="006C3620"/>
    <w:rsid w:val="006C3D99"/>
    <w:rsid w:val="006C5361"/>
    <w:rsid w:val="006C59FE"/>
    <w:rsid w:val="006C5EBD"/>
    <w:rsid w:val="006D5A4E"/>
    <w:rsid w:val="006D6F9A"/>
    <w:rsid w:val="006D7367"/>
    <w:rsid w:val="006E7ACE"/>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25E"/>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7BA"/>
    <w:rsid w:val="007C7AE9"/>
    <w:rsid w:val="007D33B8"/>
    <w:rsid w:val="007D44E8"/>
    <w:rsid w:val="007D7242"/>
    <w:rsid w:val="007E0085"/>
    <w:rsid w:val="007E1E9D"/>
    <w:rsid w:val="007E24CB"/>
    <w:rsid w:val="007E2E01"/>
    <w:rsid w:val="007E3DDA"/>
    <w:rsid w:val="007F0A8F"/>
    <w:rsid w:val="007F1544"/>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227C"/>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6001"/>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53B"/>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97717"/>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4676"/>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366DD"/>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0A1"/>
    <w:rsid w:val="00F6043F"/>
    <w:rsid w:val="00F61B12"/>
    <w:rsid w:val="00F62162"/>
    <w:rsid w:val="00F62BA5"/>
    <w:rsid w:val="00F62FDB"/>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link w:val="Ttulo3Car"/>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link w:val="Ttulo4Car"/>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aliases w:val="본문1,Segundo,titulo 5"/>
    <w:basedOn w:val="Normal"/>
    <w:link w:val="PrrafodelistaCar"/>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 w:type="character" w:customStyle="1" w:styleId="Ttulo3Car">
    <w:name w:val="Título 3 Car"/>
    <w:link w:val="Ttulo3"/>
    <w:rsid w:val="005239AA"/>
    <w:rPr>
      <w:b/>
      <w:sz w:val="24"/>
      <w:szCs w:val="22"/>
      <w:shd w:val="clear" w:color="auto" w:fill="C0C0C0"/>
      <w:lang w:val="es-ES_tradnl" w:eastAsia="es-ES"/>
    </w:rPr>
  </w:style>
  <w:style w:type="character" w:customStyle="1" w:styleId="Ttulo4Car">
    <w:name w:val="Título 4 Car"/>
    <w:link w:val="Ttulo4"/>
    <w:rsid w:val="005239AA"/>
    <w:rPr>
      <w:b/>
      <w:bCs/>
      <w:sz w:val="24"/>
      <w:szCs w:val="28"/>
      <w:lang w:val="es-ES_tradnl" w:eastAsia="es-ES"/>
    </w:rPr>
  </w:style>
  <w:style w:type="character" w:customStyle="1" w:styleId="PrrafodelistaCar">
    <w:name w:val="Párrafo de lista Car"/>
    <w:aliases w:val="본문1 Car,Segundo Car,titulo 5 Car"/>
    <w:link w:val="Prrafodelista"/>
    <w:uiPriority w:val="34"/>
    <w:locked/>
    <w:rsid w:val="005239AA"/>
    <w:rPr>
      <w:sz w:val="22"/>
      <w:lang w:val="es-ES" w:eastAsia="es-ES"/>
    </w:rPr>
  </w:style>
  <w:style w:type="character" w:customStyle="1" w:styleId="Cuerpodeltexto">
    <w:name w:val="Cuerpo del texto_"/>
    <w:link w:val="Cuerpodeltexto0"/>
    <w:rsid w:val="005239AA"/>
    <w:rPr>
      <w:rFonts w:ascii="Verdana" w:eastAsia="Verdana" w:hAnsi="Verdana" w:cs="Verdana"/>
      <w:sz w:val="17"/>
      <w:szCs w:val="17"/>
      <w:shd w:val="clear" w:color="auto" w:fill="FFFFFF"/>
    </w:rPr>
  </w:style>
  <w:style w:type="paragraph" w:customStyle="1" w:styleId="Cuerpodeltexto0">
    <w:name w:val="Cuerpo del texto"/>
    <w:basedOn w:val="Normal"/>
    <w:link w:val="Cuerpodeltexto"/>
    <w:rsid w:val="005239AA"/>
    <w:pPr>
      <w:widowControl w:val="0"/>
      <w:shd w:val="clear" w:color="auto" w:fill="FFFFFF"/>
      <w:spacing w:before="240" w:after="120" w:line="254" w:lineRule="exact"/>
    </w:pPr>
    <w:rPr>
      <w:rFonts w:ascii="Verdana" w:eastAsia="Verdana" w:hAnsi="Verdana" w:cs="Verdana"/>
      <w:sz w:val="17"/>
      <w:szCs w:val="17"/>
      <w:lang w:val="es-BO" w:eastAsia="es-BO"/>
    </w:rPr>
  </w:style>
  <w:style w:type="character" w:customStyle="1" w:styleId="CuerpodeltextoNegrita">
    <w:name w:val="Cuerpo del texto + Negrita"/>
    <w:rsid w:val="005239AA"/>
    <w:rPr>
      <w:rFonts w:ascii="Verdana" w:eastAsia="Verdana" w:hAnsi="Verdana" w:cs="Verdana"/>
      <w:b/>
      <w:bCs/>
      <w:i w:val="0"/>
      <w:iCs w:val="0"/>
      <w:smallCaps w:val="0"/>
      <w:strike w:val="0"/>
      <w:color w:val="000000"/>
      <w:spacing w:val="0"/>
      <w:w w:val="100"/>
      <w:position w:val="0"/>
      <w:sz w:val="17"/>
      <w:szCs w:val="17"/>
      <w:u w:val="none"/>
      <w:shd w:val="clear" w:color="auto" w:fill="FFFFF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A9152-22D1-4FA6-ADAB-1F1C1D783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1</TotalTime>
  <Pages>79</Pages>
  <Words>23515</Words>
  <Characters>129338</Characters>
  <Application>Microsoft Office Word</Application>
  <DocSecurity>0</DocSecurity>
  <Lines>1077</Lines>
  <Paragraphs>305</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152548</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2</cp:revision>
  <cp:lastPrinted>2019-04-15T19:21:00Z</cp:lastPrinted>
  <dcterms:created xsi:type="dcterms:W3CDTF">2019-04-15T19:32:00Z</dcterms:created>
  <dcterms:modified xsi:type="dcterms:W3CDTF">2019-04-15T19:32:00Z</dcterms:modified>
</cp:coreProperties>
</file>