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B6" w:rsidRPr="00783B82" w:rsidRDefault="006C5361" w:rsidP="00783B82">
      <w:pPr>
        <w:pStyle w:val="Ttulo2"/>
        <w:spacing w:after="0"/>
        <w:ind w:left="3545" w:hanging="3545"/>
        <w:jc w:val="both"/>
        <w:rPr>
          <w:rFonts w:asciiTheme="minorHAnsi" w:hAnsiTheme="minorHAnsi"/>
          <w:sz w:val="22"/>
        </w:rPr>
      </w:pPr>
      <w:bookmarkStart w:id="0" w:name="_GoBack"/>
      <w:bookmarkEnd w:id="0"/>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2AC8" w:rsidRDefault="002B2AC8" w:rsidP="001C124D">
                            <w:pPr>
                              <w:pStyle w:val="Ttulo1"/>
                              <w:ind w:left="709" w:hanging="567"/>
                              <w:rPr>
                                <w:rFonts w:ascii="Century Gothic" w:hAnsi="Century Gothic"/>
                                <w:b/>
                                <w:sz w:val="28"/>
                                <w:szCs w:val="28"/>
                                <w:u w:val="single"/>
                              </w:rPr>
                            </w:pPr>
                          </w:p>
                          <w:p w:rsidR="002B2AC8" w:rsidRPr="002F5F5D" w:rsidRDefault="002B2AC8" w:rsidP="00E33AF2">
                            <w:pPr>
                              <w:pStyle w:val="Ttulo1"/>
                              <w:ind w:right="-9"/>
                              <w:rPr>
                                <w:rFonts w:ascii="Century Gothic" w:hAnsi="Century Gothic"/>
                                <w:b/>
                                <w:sz w:val="28"/>
                                <w:szCs w:val="28"/>
                              </w:rPr>
                            </w:pPr>
                            <w:r w:rsidRPr="002F5F5D">
                              <w:rPr>
                                <w:rFonts w:ascii="Century Gothic" w:hAnsi="Century Gothic"/>
                                <w:b/>
                                <w:sz w:val="28"/>
                                <w:szCs w:val="28"/>
                              </w:rPr>
                              <w:t>Yacimientos Petroliferos Fiscales Bolivianos</w:t>
                            </w:r>
                          </w:p>
                          <w:p w:rsidR="002B2AC8" w:rsidRPr="00147295" w:rsidRDefault="002B2AC8" w:rsidP="00E33AF2">
                            <w:pPr>
                              <w:ind w:right="-9"/>
                              <w:jc w:val="center"/>
                              <w:rPr>
                                <w:rFonts w:ascii="Century Gothic" w:hAnsi="Century Gothic"/>
                              </w:rPr>
                            </w:pPr>
                          </w:p>
                          <w:p w:rsidR="002B2AC8" w:rsidRDefault="002B2AC8"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2B2AC8" w:rsidRDefault="002B2AC8" w:rsidP="00E33AF2">
                            <w:pPr>
                              <w:ind w:right="-9"/>
                              <w:jc w:val="center"/>
                              <w:rPr>
                                <w:rFonts w:ascii="Verdana" w:hAnsi="Verdana"/>
                                <w:b/>
                              </w:rPr>
                            </w:pPr>
                          </w:p>
                          <w:p w:rsidR="002B2AC8" w:rsidRDefault="002B2AC8"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2B2AC8" w:rsidRDefault="002B2AC8" w:rsidP="00E33AF2">
                            <w:pPr>
                              <w:spacing w:after="0"/>
                              <w:ind w:right="-9"/>
                              <w:jc w:val="center"/>
                              <w:rPr>
                                <w:rFonts w:ascii="Century Gothic" w:hAnsi="Century Gothic" w:cs="Arial"/>
                                <w:b/>
                                <w:sz w:val="32"/>
                                <w:szCs w:val="32"/>
                                <w:lang w:val="es-MX"/>
                              </w:rPr>
                            </w:pPr>
                          </w:p>
                          <w:p w:rsidR="002B2AC8" w:rsidRPr="00811D4C" w:rsidRDefault="002B2AC8"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2B2AC8" w:rsidRDefault="002B2AC8"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00643229" w:rsidRPr="00643229">
                              <w:rPr>
                                <w:rFonts w:ascii="Century Gothic" w:hAnsi="Century Gothic"/>
                                <w:b/>
                                <w:sz w:val="28"/>
                                <w:szCs w:val="28"/>
                                <w:lang w:val="es-ES_tradnl"/>
                              </w:rPr>
                              <w:t>AUDITORIA DE COSTOS RECUPERABLES 2017 – YPF E&amp;P BOLIVIA</w:t>
                            </w:r>
                          </w:p>
                          <w:p w:rsidR="002B2AC8" w:rsidRDefault="002B2AC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2B2AC8" w:rsidRPr="001030B7" w:rsidRDefault="002B2AC8"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21</w:t>
                            </w:r>
                            <w:r w:rsidR="000F6428">
                              <w:rPr>
                                <w:rFonts w:ascii="Century Gothic" w:hAnsi="Century Gothic" w:cs="Century Gothic"/>
                                <w:b/>
                                <w:bCs/>
                                <w:color w:val="000000"/>
                                <w:sz w:val="28"/>
                                <w:szCs w:val="28"/>
                              </w:rPr>
                              <w:t>7</w:t>
                            </w:r>
                            <w:r w:rsidRPr="005239AA">
                              <w:rPr>
                                <w:rFonts w:ascii="Century Gothic" w:hAnsi="Century Gothic" w:cs="Century Gothic"/>
                                <w:b/>
                                <w:bCs/>
                                <w:color w:val="000000"/>
                                <w:sz w:val="28"/>
                                <w:szCs w:val="28"/>
                              </w:rPr>
                              <w:t>-19</w:t>
                            </w:r>
                          </w:p>
                          <w:p w:rsidR="002B2AC8" w:rsidRDefault="002B2AC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2B2AC8" w:rsidRPr="009930C0" w:rsidRDefault="002B2AC8"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2B2AC8" w:rsidRDefault="002B2AC8"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2B2AC8" w:rsidRDefault="002B2AC8" w:rsidP="001C124D">
                      <w:pPr>
                        <w:pStyle w:val="Ttulo1"/>
                        <w:ind w:left="709" w:hanging="567"/>
                        <w:rPr>
                          <w:rFonts w:ascii="Century Gothic" w:hAnsi="Century Gothic"/>
                          <w:b/>
                          <w:sz w:val="28"/>
                          <w:szCs w:val="28"/>
                          <w:u w:val="single"/>
                        </w:rPr>
                      </w:pPr>
                    </w:p>
                    <w:p w:rsidR="002B2AC8" w:rsidRPr="002F5F5D" w:rsidRDefault="002B2AC8" w:rsidP="00E33AF2">
                      <w:pPr>
                        <w:pStyle w:val="Ttulo1"/>
                        <w:ind w:right="-9"/>
                        <w:rPr>
                          <w:rFonts w:ascii="Century Gothic" w:hAnsi="Century Gothic"/>
                          <w:b/>
                          <w:sz w:val="28"/>
                          <w:szCs w:val="28"/>
                        </w:rPr>
                      </w:pPr>
                      <w:r w:rsidRPr="002F5F5D">
                        <w:rPr>
                          <w:rFonts w:ascii="Century Gothic" w:hAnsi="Century Gothic"/>
                          <w:b/>
                          <w:sz w:val="28"/>
                          <w:szCs w:val="28"/>
                        </w:rPr>
                        <w:t>Yacimientos Petroliferos Fiscales Bolivianos</w:t>
                      </w:r>
                    </w:p>
                    <w:p w:rsidR="002B2AC8" w:rsidRPr="00147295" w:rsidRDefault="002B2AC8" w:rsidP="00E33AF2">
                      <w:pPr>
                        <w:ind w:right="-9"/>
                        <w:jc w:val="center"/>
                        <w:rPr>
                          <w:rFonts w:ascii="Century Gothic" w:hAnsi="Century Gothic"/>
                        </w:rPr>
                      </w:pPr>
                    </w:p>
                    <w:p w:rsidR="002B2AC8" w:rsidRDefault="002B2AC8"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2B2AC8" w:rsidRDefault="002B2AC8" w:rsidP="00E33AF2">
                      <w:pPr>
                        <w:ind w:right="-9"/>
                        <w:jc w:val="center"/>
                        <w:rPr>
                          <w:rFonts w:ascii="Verdana" w:hAnsi="Verdana"/>
                          <w:b/>
                        </w:rPr>
                      </w:pPr>
                    </w:p>
                    <w:p w:rsidR="002B2AC8" w:rsidRDefault="002B2AC8"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2B2AC8" w:rsidRDefault="002B2AC8" w:rsidP="00E33AF2">
                      <w:pPr>
                        <w:spacing w:after="0"/>
                        <w:ind w:right="-9"/>
                        <w:jc w:val="center"/>
                        <w:rPr>
                          <w:rFonts w:ascii="Century Gothic" w:hAnsi="Century Gothic" w:cs="Arial"/>
                          <w:b/>
                          <w:sz w:val="32"/>
                          <w:szCs w:val="32"/>
                          <w:lang w:val="es-MX"/>
                        </w:rPr>
                      </w:pPr>
                    </w:p>
                    <w:p w:rsidR="002B2AC8" w:rsidRPr="00811D4C" w:rsidRDefault="002B2AC8"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2B2AC8" w:rsidRDefault="002B2AC8"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00643229" w:rsidRPr="00643229">
                        <w:rPr>
                          <w:rFonts w:ascii="Century Gothic" w:hAnsi="Century Gothic"/>
                          <w:b/>
                          <w:sz w:val="28"/>
                          <w:szCs w:val="28"/>
                          <w:lang w:val="es-ES_tradnl"/>
                        </w:rPr>
                        <w:t>AUDITORIA DE COSTOS RECUPERABLES 2017 – YPF E&amp;P BOLIVIA</w:t>
                      </w:r>
                    </w:p>
                    <w:p w:rsidR="002B2AC8" w:rsidRDefault="002B2AC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2B2AC8" w:rsidRPr="001030B7" w:rsidRDefault="002B2AC8"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21</w:t>
                      </w:r>
                      <w:r w:rsidR="000F6428">
                        <w:rPr>
                          <w:rFonts w:ascii="Century Gothic" w:hAnsi="Century Gothic" w:cs="Century Gothic"/>
                          <w:b/>
                          <w:bCs/>
                          <w:color w:val="000000"/>
                          <w:sz w:val="28"/>
                          <w:szCs w:val="28"/>
                        </w:rPr>
                        <w:t>7</w:t>
                      </w:r>
                      <w:r w:rsidRPr="005239AA">
                        <w:rPr>
                          <w:rFonts w:ascii="Century Gothic" w:hAnsi="Century Gothic" w:cs="Century Gothic"/>
                          <w:b/>
                          <w:bCs/>
                          <w:color w:val="000000"/>
                          <w:sz w:val="28"/>
                          <w:szCs w:val="28"/>
                        </w:rPr>
                        <w:t>-19</w:t>
                      </w:r>
                    </w:p>
                    <w:p w:rsidR="002B2AC8" w:rsidRDefault="002B2AC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2B2AC8" w:rsidRPr="009930C0" w:rsidRDefault="002B2AC8"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2B2AC8" w:rsidRDefault="002B2AC8" w:rsidP="00E33AF2">
                      <w:pPr>
                        <w:ind w:right="-9"/>
                        <w:jc w:val="center"/>
                        <w:rPr>
                          <w:rFonts w:ascii="Century Gothic" w:hAnsi="Century Gothic"/>
                          <w:lang w:val="es-ES_tradnl"/>
                        </w:rPr>
                      </w:pPr>
                    </w:p>
                  </w:txbxContent>
                </v:textbox>
              </v:roundrect>
            </w:pict>
          </mc:Fallback>
        </mc:AlternateContent>
      </w:r>
      <w:r w:rsidR="00FD28C0">
        <w:rPr>
          <w:sz w:val="24"/>
        </w:rPr>
        <w:t xml:space="preserve">   </w: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783B82" w:rsidRDefault="00B22BA4" w:rsidP="00320A9D">
      <w:pPr>
        <w:spacing w:after="0"/>
        <w:ind w:left="1418" w:hanging="992"/>
        <w:rPr>
          <w:rFonts w:asciiTheme="minorHAnsi" w:hAnsiTheme="minorHAnsi"/>
          <w:b/>
          <w:szCs w:val="22"/>
          <w:lang w:val="es-ES_tradnl"/>
        </w:rPr>
      </w:pPr>
      <w:r w:rsidRPr="00E20C30">
        <w:rPr>
          <w:rFonts w:asciiTheme="minorHAnsi" w:hAnsiTheme="minorHAnsi"/>
          <w:b/>
          <w:szCs w:val="22"/>
          <w:lang w:val="es-ES_tradnl"/>
        </w:rPr>
        <w:t xml:space="preserve">CUCE: </w:t>
      </w:r>
      <w:r w:rsidR="002E6E3B" w:rsidRPr="00E20C30">
        <w:rPr>
          <w:rFonts w:asciiTheme="minorHAnsi" w:hAnsiTheme="minorHAnsi"/>
          <w:b/>
          <w:szCs w:val="22"/>
          <w:lang w:val="es-ES_tradnl"/>
        </w:rPr>
        <w:tab/>
      </w:r>
      <w:r w:rsidR="00EE3EC0" w:rsidRPr="00E20C30">
        <w:rPr>
          <w:rFonts w:asciiTheme="minorHAnsi" w:hAnsiTheme="minorHAnsi"/>
          <w:b/>
          <w:szCs w:val="22"/>
          <w:lang w:val="es-ES_tradnl"/>
        </w:rPr>
        <w:t>1</w:t>
      </w:r>
      <w:r w:rsidR="007C7AE9" w:rsidRPr="00E20C30">
        <w:rPr>
          <w:rFonts w:asciiTheme="minorHAnsi" w:hAnsiTheme="minorHAnsi"/>
          <w:b/>
          <w:szCs w:val="22"/>
          <w:lang w:val="es-ES_tradnl"/>
        </w:rPr>
        <w:t>9</w:t>
      </w:r>
      <w:r w:rsidR="00EE3EC0" w:rsidRPr="00E20C30">
        <w:rPr>
          <w:rFonts w:asciiTheme="minorHAnsi" w:hAnsiTheme="minorHAnsi"/>
          <w:b/>
          <w:szCs w:val="22"/>
          <w:lang w:val="es-ES_tradnl"/>
        </w:rPr>
        <w:t>-0513-00-</w:t>
      </w:r>
      <w:r w:rsidR="00643229" w:rsidRPr="00643229">
        <w:rPr>
          <w:rFonts w:asciiTheme="minorHAnsi" w:hAnsiTheme="minorHAnsi"/>
          <w:b/>
          <w:szCs w:val="22"/>
          <w:lang w:val="es-ES_tradnl"/>
        </w:rPr>
        <w:t>940659</w:t>
      </w:r>
      <w:r w:rsidR="00EE3EC0" w:rsidRPr="00E20C30">
        <w:rPr>
          <w:rFonts w:asciiTheme="minorHAnsi" w:hAnsiTheme="minorHAnsi"/>
          <w:b/>
          <w:szCs w:val="22"/>
          <w:lang w:val="es-ES_tradnl"/>
        </w:rPr>
        <w:t>-</w:t>
      </w:r>
      <w:r w:rsidR="007C7AE9" w:rsidRPr="00E20C30">
        <w:rPr>
          <w:rFonts w:asciiTheme="minorHAnsi" w:hAnsiTheme="minorHAnsi"/>
          <w:b/>
          <w:szCs w:val="22"/>
          <w:lang w:val="es-ES_tradnl"/>
        </w:rPr>
        <w:t>1</w:t>
      </w:r>
      <w:r w:rsidR="00EE3EC0" w:rsidRPr="00E20C30">
        <w:rPr>
          <w:rFonts w:asciiTheme="minorHAnsi" w:hAnsiTheme="minorHAnsi"/>
          <w:b/>
          <w:szCs w:val="22"/>
          <w:lang w:val="es-ES_tradnl"/>
        </w:rPr>
        <w:t>-1</w:t>
      </w:r>
    </w:p>
    <w:p w:rsidR="00501D0F" w:rsidRPr="00783B82" w:rsidRDefault="00501D0F">
      <w:pPr>
        <w:spacing w:after="0"/>
        <w:ind w:left="568"/>
        <w:rPr>
          <w:rFonts w:asciiTheme="minorHAnsi" w:hAnsiTheme="minorHAnsi"/>
          <w:b/>
          <w:szCs w:val="22"/>
          <w:lang w:val="es-ES_tradnl"/>
        </w:rPr>
      </w:pPr>
    </w:p>
    <w:p w:rsidR="00EF70B6" w:rsidRPr="00783B82" w:rsidRDefault="00AB4DE9" w:rsidP="00740116">
      <w:pPr>
        <w:spacing w:after="0"/>
        <w:ind w:left="426"/>
        <w:rPr>
          <w:rFonts w:asciiTheme="minorHAnsi" w:hAnsiTheme="minorHAnsi"/>
          <w:szCs w:val="22"/>
          <w:lang w:val="es-ES_tradnl"/>
        </w:rPr>
      </w:pPr>
      <w:r w:rsidRPr="00783B82">
        <w:rPr>
          <w:rFonts w:asciiTheme="minorHAnsi" w:hAnsiTheme="minorHAnsi"/>
          <w:b/>
          <w:szCs w:val="22"/>
          <w:lang w:val="es-ES_tradnl"/>
        </w:rPr>
        <w:t>Yacimientos Petrolíferos Fiscales Bolivianos (YPFB)</w:t>
      </w:r>
      <w:r w:rsidRPr="00783B82">
        <w:rPr>
          <w:rFonts w:asciiTheme="minorHAnsi" w:hAnsiTheme="minorHAnsi"/>
          <w:szCs w:val="22"/>
          <w:lang w:val="es-ES_tradnl"/>
        </w:rPr>
        <w:t>,</w:t>
      </w:r>
      <w:r w:rsidR="00EF70B6" w:rsidRPr="00783B82">
        <w:rPr>
          <w:rFonts w:asciiTheme="minorHAnsi" w:hAnsiTheme="minorHAnsi"/>
          <w:szCs w:val="22"/>
          <w:lang w:val="es-ES_tradnl"/>
        </w:rPr>
        <w:t xml:space="preserve"> en adelante denominada "Convocante", en el marco del </w:t>
      </w:r>
      <w:r w:rsidR="00FA5917" w:rsidRPr="00783B82">
        <w:rPr>
          <w:rFonts w:asciiTheme="minorHAnsi" w:hAnsiTheme="minorHAnsi"/>
          <w:szCs w:val="22"/>
          <w:lang w:val="es-ES_tradnl"/>
        </w:rPr>
        <w:t>“</w:t>
      </w:r>
      <w:r w:rsidR="005B474F" w:rsidRPr="00783B82">
        <w:rPr>
          <w:rFonts w:asciiTheme="minorHAnsi" w:hAnsiTheme="minorHAnsi"/>
          <w:szCs w:val="22"/>
        </w:rPr>
        <w:t xml:space="preserve">Reglamento para la </w:t>
      </w:r>
      <w:r w:rsidR="00F10BF3" w:rsidRPr="00783B82">
        <w:rPr>
          <w:rFonts w:asciiTheme="minorHAnsi" w:hAnsiTheme="minorHAnsi"/>
          <w:szCs w:val="22"/>
        </w:rPr>
        <w:t>C</w:t>
      </w:r>
      <w:r w:rsidR="005B474F" w:rsidRPr="00783B82">
        <w:rPr>
          <w:rFonts w:asciiTheme="minorHAnsi" w:hAnsiTheme="minorHAnsi"/>
          <w:szCs w:val="22"/>
        </w:rPr>
        <w:t xml:space="preserve">ontratación de </w:t>
      </w:r>
      <w:r w:rsidR="003B110A" w:rsidRPr="00783B82">
        <w:rPr>
          <w:rFonts w:asciiTheme="minorHAnsi" w:hAnsiTheme="minorHAnsi"/>
          <w:szCs w:val="22"/>
        </w:rPr>
        <w:t>S</w:t>
      </w:r>
      <w:r w:rsidR="005B474F" w:rsidRPr="00783B82">
        <w:rPr>
          <w:rFonts w:asciiTheme="minorHAnsi" w:hAnsiTheme="minorHAnsi"/>
          <w:szCs w:val="22"/>
        </w:rPr>
        <w:t xml:space="preserve">ervicios de </w:t>
      </w:r>
      <w:r w:rsidR="003B110A" w:rsidRPr="00783B82">
        <w:rPr>
          <w:rFonts w:asciiTheme="minorHAnsi" w:hAnsiTheme="minorHAnsi"/>
          <w:szCs w:val="22"/>
        </w:rPr>
        <w:t>A</w:t>
      </w:r>
      <w:r w:rsidR="005B474F" w:rsidRPr="00783B82">
        <w:rPr>
          <w:rFonts w:asciiTheme="minorHAnsi" w:hAnsiTheme="minorHAnsi"/>
          <w:szCs w:val="22"/>
        </w:rPr>
        <w:t>uditoría en apoyo al Control Externo Posterior</w:t>
      </w:r>
      <w:r w:rsidR="00FA5917" w:rsidRPr="00783B82">
        <w:rPr>
          <w:rFonts w:asciiTheme="minorHAnsi" w:hAnsiTheme="minorHAnsi"/>
          <w:szCs w:val="22"/>
        </w:rPr>
        <w:t>”</w:t>
      </w:r>
      <w:r w:rsidR="005B474F" w:rsidRPr="00783B82" w:rsidDel="005B474F">
        <w:rPr>
          <w:rFonts w:asciiTheme="minorHAnsi" w:hAnsiTheme="minorHAnsi"/>
          <w:szCs w:val="22"/>
          <w:lang w:val="es-ES_tradnl"/>
        </w:rPr>
        <w:t xml:space="preserve"> </w:t>
      </w:r>
      <w:r w:rsidR="005B474F" w:rsidRPr="00783B82">
        <w:rPr>
          <w:rFonts w:asciiTheme="minorHAnsi" w:hAnsiTheme="minorHAnsi"/>
          <w:szCs w:val="22"/>
          <w:lang w:val="es-ES_tradnl"/>
        </w:rPr>
        <w:t>(R/CE</w:t>
      </w:r>
      <w:r w:rsidR="00FA5917" w:rsidRPr="00783B82">
        <w:rPr>
          <w:rFonts w:asciiTheme="minorHAnsi" w:hAnsiTheme="minorHAnsi"/>
          <w:szCs w:val="22"/>
          <w:lang w:val="es-ES_tradnl"/>
        </w:rPr>
        <w:t>-</w:t>
      </w:r>
      <w:r w:rsidR="005B474F" w:rsidRPr="00783B82">
        <w:rPr>
          <w:rFonts w:asciiTheme="minorHAnsi" w:hAnsiTheme="minorHAnsi"/>
          <w:szCs w:val="22"/>
          <w:lang w:val="es-ES_tradnl"/>
        </w:rPr>
        <w:t>09)</w:t>
      </w:r>
      <w:r w:rsidR="00EF70B6" w:rsidRPr="00783B82">
        <w:rPr>
          <w:rFonts w:asciiTheme="minorHAnsi" w:hAnsiTheme="minorHAnsi"/>
          <w:szCs w:val="22"/>
          <w:lang w:val="es-ES_tradnl"/>
        </w:rPr>
        <w:t>, a través de este Concurso de Propuestas, convoca a Firmas de Auditoría:</w:t>
      </w:r>
    </w:p>
    <w:p w:rsidR="00EF70B6" w:rsidRPr="00783B82" w:rsidRDefault="00EF70B6">
      <w:pPr>
        <w:spacing w:after="0"/>
        <w:ind w:left="1136" w:hanging="568"/>
        <w:rPr>
          <w:rFonts w:asciiTheme="minorHAnsi" w:hAnsiTheme="minorHAnsi"/>
          <w:b/>
          <w:szCs w:val="22"/>
          <w:lang w:val="es-ES_tradnl"/>
        </w:rPr>
      </w:pPr>
    </w:p>
    <w:p w:rsidR="007C7AE9" w:rsidRDefault="00EF70B6" w:rsidP="006E7ACE">
      <w:pPr>
        <w:pStyle w:val="Prrafodelista"/>
        <w:numPr>
          <w:ilvl w:val="1"/>
          <w:numId w:val="32"/>
        </w:numPr>
        <w:spacing w:after="0"/>
        <w:rPr>
          <w:rFonts w:asciiTheme="minorHAnsi" w:hAnsiTheme="minorHAnsi"/>
          <w:szCs w:val="22"/>
          <w:lang w:val="es-ES_tradnl"/>
        </w:rPr>
      </w:pPr>
      <w:r w:rsidRPr="007C7AE9">
        <w:rPr>
          <w:rFonts w:asciiTheme="minorHAnsi" w:hAnsiTheme="minorHAnsi"/>
          <w:szCs w:val="22"/>
          <w:lang w:val="es-ES_tradnl"/>
        </w:rPr>
        <w:t>A presentar propuestas, sobre las condiciones del presente Documento Base de Contratación.</w:t>
      </w:r>
    </w:p>
    <w:p w:rsidR="00EF70B6" w:rsidRPr="007C7AE9" w:rsidRDefault="00EF70B6" w:rsidP="00643229">
      <w:pPr>
        <w:pStyle w:val="Prrafodelista"/>
        <w:numPr>
          <w:ilvl w:val="1"/>
          <w:numId w:val="32"/>
        </w:numPr>
        <w:spacing w:after="0"/>
        <w:rPr>
          <w:rFonts w:asciiTheme="minorHAnsi" w:hAnsiTheme="minorHAnsi"/>
          <w:szCs w:val="22"/>
          <w:lang w:val="es-ES_tradnl"/>
        </w:rPr>
      </w:pPr>
      <w:r w:rsidRPr="007C7AE9">
        <w:rPr>
          <w:rFonts w:asciiTheme="minorHAnsi" w:hAnsiTheme="minorHAnsi"/>
          <w:szCs w:val="22"/>
          <w:lang w:val="es-ES_tradnl"/>
        </w:rPr>
        <w:t>El objeto de este Concurso de Propuestas</w:t>
      </w:r>
      <w:r w:rsidR="00AB4DE9" w:rsidRPr="007C7AE9">
        <w:rPr>
          <w:rFonts w:asciiTheme="minorHAnsi" w:hAnsiTheme="minorHAnsi"/>
          <w:szCs w:val="22"/>
          <w:lang w:val="es-ES_tradnl"/>
        </w:rPr>
        <w:t>,</w:t>
      </w:r>
      <w:r w:rsidRPr="007C7AE9">
        <w:rPr>
          <w:rFonts w:asciiTheme="minorHAnsi" w:hAnsiTheme="minorHAnsi"/>
          <w:szCs w:val="22"/>
          <w:lang w:val="es-ES_tradnl"/>
        </w:rPr>
        <w:t xml:space="preserve"> es</w:t>
      </w:r>
      <w:r w:rsidR="002E6E3B" w:rsidRPr="007C7AE9">
        <w:rPr>
          <w:rFonts w:asciiTheme="minorHAnsi" w:hAnsiTheme="minorHAnsi"/>
          <w:szCs w:val="22"/>
          <w:lang w:val="es-ES_tradnl"/>
        </w:rPr>
        <w:t>:</w:t>
      </w:r>
      <w:r w:rsidR="00A749B3" w:rsidRPr="007C7AE9">
        <w:rPr>
          <w:rFonts w:asciiTheme="minorHAnsi" w:hAnsiTheme="minorHAnsi"/>
          <w:szCs w:val="22"/>
          <w:lang w:val="es-ES_tradnl"/>
        </w:rPr>
        <w:t xml:space="preserve"> </w:t>
      </w:r>
      <w:r w:rsidR="005E41A3" w:rsidRPr="007C7AE9">
        <w:rPr>
          <w:rFonts w:asciiTheme="minorHAnsi" w:hAnsiTheme="minorHAnsi"/>
          <w:b/>
          <w:szCs w:val="22"/>
          <w:lang w:val="es-ES_tradnl"/>
        </w:rPr>
        <w:t>“</w:t>
      </w:r>
      <w:r w:rsidR="00643229" w:rsidRPr="00643229">
        <w:rPr>
          <w:rFonts w:asciiTheme="minorHAnsi" w:hAnsiTheme="minorHAnsi"/>
          <w:b/>
          <w:szCs w:val="22"/>
          <w:lang w:val="es-ES_tradnl"/>
        </w:rPr>
        <w:t>AUDITORIA DE COSTOS RECUPERABLES 2017 – YPF E&amp;P BOLIVIA</w:t>
      </w:r>
      <w:r w:rsidR="005E41A3" w:rsidRPr="007C7AE9">
        <w:rPr>
          <w:rFonts w:asciiTheme="minorHAnsi" w:hAnsiTheme="minorHAnsi"/>
          <w:b/>
          <w:szCs w:val="22"/>
          <w:lang w:val="es-ES_tradnl"/>
        </w:rPr>
        <w:t>”</w:t>
      </w:r>
      <w:r w:rsidR="007C7AE9">
        <w:rPr>
          <w:rFonts w:asciiTheme="minorHAnsi" w:hAnsiTheme="minorHAnsi"/>
          <w:szCs w:val="22"/>
          <w:lang w:val="es-ES_tradnl"/>
        </w:rPr>
        <w:t>.</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7C7AE9">
        <w:rPr>
          <w:rFonts w:asciiTheme="minorHAnsi" w:hAnsiTheme="minorHAnsi"/>
          <w:szCs w:val="22"/>
          <w:lang w:val="es-ES_tradnl"/>
        </w:rPr>
        <w:t xml:space="preserve"> – INTERNO 1122</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r w:rsidR="007C7AE9">
        <w:rPr>
          <w:rFonts w:asciiTheme="minorHAnsi" w:hAnsiTheme="minorHAnsi"/>
          <w:b/>
          <w:szCs w:val="22"/>
          <w:lang w:val="es-ES_tradnl"/>
        </w:rPr>
        <w:t>------------</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9"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hyperlink r:id="rId10" w:history="1">
        <w:r w:rsidR="007C7AE9" w:rsidRPr="00641C78">
          <w:rPr>
            <w:rStyle w:val="Hipervnculo"/>
            <w:rFonts w:asciiTheme="minorHAnsi" w:hAnsiTheme="minorHAnsi"/>
            <w:b/>
            <w:szCs w:val="22"/>
            <w:lang w:val="es-ES_tradnl"/>
          </w:rPr>
          <w:t>fandrade@ypfb.gob.bo</w:t>
        </w:r>
      </w:hyperlink>
      <w:r w:rsidR="007C7AE9">
        <w:rPr>
          <w:rFonts w:asciiTheme="minorHAnsi" w:hAnsiTheme="minorHAnsi"/>
          <w:b/>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740116">
      <w:pPr>
        <w:numPr>
          <w:ilvl w:val="1"/>
          <w:numId w:val="14"/>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Presidente Ejecutivo a.i.</w:t>
      </w:r>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740116">
      <w:pPr>
        <w:numPr>
          <w:ilvl w:val="1"/>
          <w:numId w:val="14"/>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740116">
      <w:pPr>
        <w:numPr>
          <w:ilvl w:val="0"/>
          <w:numId w:val="1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926001" w:rsidRPr="00783B82" w:rsidRDefault="00926001" w:rsidP="00740116">
      <w:pPr>
        <w:spacing w:after="0"/>
        <w:ind w:left="426"/>
        <w:rPr>
          <w:rFonts w:asciiTheme="minorHAnsi" w:hAnsiTheme="minorHAnsi"/>
          <w:i/>
          <w:szCs w:val="22"/>
          <w:lang w:val="es-ES_tradnl"/>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B. PREPARACIÓN DE LAS PROPUESTAS</w:t>
      </w:r>
    </w:p>
    <w:p w:rsidR="00EF70B6" w:rsidRDefault="00EF70B6">
      <w:pPr>
        <w:pStyle w:val="Formulario"/>
        <w:rPr>
          <w:rFonts w:asciiTheme="minorHAnsi" w:hAnsiTheme="minorHAnsi"/>
          <w:sz w:val="22"/>
          <w:szCs w:val="22"/>
        </w:rPr>
      </w:pPr>
    </w:p>
    <w:p w:rsidR="005239AA" w:rsidRPr="00783B82" w:rsidRDefault="005239AA">
      <w:pPr>
        <w:pStyle w:val="Formulario"/>
        <w:rPr>
          <w:rFonts w:asciiTheme="minorHAnsi" w:hAnsiTheme="minorHAnsi"/>
          <w:sz w:val="22"/>
          <w:szCs w:val="22"/>
        </w:rPr>
      </w:pPr>
    </w:p>
    <w:p w:rsidR="00EF70B6" w:rsidRPr="00783B82" w:rsidRDefault="00EF70B6" w:rsidP="00767416">
      <w:pPr>
        <w:numPr>
          <w:ilvl w:val="0"/>
          <w:numId w:val="14"/>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767416">
      <w:pPr>
        <w:numPr>
          <w:ilvl w:val="0"/>
          <w:numId w:val="14"/>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rPr>
      </w:pPr>
      <w:r w:rsidRPr="00783B82">
        <w:rPr>
          <w:rFonts w:asciiTheme="minorHAnsi" w:hAnsiTheme="minorHAnsi"/>
          <w:szCs w:val="22"/>
        </w:rPr>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4E601A">
      <w:pPr>
        <w:numPr>
          <w:ilvl w:val="1"/>
          <w:numId w:val="14"/>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E20C30">
        <w:rPr>
          <w:rFonts w:asciiTheme="minorHAnsi" w:hAnsiTheme="minorHAnsi"/>
          <w:b/>
          <w:szCs w:val="22"/>
          <w:lang w:val="es-ES_tradnl"/>
        </w:rPr>
        <w:t>Garantía de Seriedad de Propuesta</w:t>
      </w:r>
      <w:r w:rsidRPr="00E20C30">
        <w:rPr>
          <w:rFonts w:asciiTheme="minorHAnsi" w:hAnsiTheme="minorHAnsi"/>
          <w:szCs w:val="22"/>
          <w:lang w:val="es-ES_tradnl"/>
        </w:rPr>
        <w:t>,</w:t>
      </w:r>
      <w:r w:rsidR="00DE24FD" w:rsidRPr="00E20C30">
        <w:rPr>
          <w:rFonts w:asciiTheme="minorHAnsi" w:hAnsiTheme="minorHAnsi"/>
          <w:szCs w:val="22"/>
          <w:lang w:val="es-ES_tradnl"/>
        </w:rPr>
        <w:t xml:space="preserve"> </w:t>
      </w:r>
      <w:r w:rsidR="00DE24FD" w:rsidRPr="00E20C30">
        <w:rPr>
          <w:rFonts w:asciiTheme="minorHAnsi" w:hAnsiTheme="minorHAnsi"/>
          <w:b/>
          <w:szCs w:val="22"/>
          <w:u w:val="single"/>
          <w:lang w:val="es-ES_tradnl"/>
        </w:rPr>
        <w:t>Boleta de Garantía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emitida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a nombre de</w:t>
      </w:r>
      <w:r w:rsidR="00DE24FD" w:rsidRPr="00E20C30">
        <w:rPr>
          <w:rFonts w:asciiTheme="minorHAnsi" w:hAnsiTheme="minorHAnsi"/>
          <w:szCs w:val="22"/>
          <w:lang w:val="es-ES_tradnl"/>
        </w:rPr>
        <w:t xml:space="preserve"> Yacimientos Petrolíferos Fiscales Bolivianos (YPFB), </w:t>
      </w:r>
      <w:r w:rsidRPr="00E20C30">
        <w:rPr>
          <w:rFonts w:asciiTheme="minorHAnsi" w:hAnsiTheme="minorHAnsi"/>
          <w:szCs w:val="22"/>
          <w:lang w:val="es-ES_tradnl"/>
        </w:rPr>
        <w:t>por el monto</w:t>
      </w:r>
      <w:r w:rsidR="00534752" w:rsidRPr="00E20C30">
        <w:rPr>
          <w:rFonts w:asciiTheme="minorHAnsi" w:hAnsiTheme="minorHAnsi"/>
          <w:szCs w:val="22"/>
          <w:lang w:val="es-ES_tradnl"/>
        </w:rPr>
        <w:t xml:space="preserve"> equivalente al 1,5% del valor de su propuesta</w:t>
      </w:r>
      <w:r w:rsidR="00886934" w:rsidRPr="00E20C30">
        <w:rPr>
          <w:rFonts w:asciiTheme="minorHAnsi" w:hAnsiTheme="minorHAnsi"/>
          <w:szCs w:val="22"/>
          <w:lang w:val="es-ES_tradnl"/>
        </w:rPr>
        <w:t xml:space="preserve"> económica</w:t>
      </w:r>
      <w:r w:rsidR="00534752" w:rsidRPr="00E20C30">
        <w:rPr>
          <w:rFonts w:asciiTheme="minorHAnsi" w:hAnsiTheme="minorHAnsi"/>
          <w:szCs w:val="22"/>
          <w:lang w:val="es-ES_tradnl"/>
        </w:rPr>
        <w:t xml:space="preserve">, con las características </w:t>
      </w:r>
      <w:r w:rsidR="00E947CE" w:rsidRPr="00E20C30">
        <w:rPr>
          <w:rFonts w:asciiTheme="minorHAnsi" w:hAnsiTheme="minorHAnsi"/>
          <w:szCs w:val="22"/>
          <w:lang w:val="es-ES_tradnl"/>
        </w:rPr>
        <w:t xml:space="preserve">expresas </w:t>
      </w:r>
      <w:r w:rsidR="00534752" w:rsidRPr="00E20C30">
        <w:rPr>
          <w:rFonts w:asciiTheme="minorHAnsi" w:hAnsiTheme="minorHAnsi"/>
          <w:szCs w:val="22"/>
          <w:lang w:val="es-ES_tradnl"/>
        </w:rPr>
        <w:t>de Renovable, Irrevocable y de Ejecución Inmediata</w:t>
      </w:r>
      <w:r w:rsidR="00886934" w:rsidRPr="00E20C30">
        <w:rPr>
          <w:rFonts w:asciiTheme="minorHAnsi" w:hAnsiTheme="minorHAnsi"/>
          <w:szCs w:val="22"/>
          <w:lang w:val="es-ES_tradnl"/>
        </w:rPr>
        <w:t>. La</w:t>
      </w:r>
      <w:r w:rsidR="00534752" w:rsidRPr="00E20C30">
        <w:rPr>
          <w:rFonts w:asciiTheme="minorHAnsi" w:hAnsiTheme="minorHAnsi"/>
          <w:szCs w:val="22"/>
          <w:lang w:val="es-ES_tradnl"/>
        </w:rPr>
        <w:t xml:space="preserve"> vigencia </w:t>
      </w:r>
      <w:r w:rsidR="00886934" w:rsidRPr="00E20C30">
        <w:rPr>
          <w:rFonts w:asciiTheme="minorHAnsi" w:hAnsiTheme="minorHAnsi"/>
          <w:szCs w:val="22"/>
          <w:lang w:val="es-ES_tradnl"/>
        </w:rPr>
        <w:t xml:space="preserve">de ésta garantía, deberá </w:t>
      </w:r>
      <w:r w:rsidR="00646D4C" w:rsidRPr="00E20C30">
        <w:rPr>
          <w:rFonts w:asciiTheme="minorHAnsi" w:hAnsiTheme="minorHAnsi"/>
          <w:szCs w:val="22"/>
          <w:lang w:val="es-ES_tradnl"/>
        </w:rPr>
        <w:t>exceder en (</w:t>
      </w:r>
      <w:r w:rsidR="00534752" w:rsidRPr="00E20C30">
        <w:rPr>
          <w:rFonts w:asciiTheme="minorHAnsi" w:hAnsiTheme="minorHAnsi"/>
          <w:szCs w:val="22"/>
          <w:lang w:val="es-ES_tradnl"/>
        </w:rPr>
        <w:t>30</w:t>
      </w:r>
      <w:r w:rsidR="00646D4C" w:rsidRPr="00E20C30">
        <w:rPr>
          <w:rFonts w:asciiTheme="minorHAnsi" w:hAnsiTheme="minorHAnsi"/>
          <w:szCs w:val="22"/>
          <w:lang w:val="es-ES_tradnl"/>
        </w:rPr>
        <w:t>)</w:t>
      </w:r>
      <w:r w:rsidR="00534752" w:rsidRPr="00E20C30">
        <w:rPr>
          <w:rFonts w:asciiTheme="minorHAnsi" w:hAnsiTheme="minorHAnsi"/>
          <w:szCs w:val="22"/>
          <w:lang w:val="es-ES_tradnl"/>
        </w:rPr>
        <w:t xml:space="preserve">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4E601A">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EF70B6" w:rsidP="00646D4C">
      <w:pPr>
        <w:spacing w:after="0"/>
        <w:ind w:left="1418"/>
        <w:rPr>
          <w:rFonts w:asciiTheme="minorHAnsi" w:hAnsiTheme="minorHAnsi"/>
          <w:szCs w:val="22"/>
          <w:lang w:val="es-ES_tradnl"/>
        </w:rPr>
      </w:pPr>
      <w:r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646D4C" w:rsidRDefault="00EF70B6" w:rsidP="000453DD">
      <w:pPr>
        <w:spacing w:after="0"/>
        <w:rPr>
          <w:rFonts w:asciiTheme="minorHAnsi" w:hAnsiTheme="minorHAnsi"/>
          <w:b/>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646D4C" w:rsidRDefault="00A749B3" w:rsidP="00A749B3">
      <w:pPr>
        <w:ind w:left="1136"/>
        <w:rPr>
          <w:rFonts w:asciiTheme="minorHAnsi" w:hAnsiTheme="minorHAnsi"/>
          <w:szCs w:val="22"/>
        </w:rPr>
      </w:pPr>
      <w:r w:rsidRPr="00783B82">
        <w:rPr>
          <w:rFonts w:asciiTheme="minorHAnsi" w:hAnsiTheme="minorHAnsi"/>
          <w:szCs w:val="22"/>
        </w:rPr>
        <w:t xml:space="preserve">El </w:t>
      </w:r>
      <w:r w:rsidR="00646D4C">
        <w:rPr>
          <w:rFonts w:asciiTheme="minorHAnsi" w:hAnsiTheme="minorHAnsi"/>
          <w:szCs w:val="22"/>
        </w:rPr>
        <w:t>personal para esta convocatoria es:</w:t>
      </w:r>
    </w:p>
    <w:p w:rsidR="00926001" w:rsidRPr="0076225E" w:rsidRDefault="00926001" w:rsidP="006E7ACE">
      <w:pPr>
        <w:pStyle w:val="Prrafodelista"/>
        <w:numPr>
          <w:ilvl w:val="0"/>
          <w:numId w:val="38"/>
        </w:numPr>
        <w:spacing w:after="0"/>
        <w:ind w:left="1844" w:hanging="426"/>
        <w:rPr>
          <w:rFonts w:asciiTheme="minorHAnsi" w:hAnsiTheme="minorHAnsi" w:cstheme="minorHAnsi"/>
          <w:szCs w:val="22"/>
        </w:rPr>
      </w:pPr>
      <w:r w:rsidRPr="0076225E">
        <w:rPr>
          <w:rFonts w:asciiTheme="minorHAnsi" w:hAnsiTheme="minorHAnsi" w:cstheme="minorHAnsi"/>
          <w:szCs w:val="22"/>
        </w:rPr>
        <w:t>Un (1) Gerente de Auditoría.</w:t>
      </w:r>
    </w:p>
    <w:p w:rsidR="00926001" w:rsidRPr="0076225E" w:rsidRDefault="00926001" w:rsidP="006E7ACE">
      <w:pPr>
        <w:pStyle w:val="Prrafodelista"/>
        <w:numPr>
          <w:ilvl w:val="1"/>
          <w:numId w:val="28"/>
        </w:numPr>
        <w:spacing w:after="0"/>
        <w:ind w:left="1844" w:hanging="426"/>
        <w:rPr>
          <w:rFonts w:asciiTheme="minorHAnsi" w:hAnsiTheme="minorHAnsi" w:cstheme="minorHAnsi"/>
          <w:szCs w:val="22"/>
        </w:rPr>
      </w:pPr>
      <w:r w:rsidRPr="0076225E">
        <w:rPr>
          <w:rFonts w:asciiTheme="minorHAnsi" w:hAnsiTheme="minorHAnsi" w:cstheme="minorHAnsi"/>
          <w:szCs w:val="22"/>
        </w:rPr>
        <w:t>Un (1) Especialista en auditoria financiera en empresas del sector de hidrocarburos.</w:t>
      </w:r>
    </w:p>
    <w:p w:rsidR="00646D4C" w:rsidRPr="0076225E" w:rsidRDefault="00926001" w:rsidP="006E7ACE">
      <w:pPr>
        <w:pStyle w:val="Prrafodelista"/>
        <w:numPr>
          <w:ilvl w:val="1"/>
          <w:numId w:val="28"/>
        </w:numPr>
        <w:spacing w:after="0"/>
        <w:ind w:left="1844" w:hanging="426"/>
        <w:rPr>
          <w:rFonts w:asciiTheme="minorHAnsi" w:hAnsiTheme="minorHAnsi" w:cstheme="minorHAnsi"/>
          <w:szCs w:val="22"/>
        </w:rPr>
      </w:pPr>
      <w:r w:rsidRPr="0076225E">
        <w:rPr>
          <w:rFonts w:asciiTheme="minorHAnsi" w:hAnsiTheme="minorHAnsi" w:cstheme="minorHAnsi"/>
          <w:szCs w:val="22"/>
        </w:rPr>
        <w:t>Un (1) Auditor</w:t>
      </w:r>
    </w:p>
    <w:p w:rsidR="00926001" w:rsidRPr="00783B82" w:rsidRDefault="00926001" w:rsidP="00926001">
      <w:pPr>
        <w:spacing w:after="0"/>
        <w:ind w:left="1701"/>
        <w:rPr>
          <w:rFonts w:asciiTheme="minorHAnsi" w:hAnsiTheme="minorHAnsi"/>
          <w:szCs w:val="22"/>
        </w:rPr>
      </w:pPr>
    </w:p>
    <w:p w:rsidR="00EF70B6" w:rsidRPr="00783B82" w:rsidRDefault="00EF70B6" w:rsidP="00735B27">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Curriculum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de la firma, adjuntando</w:t>
      </w:r>
      <w:r w:rsidR="00E91906" w:rsidRPr="00783B82">
        <w:rPr>
          <w:rFonts w:asciiTheme="minorHAnsi" w:hAnsiTheme="minorHAnsi"/>
          <w:szCs w:val="22"/>
          <w:lang w:val="es-ES_tradnl"/>
        </w:rPr>
        <w:tab/>
      </w:r>
      <w:r w:rsidRPr="00783B82">
        <w:rPr>
          <w:rFonts w:asciiTheme="minorHAnsi" w:hAnsiTheme="minorHAnsi"/>
          <w:szCs w:val="22"/>
          <w:lang w:val="es-ES_tradnl"/>
        </w:rPr>
        <w:t xml:space="preserve">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w:t>
      </w:r>
      <w:r w:rsidRPr="00783B82">
        <w:rPr>
          <w:rFonts w:asciiTheme="minorHAnsi" w:hAnsiTheme="minorHAnsi"/>
          <w:szCs w:val="22"/>
          <w:lang w:val="es-ES_tradnl"/>
        </w:rPr>
        <w:lastRenderedPageBreak/>
        <w:t xml:space="preserve">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Curriculum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F70B6" w:rsidRPr="0076225E" w:rsidRDefault="00EF70B6" w:rsidP="008F3A86">
      <w:pPr>
        <w:numPr>
          <w:ilvl w:val="0"/>
          <w:numId w:val="5"/>
        </w:numPr>
        <w:tabs>
          <w:tab w:val="clear" w:pos="1701"/>
        </w:tabs>
        <w:spacing w:after="0"/>
        <w:ind w:left="994" w:hanging="426"/>
        <w:rPr>
          <w:rFonts w:asciiTheme="minorHAnsi" w:hAnsiTheme="minorHAnsi"/>
          <w:b/>
          <w:szCs w:val="22"/>
          <w:lang w:val="es-ES_tradnl"/>
        </w:rPr>
      </w:pPr>
      <w:r w:rsidRPr="0076225E">
        <w:rPr>
          <w:rFonts w:asciiTheme="minorHAnsi" w:hAnsiTheme="minorHAnsi"/>
          <w:b/>
          <w:szCs w:val="22"/>
          <w:lang w:val="es-ES_tradnl"/>
        </w:rPr>
        <w:t>Pago con anticipo</w:t>
      </w:r>
      <w:r w:rsidR="008B4BDB" w:rsidRPr="0076225E">
        <w:rPr>
          <w:rFonts w:asciiTheme="minorHAnsi" w:hAnsiTheme="minorHAnsi"/>
          <w:b/>
          <w:szCs w:val="22"/>
          <w:lang w:val="es-ES_tradnl"/>
        </w:rPr>
        <w:t>:</w:t>
      </w:r>
    </w:p>
    <w:p w:rsidR="00EF70B6" w:rsidRPr="00783B82" w:rsidRDefault="00EF70B6" w:rsidP="00646D4C">
      <w:pPr>
        <w:spacing w:after="0"/>
        <w:rPr>
          <w:rFonts w:asciiTheme="minorHAnsi" w:hAnsiTheme="minorHAnsi"/>
          <w:b/>
          <w:szCs w:val="22"/>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Para mantener la validez de la propuesta, de acuerdo al subnumeral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76225E">
        <w:rPr>
          <w:rFonts w:asciiTheme="minorHAnsi" w:hAnsiTheme="minorHAnsi"/>
          <w:szCs w:val="22"/>
          <w:lang w:val="es-ES_tradnl"/>
        </w:rPr>
        <w:t xml:space="preserve">Se establece que el </w:t>
      </w:r>
      <w:r w:rsidR="001D21C2" w:rsidRPr="0076225E">
        <w:rPr>
          <w:rFonts w:asciiTheme="minorHAnsi" w:hAnsiTheme="minorHAnsi"/>
          <w:szCs w:val="22"/>
          <w:lang w:val="es-ES_tradnl"/>
        </w:rPr>
        <w:t xml:space="preserve">servicio de auditoría </w:t>
      </w:r>
      <w:r w:rsidRPr="0076225E">
        <w:rPr>
          <w:rFonts w:asciiTheme="minorHAnsi" w:hAnsiTheme="minorHAnsi"/>
          <w:szCs w:val="22"/>
          <w:lang w:val="es-ES_tradnl"/>
        </w:rPr>
        <w:t xml:space="preserve">contratado deberá ser realizado </w:t>
      </w:r>
      <w:r w:rsidR="00926001" w:rsidRPr="0076225E">
        <w:rPr>
          <w:rFonts w:asciiTheme="minorHAnsi" w:hAnsiTheme="minorHAnsi"/>
          <w:szCs w:val="22"/>
          <w:lang w:val="es-ES_tradnl"/>
        </w:rPr>
        <w:t>menor o igual a ciento setenta (170) días calendario</w:t>
      </w:r>
      <w:r w:rsidR="00A749B3" w:rsidRPr="0076225E">
        <w:rPr>
          <w:rFonts w:asciiTheme="minorHAnsi" w:hAnsiTheme="minorHAnsi"/>
          <w:szCs w:val="22"/>
          <w:lang w:val="es-ES_tradnl"/>
        </w:rPr>
        <w:t>, mismos que serán computados a partir del pago del anticipo si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E20C30"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w:t>
      </w:r>
      <w:r w:rsidRPr="00E20C30">
        <w:rPr>
          <w:rFonts w:asciiTheme="minorHAnsi" w:hAnsiTheme="minorHAnsi"/>
          <w:szCs w:val="22"/>
          <w:lang w:val="es-ES_tradnl"/>
        </w:rPr>
        <w:t xml:space="preserve">la entidad: YACIMIENTOS PETROLÍFEROS FISCALES BOLIVIANOS </w:t>
      </w:r>
      <w:r w:rsidR="008B73A3" w:rsidRPr="00E20C30">
        <w:rPr>
          <w:rFonts w:asciiTheme="minorHAnsi" w:hAnsiTheme="minorHAnsi"/>
          <w:szCs w:val="22"/>
          <w:lang w:val="es-ES_tradnl"/>
        </w:rPr>
        <w:t>–</w:t>
      </w:r>
      <w:r w:rsidRPr="00E20C30">
        <w:rPr>
          <w:rFonts w:asciiTheme="minorHAnsi" w:hAnsiTheme="minorHAnsi"/>
          <w:szCs w:val="22"/>
          <w:lang w:val="es-ES_tradnl"/>
        </w:rPr>
        <w:t xml:space="preserve"> YPFB</w:t>
      </w:r>
    </w:p>
    <w:p w:rsidR="00357E6D" w:rsidRPr="00E20C30" w:rsidRDefault="00C40543" w:rsidP="00643229">
      <w:pPr>
        <w:numPr>
          <w:ilvl w:val="0"/>
          <w:numId w:val="6"/>
        </w:numPr>
        <w:spacing w:after="0"/>
        <w:rPr>
          <w:rFonts w:asciiTheme="minorHAnsi" w:hAnsiTheme="minorHAnsi"/>
          <w:szCs w:val="22"/>
          <w:lang w:val="es-ES_tradnl"/>
        </w:rPr>
      </w:pPr>
      <w:r w:rsidRPr="00E20C30">
        <w:rPr>
          <w:rFonts w:asciiTheme="minorHAnsi" w:hAnsiTheme="minorHAnsi"/>
          <w:szCs w:val="22"/>
          <w:lang w:val="es-ES_tradnl"/>
        </w:rPr>
        <w:t xml:space="preserve">Código Único de Contrataciones Estatales (CUCE) por el SICOES: </w:t>
      </w:r>
      <w:r w:rsidR="00EE3EC0" w:rsidRPr="00E20C30">
        <w:rPr>
          <w:rFonts w:asciiTheme="minorHAnsi" w:hAnsiTheme="minorHAnsi"/>
          <w:szCs w:val="22"/>
          <w:lang w:val="es-ES_tradnl"/>
        </w:rPr>
        <w:t>1</w:t>
      </w:r>
      <w:r w:rsidR="00E20C30" w:rsidRPr="00E20C30">
        <w:rPr>
          <w:rFonts w:asciiTheme="minorHAnsi" w:hAnsiTheme="minorHAnsi"/>
          <w:szCs w:val="22"/>
          <w:lang w:val="es-ES_tradnl"/>
        </w:rPr>
        <w:t>9</w:t>
      </w:r>
      <w:r w:rsidR="00EE3EC0" w:rsidRPr="00E20C30">
        <w:rPr>
          <w:rFonts w:asciiTheme="minorHAnsi" w:hAnsiTheme="minorHAnsi"/>
          <w:szCs w:val="22"/>
          <w:lang w:val="es-ES_tradnl"/>
        </w:rPr>
        <w:t>-0513-00-</w:t>
      </w:r>
      <w:r w:rsidR="0076225E" w:rsidRPr="0076225E">
        <w:t xml:space="preserve"> </w:t>
      </w:r>
      <w:r w:rsidR="00643229" w:rsidRPr="00643229">
        <w:rPr>
          <w:rFonts w:asciiTheme="minorHAnsi" w:hAnsiTheme="minorHAnsi"/>
          <w:szCs w:val="22"/>
          <w:lang w:val="es-ES_tradnl"/>
        </w:rPr>
        <w:t>940659</w:t>
      </w:r>
      <w:r w:rsidR="00EE3EC0" w:rsidRPr="00E20C30">
        <w:rPr>
          <w:rFonts w:asciiTheme="minorHAnsi" w:hAnsiTheme="minorHAnsi"/>
          <w:szCs w:val="22"/>
          <w:lang w:val="es-ES_tradnl"/>
        </w:rPr>
        <w:t>-</w:t>
      </w:r>
      <w:r w:rsidR="00E20C30" w:rsidRPr="00E20C30">
        <w:rPr>
          <w:rFonts w:asciiTheme="minorHAnsi" w:hAnsiTheme="minorHAnsi"/>
          <w:szCs w:val="22"/>
          <w:lang w:val="es-ES_tradnl"/>
        </w:rPr>
        <w:t>1</w:t>
      </w:r>
      <w:r w:rsidR="00EE3EC0" w:rsidRPr="00E20C30">
        <w:rPr>
          <w:rFonts w:asciiTheme="minorHAnsi" w:hAnsiTheme="minorHAnsi"/>
          <w:szCs w:val="22"/>
          <w:lang w:val="es-ES_tradnl"/>
        </w:rPr>
        <w:t>-1</w:t>
      </w:r>
    </w:p>
    <w:p w:rsidR="00041BEB" w:rsidRPr="00357E6D" w:rsidRDefault="00C40543" w:rsidP="00646D4C">
      <w:pPr>
        <w:numPr>
          <w:ilvl w:val="0"/>
          <w:numId w:val="6"/>
        </w:numPr>
        <w:tabs>
          <w:tab w:val="clear" w:pos="1701"/>
        </w:tabs>
        <w:spacing w:after="0"/>
        <w:rPr>
          <w:rFonts w:asciiTheme="minorHAnsi" w:hAnsiTheme="minorHAnsi"/>
          <w:szCs w:val="22"/>
          <w:lang w:val="es-ES_tradnl"/>
        </w:rPr>
      </w:pPr>
      <w:r w:rsidRPr="00357E6D">
        <w:rPr>
          <w:rFonts w:asciiTheme="minorHAnsi" w:hAnsiTheme="minorHAnsi"/>
          <w:szCs w:val="22"/>
          <w:lang w:val="es-ES_tradnl"/>
        </w:rPr>
        <w:t xml:space="preserve">Dirección donde se recibirán las propuestas: </w:t>
      </w:r>
      <w:r w:rsidR="008B73A3" w:rsidRPr="00357E6D">
        <w:rPr>
          <w:rFonts w:asciiTheme="minorHAnsi" w:hAnsiTheme="minorHAnsi"/>
          <w:szCs w:val="22"/>
          <w:lang w:val="es-ES_tradnl"/>
        </w:rPr>
        <w:t xml:space="preserve">Gerencia de Contrataciones </w:t>
      </w:r>
      <w:r w:rsidR="00041BEB" w:rsidRPr="00357E6D">
        <w:rPr>
          <w:rFonts w:asciiTheme="minorHAnsi" w:hAnsiTheme="minorHAnsi"/>
          <w:szCs w:val="22"/>
          <w:lang w:val="es-ES_tradnl"/>
        </w:rPr>
        <w:t xml:space="preserve">    </w:t>
      </w:r>
    </w:p>
    <w:p w:rsidR="00041BEB"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B34F3F" w:rsidRPr="00783B82">
        <w:rPr>
          <w:rFonts w:asciiTheme="minorHAnsi" w:hAnsiTheme="minorHAnsi"/>
          <w:szCs w:val="22"/>
          <w:lang w:val="es-ES_tradnl"/>
        </w:rPr>
        <w:t>Corporativa</w:t>
      </w:r>
      <w:r w:rsidR="00171606" w:rsidRPr="00783B82">
        <w:rPr>
          <w:rFonts w:asciiTheme="minorHAnsi" w:hAnsiTheme="minorHAnsi"/>
          <w:szCs w:val="22"/>
          <w:lang w:val="es-ES_tradnl"/>
        </w:rPr>
        <w:t xml:space="preserve">. Edificio </w:t>
      </w:r>
      <w:r w:rsidR="009177B7" w:rsidRPr="00783B82">
        <w:rPr>
          <w:rFonts w:asciiTheme="minorHAnsi" w:hAnsiTheme="minorHAnsi"/>
          <w:szCs w:val="22"/>
          <w:lang w:val="es-ES_tradnl"/>
        </w:rPr>
        <w:t xml:space="preserve">YPFB </w:t>
      </w:r>
      <w:r w:rsidR="00171606" w:rsidRPr="00783B82">
        <w:rPr>
          <w:rFonts w:asciiTheme="minorHAnsi" w:hAnsiTheme="minorHAnsi"/>
          <w:szCs w:val="22"/>
          <w:lang w:val="es-ES_tradnl"/>
        </w:rPr>
        <w:t xml:space="preserve">Casa </w:t>
      </w:r>
      <w:r w:rsidR="00EC55CA" w:rsidRPr="00783B82">
        <w:rPr>
          <w:rFonts w:asciiTheme="minorHAnsi" w:hAnsiTheme="minorHAnsi"/>
          <w:szCs w:val="22"/>
          <w:lang w:val="es-ES_tradnl"/>
        </w:rPr>
        <w:t>M</w:t>
      </w:r>
      <w:r w:rsidR="00171606" w:rsidRPr="00783B82">
        <w:rPr>
          <w:rFonts w:asciiTheme="minorHAnsi" w:hAnsiTheme="minorHAnsi"/>
          <w:szCs w:val="22"/>
          <w:lang w:val="es-ES_tradnl"/>
        </w:rPr>
        <w:t>atriz</w:t>
      </w:r>
      <w:r w:rsidR="00EC55CA" w:rsidRPr="00783B82">
        <w:rPr>
          <w:rFonts w:asciiTheme="minorHAnsi" w:hAnsiTheme="minorHAnsi"/>
          <w:szCs w:val="22"/>
          <w:lang w:val="es-ES_tradnl"/>
        </w:rPr>
        <w:t xml:space="preserve">, </w:t>
      </w:r>
      <w:r w:rsidR="003F3A36">
        <w:rPr>
          <w:rFonts w:asciiTheme="minorHAnsi" w:hAnsiTheme="minorHAnsi"/>
          <w:szCs w:val="22"/>
          <w:lang w:val="es-ES_tradnl"/>
        </w:rPr>
        <w:t>C</w:t>
      </w:r>
      <w:r w:rsidR="00171606" w:rsidRPr="00783B82">
        <w:rPr>
          <w:rFonts w:asciiTheme="minorHAnsi" w:hAnsiTheme="minorHAnsi"/>
          <w:szCs w:val="22"/>
          <w:lang w:val="es-ES_tradnl"/>
        </w:rPr>
        <w:t xml:space="preserve">alle Bueno N° 185, La Paz – </w:t>
      </w:r>
    </w:p>
    <w:p w:rsidR="00C40543"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171606" w:rsidRPr="00783B82">
        <w:rPr>
          <w:rFonts w:asciiTheme="minorHAnsi" w:hAnsiTheme="minorHAnsi"/>
          <w:szCs w:val="22"/>
          <w:lang w:val="es-ES_tradnl"/>
        </w:rPr>
        <w:t>Bolivia.</w:t>
      </w:r>
    </w:p>
    <w:p w:rsidR="00C40543" w:rsidRPr="00783B82"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Nombre del Proponente: (Indicar si es una firma auditora o  Asociación accidental)</w:t>
      </w:r>
    </w:p>
    <w:p w:rsidR="008B73A3" w:rsidRPr="00357E6D" w:rsidRDefault="00C40543" w:rsidP="001030B7">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 xml:space="preserve">Convocatoria Pública N°: </w:t>
      </w:r>
      <w:r w:rsidR="001030B7" w:rsidRPr="00357E6D">
        <w:rPr>
          <w:rFonts w:asciiTheme="minorHAnsi" w:hAnsiTheme="minorHAnsi"/>
          <w:szCs w:val="22"/>
          <w:lang w:val="es-ES_tradnl"/>
        </w:rPr>
        <w:t>DCO-CGE-GA</w:t>
      </w:r>
      <w:r w:rsidR="0085227C">
        <w:rPr>
          <w:rFonts w:asciiTheme="minorHAnsi" w:hAnsiTheme="minorHAnsi"/>
          <w:szCs w:val="22"/>
          <w:lang w:val="es-ES_tradnl"/>
        </w:rPr>
        <w:t>EF</w:t>
      </w:r>
      <w:r w:rsidR="001030B7" w:rsidRPr="00357E6D">
        <w:rPr>
          <w:rFonts w:asciiTheme="minorHAnsi" w:hAnsiTheme="minorHAnsi"/>
          <w:szCs w:val="22"/>
          <w:lang w:val="es-ES_tradnl"/>
        </w:rPr>
        <w:t>-</w:t>
      </w:r>
      <w:r w:rsidR="0076225E">
        <w:rPr>
          <w:rFonts w:asciiTheme="minorHAnsi" w:hAnsiTheme="minorHAnsi"/>
          <w:szCs w:val="22"/>
          <w:lang w:val="es-ES_tradnl"/>
        </w:rPr>
        <w:t>21</w:t>
      </w:r>
      <w:r w:rsidR="00643229">
        <w:rPr>
          <w:rFonts w:asciiTheme="minorHAnsi" w:hAnsiTheme="minorHAnsi"/>
          <w:szCs w:val="22"/>
          <w:lang w:val="es-ES_tradnl"/>
        </w:rPr>
        <w:t>7</w:t>
      </w:r>
      <w:r w:rsidR="00000561">
        <w:rPr>
          <w:rFonts w:asciiTheme="minorHAnsi" w:hAnsiTheme="minorHAnsi"/>
          <w:szCs w:val="22"/>
          <w:lang w:val="es-ES_tradnl"/>
        </w:rPr>
        <w:t>-19</w:t>
      </w:r>
      <w:r w:rsidR="00357E6D">
        <w:rPr>
          <w:rFonts w:asciiTheme="minorHAnsi" w:hAnsiTheme="minorHAnsi"/>
          <w:szCs w:val="22"/>
          <w:lang w:val="es-ES_tradnl"/>
        </w:rPr>
        <w:t xml:space="preserve"> – </w:t>
      </w:r>
      <w:r w:rsidR="00000561">
        <w:rPr>
          <w:rFonts w:asciiTheme="minorHAnsi" w:hAnsiTheme="minorHAnsi"/>
          <w:szCs w:val="22"/>
          <w:lang w:val="es-ES_tradnl"/>
        </w:rPr>
        <w:t xml:space="preserve">PRIMERA </w:t>
      </w:r>
      <w:r w:rsidR="00357E6D">
        <w:rPr>
          <w:rFonts w:asciiTheme="minorHAnsi" w:hAnsiTheme="minorHAnsi"/>
          <w:szCs w:val="22"/>
          <w:lang w:val="es-ES_tradnl"/>
        </w:rPr>
        <w:t>CONVOCATORIA</w:t>
      </w:r>
    </w:p>
    <w:p w:rsidR="005F51E2" w:rsidRPr="00783B82" w:rsidRDefault="00C40543" w:rsidP="00643229">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Objeto de la Contratación:</w:t>
      </w:r>
      <w:r w:rsidRPr="00783B82">
        <w:rPr>
          <w:rFonts w:asciiTheme="minorHAnsi" w:hAnsiTheme="minorHAnsi"/>
          <w:i/>
          <w:szCs w:val="22"/>
          <w:lang w:val="es-ES_tradnl"/>
        </w:rPr>
        <w:t xml:space="preserve"> </w:t>
      </w:r>
      <w:r w:rsidR="005F51E2" w:rsidRPr="00783B82">
        <w:rPr>
          <w:rFonts w:asciiTheme="minorHAnsi" w:hAnsiTheme="minorHAnsi"/>
          <w:szCs w:val="22"/>
          <w:lang w:val="es-ES_tradnl"/>
        </w:rPr>
        <w:t>“</w:t>
      </w:r>
      <w:r w:rsidR="00643229" w:rsidRPr="00643229">
        <w:rPr>
          <w:rFonts w:asciiTheme="minorHAnsi" w:hAnsiTheme="minorHAnsi"/>
          <w:szCs w:val="22"/>
          <w:lang w:val="es-ES_tradnl"/>
        </w:rPr>
        <w:t>AUDITORIA DE COSTOS RECUPERABLES 2017 – YPF E&amp;P BOLIVIA</w:t>
      </w:r>
      <w:r w:rsidR="005F51E2" w:rsidRPr="00783B82">
        <w:rPr>
          <w:rFonts w:asciiTheme="minorHAnsi" w:hAnsiTheme="minorHAnsi"/>
          <w:szCs w:val="22"/>
          <w:lang w:val="es-ES_tradnl"/>
        </w:rPr>
        <w:t>”</w:t>
      </w:r>
      <w:r w:rsidR="00AD2A01" w:rsidRPr="00783B82">
        <w:rPr>
          <w:rFonts w:asciiTheme="minorHAnsi" w:hAnsiTheme="minorHAnsi"/>
          <w:szCs w:val="22"/>
          <w:lang w:val="es-ES_tradnl"/>
        </w:rPr>
        <w:t xml:space="preserve"> </w:t>
      </w:r>
      <w:r w:rsidR="00AD2A01" w:rsidRPr="00783B82">
        <w:rPr>
          <w:rFonts w:asciiTheme="minorHAnsi" w:hAnsiTheme="minorHAnsi"/>
          <w:szCs w:val="22"/>
          <w:lang w:val="es-ES_tradnl"/>
        </w:rPr>
        <w:tab/>
      </w:r>
    </w:p>
    <w:p w:rsidR="00C40543" w:rsidRPr="0076225E" w:rsidRDefault="00C40543" w:rsidP="005F51E2">
      <w:pPr>
        <w:numPr>
          <w:ilvl w:val="0"/>
          <w:numId w:val="6"/>
        </w:numPr>
        <w:tabs>
          <w:tab w:val="clear" w:pos="1701"/>
        </w:tabs>
        <w:spacing w:after="0"/>
        <w:rPr>
          <w:rFonts w:asciiTheme="minorHAnsi" w:hAnsiTheme="minorHAnsi"/>
          <w:b/>
          <w:i/>
          <w:szCs w:val="22"/>
          <w:lang w:val="es-ES_tradnl"/>
        </w:rPr>
      </w:pPr>
      <w:r w:rsidRPr="0076225E">
        <w:rPr>
          <w:rFonts w:asciiTheme="minorHAnsi" w:hAnsiTheme="minorHAnsi"/>
          <w:szCs w:val="22"/>
          <w:lang w:val="es-ES_tradnl"/>
        </w:rPr>
        <w:t xml:space="preserve">NO ABRIR ANTES DE: HRS. </w:t>
      </w:r>
      <w:r w:rsidR="007F1544">
        <w:rPr>
          <w:rFonts w:asciiTheme="minorHAnsi" w:hAnsiTheme="minorHAnsi"/>
          <w:szCs w:val="22"/>
          <w:lang w:val="es-ES_tradnl"/>
        </w:rPr>
        <w:t>1</w:t>
      </w:r>
      <w:r w:rsidR="00643229">
        <w:rPr>
          <w:rFonts w:asciiTheme="minorHAnsi" w:hAnsiTheme="minorHAnsi"/>
          <w:szCs w:val="22"/>
          <w:lang w:val="es-ES_tradnl"/>
        </w:rPr>
        <w:t>1</w:t>
      </w:r>
      <w:r w:rsidRPr="0076225E">
        <w:rPr>
          <w:rFonts w:asciiTheme="minorHAnsi" w:hAnsiTheme="minorHAnsi"/>
          <w:szCs w:val="22"/>
          <w:lang w:val="es-ES_tradnl"/>
        </w:rPr>
        <w:t>:</w:t>
      </w:r>
      <w:r w:rsidR="00956B92" w:rsidRPr="0076225E">
        <w:rPr>
          <w:rFonts w:asciiTheme="minorHAnsi" w:hAnsiTheme="minorHAnsi"/>
          <w:szCs w:val="22"/>
          <w:lang w:val="es-ES_tradnl"/>
        </w:rPr>
        <w:t>15</w:t>
      </w:r>
      <w:r w:rsidRPr="0076225E">
        <w:rPr>
          <w:rFonts w:asciiTheme="minorHAnsi" w:hAnsiTheme="minorHAnsi"/>
          <w:szCs w:val="22"/>
          <w:lang w:val="es-ES_tradnl"/>
        </w:rPr>
        <w:t xml:space="preserve"> </w:t>
      </w:r>
      <w:r w:rsidR="00171606" w:rsidRPr="0076225E">
        <w:rPr>
          <w:rFonts w:asciiTheme="minorHAnsi" w:hAnsiTheme="minorHAnsi"/>
          <w:szCs w:val="22"/>
          <w:lang w:val="es-ES_tradnl"/>
        </w:rPr>
        <w:t>de</w:t>
      </w:r>
      <w:r w:rsidR="00E52899" w:rsidRPr="0076225E">
        <w:rPr>
          <w:rFonts w:asciiTheme="minorHAnsi" w:hAnsiTheme="minorHAnsi"/>
          <w:szCs w:val="22"/>
          <w:lang w:val="es-ES_tradnl"/>
        </w:rPr>
        <w:t xml:space="preserve"> fecha </w:t>
      </w:r>
      <w:r w:rsidR="0076225E" w:rsidRPr="0076225E">
        <w:rPr>
          <w:rFonts w:asciiTheme="minorHAnsi" w:hAnsiTheme="minorHAnsi"/>
          <w:szCs w:val="22"/>
          <w:lang w:val="es-ES_tradnl"/>
        </w:rPr>
        <w:t>06</w:t>
      </w:r>
      <w:r w:rsidR="00EE3EC0" w:rsidRPr="0076225E">
        <w:rPr>
          <w:rFonts w:asciiTheme="minorHAnsi" w:hAnsiTheme="minorHAnsi"/>
          <w:szCs w:val="22"/>
          <w:lang w:val="es-ES_tradnl"/>
        </w:rPr>
        <w:t xml:space="preserve"> de </w:t>
      </w:r>
      <w:r w:rsidR="0076225E" w:rsidRPr="0076225E">
        <w:rPr>
          <w:rFonts w:asciiTheme="minorHAnsi" w:hAnsiTheme="minorHAnsi"/>
          <w:szCs w:val="22"/>
          <w:lang w:val="es-ES_tradnl"/>
        </w:rPr>
        <w:t xml:space="preserve">mayo </w:t>
      </w:r>
      <w:r w:rsidR="00EE3EC0" w:rsidRPr="0076225E">
        <w:rPr>
          <w:rFonts w:asciiTheme="minorHAnsi" w:hAnsiTheme="minorHAnsi"/>
          <w:szCs w:val="22"/>
          <w:lang w:val="es-ES_tradnl"/>
        </w:rPr>
        <w:t>de</w:t>
      </w:r>
      <w:r w:rsidR="00956B92" w:rsidRPr="0076225E">
        <w:rPr>
          <w:rFonts w:asciiTheme="minorHAnsi" w:hAnsiTheme="minorHAnsi"/>
          <w:szCs w:val="22"/>
          <w:lang w:val="es-ES_tradnl"/>
        </w:rPr>
        <w:t xml:space="preserve"> 2019</w:t>
      </w:r>
      <w:r w:rsidR="00B07E5A" w:rsidRPr="0076225E">
        <w:rPr>
          <w:rFonts w:asciiTheme="minorHAnsi" w:hAnsiTheme="minorHAnsi"/>
          <w:szCs w:val="22"/>
          <w:lang w:val="es-ES_tradnl"/>
        </w:rPr>
        <w:t>.</w:t>
      </w:r>
    </w:p>
    <w:p w:rsidR="005F51E2" w:rsidRPr="00783B82" w:rsidRDefault="005F51E2" w:rsidP="005F51E2">
      <w:pPr>
        <w:spacing w:after="0"/>
        <w:ind w:left="1701"/>
        <w:rPr>
          <w:rFonts w:asciiTheme="minorHAnsi" w:hAnsiTheme="minorHAnsi"/>
          <w:b/>
          <w: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8F3A86">
      <w:pPr>
        <w:pStyle w:val="Ttulo4"/>
        <w:numPr>
          <w:ilvl w:val="0"/>
          <w:numId w:val="16"/>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lastRenderedPageBreak/>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p w:rsidR="005239AA" w:rsidRDefault="005239AA" w:rsidP="005239AA">
      <w:pPr>
        <w:spacing w:after="0"/>
        <w:jc w:val="center"/>
        <w:rPr>
          <w:rFonts w:asciiTheme="minorHAnsi" w:hAnsiTheme="minorHAnsi" w:cstheme="minorHAnsi"/>
          <w:b/>
          <w:szCs w:val="22"/>
        </w:rPr>
      </w:pPr>
      <w:r w:rsidRPr="007A7B67">
        <w:rPr>
          <w:rFonts w:asciiTheme="minorHAnsi" w:hAnsiTheme="minorHAnsi" w:cstheme="minorHAnsi"/>
          <w:b/>
          <w:szCs w:val="22"/>
        </w:rPr>
        <w:t>TÉRMINOS DE REFERENCIA</w:t>
      </w:r>
    </w:p>
    <w:p w:rsidR="00643229" w:rsidRPr="007A7B67" w:rsidRDefault="00643229" w:rsidP="00643229">
      <w:pPr>
        <w:spacing w:after="0"/>
        <w:jc w:val="center"/>
        <w:rPr>
          <w:rFonts w:asciiTheme="minorHAnsi" w:hAnsiTheme="minorHAnsi" w:cstheme="minorHAnsi"/>
          <w:b/>
          <w:bCs/>
          <w:szCs w:val="22"/>
        </w:rPr>
      </w:pPr>
      <w:r w:rsidRPr="007A7B67">
        <w:rPr>
          <w:rFonts w:asciiTheme="minorHAnsi" w:hAnsiTheme="minorHAnsi" w:cstheme="minorHAnsi"/>
          <w:b/>
          <w:bCs/>
          <w:szCs w:val="22"/>
        </w:rPr>
        <w:t xml:space="preserve"> </w:t>
      </w:r>
      <w:r w:rsidRPr="007A7B67">
        <w:rPr>
          <w:rFonts w:asciiTheme="minorHAnsi" w:hAnsiTheme="minorHAnsi" w:cstheme="minorHAnsi"/>
          <w:b/>
          <w:bCs/>
          <w:szCs w:val="22"/>
        </w:rPr>
        <w:t xml:space="preserve">“AUDITORÍA DE COSTOS RECUPERABLES 2017 </w:t>
      </w:r>
      <w:r>
        <w:rPr>
          <w:rFonts w:asciiTheme="minorHAnsi" w:hAnsiTheme="minorHAnsi" w:cstheme="minorHAnsi"/>
          <w:b/>
          <w:bCs/>
          <w:szCs w:val="22"/>
        </w:rPr>
        <w:t>–</w:t>
      </w:r>
      <w:r w:rsidRPr="009F3DB9">
        <w:rPr>
          <w:rFonts w:asciiTheme="minorHAnsi" w:hAnsiTheme="minorHAnsi" w:cstheme="minorHAnsi"/>
          <w:b/>
          <w:bCs/>
          <w:szCs w:val="22"/>
        </w:rPr>
        <w:t xml:space="preserve"> </w:t>
      </w:r>
      <w:r>
        <w:rPr>
          <w:rFonts w:asciiTheme="minorHAnsi" w:hAnsiTheme="minorHAnsi" w:cstheme="minorHAnsi"/>
          <w:b/>
          <w:bCs/>
          <w:szCs w:val="22"/>
        </w:rPr>
        <w:t>YPF E&amp;P BOLIVIA</w:t>
      </w:r>
      <w:r w:rsidRPr="007A7B67">
        <w:rPr>
          <w:rFonts w:asciiTheme="minorHAnsi" w:hAnsiTheme="minorHAnsi" w:cstheme="minorHAnsi"/>
          <w:b/>
          <w:bCs/>
          <w:szCs w:val="22"/>
        </w:rPr>
        <w:t>”</w:t>
      </w:r>
    </w:p>
    <w:p w:rsidR="00643229" w:rsidRPr="007A7B67" w:rsidRDefault="00643229" w:rsidP="00643229">
      <w:pPr>
        <w:spacing w:after="0"/>
        <w:jc w:val="center"/>
        <w:rPr>
          <w:rFonts w:asciiTheme="minorHAnsi" w:hAnsiTheme="minorHAnsi" w:cstheme="minorHAnsi"/>
          <w:b/>
          <w:szCs w:val="22"/>
        </w:rPr>
      </w:pPr>
    </w:p>
    <w:p w:rsidR="00643229" w:rsidRPr="007A7B67" w:rsidRDefault="00643229" w:rsidP="00643229">
      <w:pPr>
        <w:pStyle w:val="Prrafodelista"/>
        <w:numPr>
          <w:ilvl w:val="0"/>
          <w:numId w:val="40"/>
        </w:numPr>
        <w:spacing w:after="0"/>
        <w:ind w:left="426" w:hanging="426"/>
        <w:rPr>
          <w:rFonts w:asciiTheme="minorHAnsi" w:hAnsiTheme="minorHAnsi" w:cstheme="minorHAnsi"/>
          <w:b/>
          <w:szCs w:val="22"/>
        </w:rPr>
      </w:pPr>
      <w:r w:rsidRPr="007A7B67">
        <w:rPr>
          <w:rFonts w:asciiTheme="minorHAnsi" w:hAnsiTheme="minorHAnsi" w:cstheme="minorHAnsi"/>
          <w:b/>
          <w:szCs w:val="22"/>
        </w:rPr>
        <w:t>CARACTERÍSTICAS TÉCNICAS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643229" w:rsidRPr="007A7B67" w:rsidTr="007030E3">
        <w:tc>
          <w:tcPr>
            <w:tcW w:w="9209" w:type="dxa"/>
            <w:shd w:val="clear" w:color="auto" w:fill="B8CCE4"/>
            <w:vAlign w:val="center"/>
          </w:tcPr>
          <w:p w:rsidR="00643229" w:rsidRPr="007A7B67" w:rsidRDefault="00643229"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ANTECEDENTES</w:t>
            </w:r>
          </w:p>
        </w:tc>
      </w:tr>
      <w:tr w:rsidR="00643229" w:rsidRPr="007A7B67" w:rsidTr="007030E3">
        <w:tc>
          <w:tcPr>
            <w:tcW w:w="9209" w:type="dxa"/>
            <w:shd w:val="clear" w:color="auto" w:fill="auto"/>
          </w:tcPr>
          <w:p w:rsidR="00643229" w:rsidRPr="007A7B67" w:rsidRDefault="00643229"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Yacimientos Petrolíferos Fiscales Bolivianos (YPFB), en nombre y representación del Estado Boliviano, suscribió Contratos de Servicios Petroleros (CSP) con las Empresas Participantes (Titulares), los mismos que fueron protocolizados mediante Notaría de Gobierno.</w:t>
            </w:r>
          </w:p>
          <w:p w:rsidR="00643229" w:rsidRPr="007A7B67" w:rsidRDefault="00643229"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Los CSP de manera general estipulan la necesidad de realizar una </w:t>
            </w:r>
            <w:r>
              <w:rPr>
                <w:rFonts w:asciiTheme="minorHAnsi" w:hAnsiTheme="minorHAnsi" w:cstheme="minorHAnsi"/>
                <w:bCs/>
                <w:szCs w:val="22"/>
                <w:lang w:eastAsia="es-BO"/>
              </w:rPr>
              <w:t>Auditoría</w:t>
            </w:r>
            <w:r w:rsidRPr="007A7B67">
              <w:rPr>
                <w:rFonts w:asciiTheme="minorHAnsi" w:hAnsiTheme="minorHAnsi" w:cstheme="minorHAnsi"/>
                <w:bCs/>
                <w:szCs w:val="22"/>
                <w:lang w:eastAsia="es-BO"/>
              </w:rPr>
              <w:t xml:space="preserve"> de la cuenta de Costos Recuperables (en el caso de Contratos de Operación-CO) o Costos Reportados (en el caso de Contratos de Servicios Petroleros tipo SAM), la cual debe ser realizada de conformidad a los plazos y estipulaciones establecidas en los CSP, sus anexos y de conformidad con las Leyes Aplicables.</w:t>
            </w:r>
          </w:p>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bCs/>
                <w:szCs w:val="22"/>
                <w:lang w:eastAsia="es-BO"/>
              </w:rPr>
              <w:t>En aplicación de lo dispuesto por el artículo 11 numeral II del Decreto Supremo (D.S.) Nº 29504 Reglamento de Costos Recuperables, YPFB elaboró nuevos Formularios Financieros para el reporte de costos a partir de la gestión 2014, documentos que fueron puestos en conocimiento del Titular, siendo estos reportes la principal información para el análisis, revisión y aprobación de los Costos Recuperables.</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DE LA AUDITORÍA</w:t>
            </w:r>
          </w:p>
        </w:tc>
      </w:tr>
      <w:tr w:rsidR="00643229" w:rsidRPr="007A7B67" w:rsidTr="007030E3">
        <w:trPr>
          <w:trHeight w:val="50"/>
        </w:trPr>
        <w:tc>
          <w:tcPr>
            <w:tcW w:w="9209" w:type="dxa"/>
            <w:shd w:val="clear" w:color="auto" w:fill="auto"/>
            <w:vAlign w:val="center"/>
          </w:tcPr>
          <w:p w:rsidR="00643229" w:rsidRPr="007A7B67" w:rsidRDefault="00643229"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GENERAL</w:t>
            </w:r>
          </w:p>
          <w:p w:rsidR="00643229" w:rsidRPr="007A7B67" w:rsidRDefault="00643229"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Realizar una </w:t>
            </w:r>
            <w:r>
              <w:rPr>
                <w:rFonts w:asciiTheme="minorHAnsi" w:hAnsiTheme="minorHAnsi" w:cstheme="minorHAnsi"/>
                <w:bCs/>
                <w:szCs w:val="22"/>
                <w:lang w:eastAsia="es-BO"/>
              </w:rPr>
              <w:t>Auditoría</w:t>
            </w:r>
            <w:r w:rsidRPr="007A7B67">
              <w:rPr>
                <w:rFonts w:asciiTheme="minorHAnsi" w:hAnsiTheme="minorHAnsi" w:cstheme="minorHAnsi"/>
                <w:bCs/>
                <w:szCs w:val="22"/>
                <w:lang w:eastAsia="es-BO"/>
              </w:rPr>
              <w:t xml:space="preserve"> </w:t>
            </w:r>
            <w:r>
              <w:rPr>
                <w:rFonts w:asciiTheme="minorHAnsi" w:hAnsiTheme="minorHAnsi" w:cstheme="minorHAnsi"/>
                <w:bCs/>
                <w:szCs w:val="22"/>
                <w:lang w:eastAsia="es-BO"/>
              </w:rPr>
              <w:t xml:space="preserve">Financiera </w:t>
            </w:r>
            <w:r w:rsidRPr="007A7B67">
              <w:rPr>
                <w:rFonts w:asciiTheme="minorHAnsi" w:hAnsiTheme="minorHAnsi" w:cstheme="minorHAnsi"/>
                <w:bCs/>
                <w:szCs w:val="22"/>
                <w:lang w:eastAsia="es-BO"/>
              </w:rPr>
              <w:t xml:space="preserve">de la cuenta Costos Recuperables reportados o Costos Reportados en cada CSP de la gestión 2017, conforme a la Cláusula 8 del Procedimiento Financiero y Contable de las operaciones petroleras de los CSP, que fueron declaradas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w:t>
            </w:r>
          </w:p>
          <w:p w:rsidR="00643229" w:rsidRPr="007A7B67" w:rsidRDefault="00643229" w:rsidP="007030E3">
            <w:pPr>
              <w:spacing w:after="0"/>
              <w:rPr>
                <w:rFonts w:asciiTheme="minorHAnsi" w:hAnsiTheme="minorHAnsi" w:cstheme="minorHAnsi"/>
                <w:bCs/>
                <w:szCs w:val="22"/>
                <w:lang w:eastAsia="es-BO"/>
              </w:rPr>
            </w:pPr>
          </w:p>
          <w:p w:rsidR="00643229" w:rsidRPr="007A7B67" w:rsidRDefault="00643229"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OBJETIVOS ESPECÍFICOS</w:t>
            </w:r>
          </w:p>
          <w:p w:rsidR="00643229" w:rsidRPr="007A7B67" w:rsidRDefault="00643229" w:rsidP="007030E3">
            <w:pPr>
              <w:spacing w:after="0"/>
              <w:rPr>
                <w:rFonts w:asciiTheme="minorHAnsi" w:hAnsiTheme="minorHAnsi" w:cstheme="minorHAnsi"/>
                <w:b/>
                <w:bCs/>
                <w:szCs w:val="22"/>
                <w:lang w:eastAsia="es-BO"/>
              </w:rPr>
            </w:pPr>
          </w:p>
          <w:p w:rsidR="00643229" w:rsidRPr="007A7B67" w:rsidRDefault="00643229" w:rsidP="00643229">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Informar si los costos “Costos Reportados” cumplen los requisitos establecidos en el D.S. N° 29504 y D.S. N° 3278, en función a la vigencia y aplicación.</w:t>
            </w:r>
          </w:p>
          <w:p w:rsidR="00643229" w:rsidRPr="007A7B67" w:rsidRDefault="00643229" w:rsidP="00643229">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Expresar una opinión independiente acerca de si los "Costos Observados" por YPFB se ratifican como observados o han sido subsanados y, en este caso, si cumplen las condiciones para su reconocimiento como Costos Recuperables o Costos Reportados Aprobados. </w:t>
            </w:r>
          </w:p>
          <w:p w:rsidR="00643229" w:rsidRPr="007A7B67" w:rsidRDefault="00643229" w:rsidP="00643229">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Verificar la información conforme a las Normas de Auditoría, Principios de Contabilidad Generalmente Aceptados (PCGA), CSP, D.S N° 3278, N° 29504, D.S. N° 329, Reglamentos Técnicos</w:t>
            </w:r>
            <w:r>
              <w:rPr>
                <w:rFonts w:asciiTheme="minorHAnsi" w:hAnsiTheme="minorHAnsi" w:cstheme="minorHAnsi"/>
                <w:bCs/>
                <w:szCs w:val="22"/>
                <w:lang w:eastAsia="es-BO"/>
              </w:rPr>
              <w:t xml:space="preserve"> y/o normas internacionales en caso de existir vacio normativo</w:t>
            </w:r>
            <w:r w:rsidRPr="007A7B67">
              <w:rPr>
                <w:rFonts w:asciiTheme="minorHAnsi" w:hAnsiTheme="minorHAnsi" w:cstheme="minorHAnsi"/>
                <w:bCs/>
                <w:szCs w:val="22"/>
                <w:lang w:eastAsia="es-BO"/>
              </w:rPr>
              <w:t xml:space="preserve">. </w:t>
            </w:r>
          </w:p>
          <w:p w:rsidR="00643229" w:rsidRPr="007A7B67" w:rsidRDefault="00643229" w:rsidP="00643229">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Determinar si los importes reportados por el Titular como inversiones en el marco del D.S. N°3278 y D.S N°29504, cumplen con lo establecido en la normativa para el reconocimiento como Costos Recuperables o Costos Reportados Aprobados.</w:t>
            </w:r>
          </w:p>
          <w:p w:rsidR="00643229" w:rsidRPr="007A7B67" w:rsidRDefault="00643229" w:rsidP="00643229">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Emitir un Informe de Auditoría en los plazos y términos acordados.</w:t>
            </w:r>
          </w:p>
          <w:p w:rsidR="00643229" w:rsidRPr="007A7B67" w:rsidRDefault="00643229" w:rsidP="00643229">
            <w:pPr>
              <w:pStyle w:val="Prrafodelista"/>
              <w:numPr>
                <w:ilvl w:val="0"/>
                <w:numId w:val="37"/>
              </w:numPr>
              <w:spacing w:after="0"/>
              <w:rPr>
                <w:rFonts w:asciiTheme="minorHAnsi" w:hAnsiTheme="minorHAnsi" w:cstheme="minorHAnsi"/>
                <w:szCs w:val="22"/>
              </w:rPr>
            </w:pPr>
            <w:r w:rsidRPr="007A7B67">
              <w:rPr>
                <w:rFonts w:asciiTheme="minorHAnsi" w:hAnsiTheme="minorHAnsi" w:cstheme="minorHAnsi"/>
                <w:bCs/>
                <w:szCs w:val="22"/>
                <w:lang w:eastAsia="es-BO"/>
              </w:rPr>
              <w:t xml:space="preserve">Preparar y entregar la información que permita actualizar los formularios financieros, para realizar la carga de la información definitiva en el Sistema de Registro Financiero de Operaciones Petroleras (RFO), asimismo, la información correspondiente a la Planilla de Inversiones Capitalizadas (PIC) desglosada por proyecto. </w:t>
            </w:r>
          </w:p>
          <w:p w:rsidR="00643229" w:rsidRPr="007A7B67" w:rsidRDefault="00643229" w:rsidP="00643229">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Proporcionar el respaldo de las observaciones relativas a falta de documentación y/o firma de certificaciones levantadas por la auditoria externa, en el seguimiento efectuado a las observaciones de YPFB.</w:t>
            </w:r>
          </w:p>
          <w:p w:rsidR="00643229" w:rsidRPr="007A7B67" w:rsidRDefault="00643229" w:rsidP="00643229">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lastRenderedPageBreak/>
              <w:t>Proporcionar tanto al Titular como YPFB el acceso a los papeles de trabajo que sustentan su opinión independiente.</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b/>
                <w:szCs w:val="22"/>
              </w:rPr>
            </w:pPr>
            <w:r w:rsidRPr="007A7B67">
              <w:rPr>
                <w:rFonts w:asciiTheme="minorHAnsi" w:hAnsiTheme="minorHAnsi" w:cstheme="minorHAnsi"/>
                <w:b/>
                <w:bCs/>
                <w:szCs w:val="22"/>
                <w:lang w:eastAsia="es-BO"/>
              </w:rPr>
              <w:lastRenderedPageBreak/>
              <w:t>OBJETO DE LA AUDITORÍA</w:t>
            </w:r>
          </w:p>
        </w:tc>
      </w:tr>
      <w:tr w:rsidR="00643229" w:rsidRPr="007A7B67" w:rsidTr="007030E3">
        <w:tc>
          <w:tcPr>
            <w:tcW w:w="9209" w:type="dxa"/>
            <w:shd w:val="clear" w:color="auto" w:fill="auto"/>
          </w:tcPr>
          <w:p w:rsidR="00643229" w:rsidRPr="007A7B67" w:rsidRDefault="00643229"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El objeto es realizar la auditoría de la cuenta costos reportados de la gestión 2017 conforme a la Cláusula 8 del Procedimiento Financiero y Contable de las operaciones petroleras de los CSP, que fueron declarados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informar si los mismos cumplen con todos los requisitos exigidos en el Reglamento de Costos Recuperables y la normativa aplicable; expresar una opinión independiente acerca de si los "Costos Observados" por YPFB se ratifican como observados o han sido subsanados y, en este caso, si cumplen las condiciones para su reconocimiento como Costos Recuperables o Costos Reportados Aprobados y determinar si los importes reportados por el Titular como inversiones en el marco del D. S. N° 3278 y D.S. N°29504 cumplen con lo establecido en la normativa aplicable para el reconocimiento como Costos Recuperables o Costos Reportados Aprobados. </w:t>
            </w:r>
          </w:p>
          <w:p w:rsidR="00643229" w:rsidRPr="007A7B67" w:rsidRDefault="00643229" w:rsidP="007030E3">
            <w:pPr>
              <w:spacing w:after="0"/>
              <w:rPr>
                <w:rFonts w:asciiTheme="minorHAnsi" w:hAnsiTheme="minorHAnsi" w:cstheme="minorHAnsi"/>
                <w:bCs/>
                <w:szCs w:val="22"/>
                <w:lang w:eastAsia="es-BO"/>
              </w:rPr>
            </w:pPr>
          </w:p>
          <w:p w:rsidR="00643229" w:rsidRPr="007A7B67" w:rsidRDefault="00643229"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Los contratos objeto de la contratación son los siguientes:</w:t>
            </w:r>
          </w:p>
          <w:tbl>
            <w:tblPr>
              <w:tblW w:w="8757" w:type="dxa"/>
              <w:tblCellMar>
                <w:left w:w="70" w:type="dxa"/>
                <w:right w:w="70" w:type="dxa"/>
              </w:tblCellMar>
              <w:tblLook w:val="04A0" w:firstRow="1" w:lastRow="0" w:firstColumn="1" w:lastColumn="0" w:noHBand="0" w:noVBand="1"/>
            </w:tblPr>
            <w:tblGrid>
              <w:gridCol w:w="366"/>
              <w:gridCol w:w="2205"/>
              <w:gridCol w:w="1408"/>
              <w:gridCol w:w="2748"/>
              <w:gridCol w:w="2086"/>
            </w:tblGrid>
            <w:tr w:rsidR="00643229" w:rsidRPr="009F3DB9" w:rsidTr="007030E3">
              <w:trPr>
                <w:trHeight w:val="589"/>
              </w:trPr>
              <w:tc>
                <w:tcPr>
                  <w:tcW w:w="31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43229" w:rsidRPr="009F3DB9" w:rsidRDefault="00643229" w:rsidP="007030E3">
                  <w:pPr>
                    <w:spacing w:after="0"/>
                    <w:jc w:val="center"/>
                    <w:rPr>
                      <w:rFonts w:ascii="Trebuchet MS" w:hAnsi="Trebuchet MS"/>
                      <w:b/>
                      <w:bCs/>
                      <w:color w:val="000000"/>
                      <w:sz w:val="18"/>
                      <w:szCs w:val="18"/>
                      <w:lang w:val="es-MX" w:eastAsia="es-MX"/>
                    </w:rPr>
                  </w:pPr>
                  <w:r w:rsidRPr="009F3DB9">
                    <w:rPr>
                      <w:rFonts w:ascii="Trebuchet MS" w:hAnsi="Trebuchet MS"/>
                      <w:b/>
                      <w:bCs/>
                      <w:color w:val="000000"/>
                      <w:sz w:val="18"/>
                      <w:szCs w:val="18"/>
                      <w:lang w:val="es-MX" w:eastAsia="es-MX"/>
                    </w:rPr>
                    <w:t>N°</w:t>
                  </w:r>
                </w:p>
              </w:tc>
              <w:tc>
                <w:tcPr>
                  <w:tcW w:w="2205" w:type="dxa"/>
                  <w:tcBorders>
                    <w:top w:val="single" w:sz="4" w:space="0" w:color="auto"/>
                    <w:left w:val="nil"/>
                    <w:bottom w:val="single" w:sz="4" w:space="0" w:color="auto"/>
                    <w:right w:val="single" w:sz="4" w:space="0" w:color="auto"/>
                  </w:tcBorders>
                  <w:shd w:val="clear" w:color="000000" w:fill="EBF1DE"/>
                  <w:noWrap/>
                  <w:vAlign w:val="center"/>
                  <w:hideMark/>
                </w:tcPr>
                <w:p w:rsidR="00643229" w:rsidRPr="009F3DB9" w:rsidRDefault="00643229" w:rsidP="007030E3">
                  <w:pPr>
                    <w:spacing w:after="0"/>
                    <w:jc w:val="center"/>
                    <w:rPr>
                      <w:rFonts w:ascii="Trebuchet MS" w:hAnsi="Trebuchet MS"/>
                      <w:b/>
                      <w:bCs/>
                      <w:color w:val="000000"/>
                      <w:sz w:val="18"/>
                      <w:szCs w:val="18"/>
                      <w:lang w:val="es-MX" w:eastAsia="es-MX"/>
                    </w:rPr>
                  </w:pPr>
                  <w:r w:rsidRPr="009F3DB9">
                    <w:rPr>
                      <w:rFonts w:ascii="Trebuchet MS" w:hAnsi="Trebuchet MS"/>
                      <w:b/>
                      <w:bCs/>
                      <w:color w:val="000000"/>
                      <w:sz w:val="18"/>
                      <w:szCs w:val="18"/>
                      <w:lang w:val="es-MX" w:eastAsia="es-MX"/>
                    </w:rPr>
                    <w:t>OPERADOR</w:t>
                  </w:r>
                </w:p>
              </w:tc>
              <w:tc>
                <w:tcPr>
                  <w:tcW w:w="1408" w:type="dxa"/>
                  <w:tcBorders>
                    <w:top w:val="single" w:sz="4" w:space="0" w:color="auto"/>
                    <w:left w:val="nil"/>
                    <w:bottom w:val="single" w:sz="4" w:space="0" w:color="auto"/>
                    <w:right w:val="single" w:sz="4" w:space="0" w:color="auto"/>
                  </w:tcBorders>
                  <w:shd w:val="clear" w:color="000000" w:fill="EBF1DE"/>
                  <w:noWrap/>
                  <w:vAlign w:val="center"/>
                  <w:hideMark/>
                </w:tcPr>
                <w:p w:rsidR="00643229" w:rsidRPr="009F3DB9" w:rsidRDefault="00643229" w:rsidP="007030E3">
                  <w:pPr>
                    <w:spacing w:after="0"/>
                    <w:jc w:val="center"/>
                    <w:rPr>
                      <w:rFonts w:ascii="Trebuchet MS" w:hAnsi="Trebuchet MS"/>
                      <w:b/>
                      <w:bCs/>
                      <w:color w:val="000000"/>
                      <w:sz w:val="18"/>
                      <w:szCs w:val="18"/>
                      <w:lang w:val="es-MX" w:eastAsia="es-MX"/>
                    </w:rPr>
                  </w:pPr>
                  <w:r w:rsidRPr="009F3DB9">
                    <w:rPr>
                      <w:rFonts w:ascii="Trebuchet MS" w:hAnsi="Trebuchet MS"/>
                      <w:b/>
                      <w:bCs/>
                      <w:color w:val="000000"/>
                      <w:sz w:val="18"/>
                      <w:szCs w:val="18"/>
                      <w:lang w:val="es-MX" w:eastAsia="es-MX"/>
                    </w:rPr>
                    <w:t>N° DE CONTRATOS</w:t>
                  </w:r>
                </w:p>
              </w:tc>
              <w:tc>
                <w:tcPr>
                  <w:tcW w:w="2748" w:type="dxa"/>
                  <w:tcBorders>
                    <w:top w:val="single" w:sz="4" w:space="0" w:color="auto"/>
                    <w:left w:val="nil"/>
                    <w:bottom w:val="single" w:sz="4" w:space="0" w:color="auto"/>
                    <w:right w:val="single" w:sz="4" w:space="0" w:color="auto"/>
                  </w:tcBorders>
                  <w:shd w:val="clear" w:color="000000" w:fill="EBF1DE"/>
                  <w:noWrap/>
                  <w:vAlign w:val="center"/>
                  <w:hideMark/>
                </w:tcPr>
                <w:p w:rsidR="00643229" w:rsidRPr="009F3DB9" w:rsidRDefault="00643229" w:rsidP="007030E3">
                  <w:pPr>
                    <w:spacing w:after="0"/>
                    <w:jc w:val="center"/>
                    <w:rPr>
                      <w:rFonts w:ascii="Trebuchet MS" w:hAnsi="Trebuchet MS"/>
                      <w:b/>
                      <w:bCs/>
                      <w:color w:val="000000"/>
                      <w:sz w:val="18"/>
                      <w:szCs w:val="18"/>
                      <w:lang w:val="es-MX" w:eastAsia="es-MX"/>
                    </w:rPr>
                  </w:pPr>
                  <w:r w:rsidRPr="009F3DB9">
                    <w:rPr>
                      <w:rFonts w:ascii="Trebuchet MS" w:hAnsi="Trebuchet MS"/>
                      <w:b/>
                      <w:bCs/>
                      <w:color w:val="000000"/>
                      <w:sz w:val="18"/>
                      <w:szCs w:val="18"/>
                      <w:lang w:val="es-MX" w:eastAsia="es-MX"/>
                    </w:rPr>
                    <w:t>CONTRATOS</w:t>
                  </w:r>
                </w:p>
              </w:tc>
              <w:tc>
                <w:tcPr>
                  <w:tcW w:w="2086" w:type="dxa"/>
                  <w:tcBorders>
                    <w:top w:val="single" w:sz="4" w:space="0" w:color="auto"/>
                    <w:left w:val="nil"/>
                    <w:bottom w:val="single" w:sz="4" w:space="0" w:color="auto"/>
                    <w:right w:val="single" w:sz="4" w:space="0" w:color="auto"/>
                  </w:tcBorders>
                  <w:shd w:val="clear" w:color="000000" w:fill="EBF1DE"/>
                  <w:vAlign w:val="center"/>
                  <w:hideMark/>
                </w:tcPr>
                <w:p w:rsidR="00643229" w:rsidRPr="009F3DB9" w:rsidRDefault="00643229" w:rsidP="007030E3">
                  <w:pPr>
                    <w:spacing w:after="0"/>
                    <w:jc w:val="center"/>
                    <w:rPr>
                      <w:rFonts w:ascii="Trebuchet MS" w:hAnsi="Trebuchet MS"/>
                      <w:b/>
                      <w:bCs/>
                      <w:color w:val="000000"/>
                      <w:sz w:val="18"/>
                      <w:szCs w:val="18"/>
                      <w:lang w:val="es-MX" w:eastAsia="es-MX"/>
                    </w:rPr>
                  </w:pPr>
                  <w:r w:rsidRPr="009F3DB9">
                    <w:rPr>
                      <w:rFonts w:ascii="Trebuchet MS" w:hAnsi="Trebuchet MS"/>
                      <w:b/>
                      <w:bCs/>
                      <w:color w:val="000000"/>
                      <w:sz w:val="18"/>
                      <w:szCs w:val="18"/>
                      <w:lang w:val="es-MX" w:eastAsia="es-MX"/>
                    </w:rPr>
                    <w:t>CAMPOS</w:t>
                  </w:r>
                </w:p>
              </w:tc>
            </w:tr>
            <w:tr w:rsidR="00643229" w:rsidRPr="009F3DB9" w:rsidTr="007030E3">
              <w:trPr>
                <w:trHeight w:val="589"/>
              </w:trPr>
              <w:tc>
                <w:tcPr>
                  <w:tcW w:w="310" w:type="dxa"/>
                  <w:tcBorders>
                    <w:top w:val="nil"/>
                    <w:left w:val="single" w:sz="4" w:space="0" w:color="auto"/>
                    <w:bottom w:val="single" w:sz="4" w:space="0" w:color="auto"/>
                    <w:right w:val="single" w:sz="4" w:space="0" w:color="auto"/>
                  </w:tcBorders>
                  <w:shd w:val="clear" w:color="auto" w:fill="auto"/>
                  <w:vAlign w:val="center"/>
                  <w:hideMark/>
                </w:tcPr>
                <w:p w:rsidR="00643229" w:rsidRPr="009F3DB9" w:rsidRDefault="00643229" w:rsidP="007030E3">
                  <w:pPr>
                    <w:spacing w:after="0"/>
                    <w:jc w:val="center"/>
                    <w:rPr>
                      <w:rFonts w:ascii="Trebuchet MS" w:hAnsi="Trebuchet MS"/>
                      <w:color w:val="000000"/>
                      <w:sz w:val="18"/>
                      <w:szCs w:val="18"/>
                      <w:lang w:val="es-MX" w:eastAsia="es-MX"/>
                    </w:rPr>
                  </w:pPr>
                  <w:r w:rsidRPr="009F3DB9">
                    <w:rPr>
                      <w:rFonts w:ascii="Trebuchet MS" w:hAnsi="Trebuchet MS"/>
                      <w:color w:val="000000"/>
                      <w:sz w:val="18"/>
                      <w:szCs w:val="18"/>
                      <w:lang w:val="es-MX" w:eastAsia="es-MX"/>
                    </w:rPr>
                    <w:t>1</w:t>
                  </w:r>
                </w:p>
              </w:tc>
              <w:tc>
                <w:tcPr>
                  <w:tcW w:w="2205" w:type="dxa"/>
                  <w:tcBorders>
                    <w:top w:val="nil"/>
                    <w:left w:val="nil"/>
                    <w:bottom w:val="single" w:sz="4" w:space="0" w:color="auto"/>
                    <w:right w:val="single" w:sz="4" w:space="0" w:color="auto"/>
                  </w:tcBorders>
                  <w:shd w:val="clear" w:color="auto" w:fill="auto"/>
                  <w:vAlign w:val="center"/>
                  <w:hideMark/>
                </w:tcPr>
                <w:p w:rsidR="00643229" w:rsidRPr="009F3DB9" w:rsidRDefault="00643229" w:rsidP="007030E3">
                  <w:pPr>
                    <w:spacing w:after="0"/>
                    <w:jc w:val="center"/>
                    <w:rPr>
                      <w:rFonts w:ascii="Trebuchet MS" w:hAnsi="Trebuchet MS"/>
                      <w:color w:val="000000"/>
                      <w:sz w:val="18"/>
                      <w:szCs w:val="18"/>
                      <w:lang w:val="es-MX" w:eastAsia="es-MX"/>
                    </w:rPr>
                  </w:pPr>
                  <w:r w:rsidRPr="009F3DB9">
                    <w:rPr>
                      <w:rFonts w:ascii="Trebuchet MS" w:hAnsi="Trebuchet MS"/>
                      <w:color w:val="000000"/>
                      <w:sz w:val="18"/>
                      <w:szCs w:val="18"/>
                      <w:lang w:val="es-MX" w:eastAsia="es-MX"/>
                    </w:rPr>
                    <w:t>YPF E&amp;P Bolivia</w:t>
                  </w:r>
                </w:p>
              </w:tc>
              <w:tc>
                <w:tcPr>
                  <w:tcW w:w="1408" w:type="dxa"/>
                  <w:tcBorders>
                    <w:top w:val="nil"/>
                    <w:left w:val="nil"/>
                    <w:bottom w:val="single" w:sz="4" w:space="0" w:color="auto"/>
                    <w:right w:val="single" w:sz="4" w:space="0" w:color="auto"/>
                  </w:tcBorders>
                  <w:shd w:val="clear" w:color="auto" w:fill="auto"/>
                  <w:vAlign w:val="center"/>
                  <w:hideMark/>
                </w:tcPr>
                <w:p w:rsidR="00643229" w:rsidRPr="009F3DB9" w:rsidRDefault="00643229" w:rsidP="007030E3">
                  <w:pPr>
                    <w:spacing w:after="0"/>
                    <w:jc w:val="center"/>
                    <w:rPr>
                      <w:rFonts w:ascii="Trebuchet MS" w:hAnsi="Trebuchet MS"/>
                      <w:color w:val="000000"/>
                      <w:sz w:val="18"/>
                      <w:szCs w:val="18"/>
                      <w:lang w:val="es-MX" w:eastAsia="es-MX"/>
                    </w:rPr>
                  </w:pPr>
                  <w:r w:rsidRPr="009F3DB9">
                    <w:rPr>
                      <w:rFonts w:ascii="Trebuchet MS" w:hAnsi="Trebuchet MS"/>
                      <w:color w:val="000000"/>
                      <w:sz w:val="18"/>
                      <w:szCs w:val="18"/>
                      <w:lang w:val="es-MX" w:eastAsia="es-MX"/>
                    </w:rPr>
                    <w:t>1</w:t>
                  </w:r>
                </w:p>
              </w:tc>
              <w:tc>
                <w:tcPr>
                  <w:tcW w:w="2748" w:type="dxa"/>
                  <w:tcBorders>
                    <w:top w:val="nil"/>
                    <w:left w:val="nil"/>
                    <w:bottom w:val="single" w:sz="4" w:space="0" w:color="auto"/>
                    <w:right w:val="single" w:sz="4" w:space="0" w:color="auto"/>
                  </w:tcBorders>
                  <w:shd w:val="clear" w:color="auto" w:fill="auto"/>
                  <w:vAlign w:val="center"/>
                  <w:hideMark/>
                </w:tcPr>
                <w:p w:rsidR="00643229" w:rsidRPr="009F3DB9" w:rsidRDefault="00643229" w:rsidP="007030E3">
                  <w:pPr>
                    <w:spacing w:after="0"/>
                    <w:jc w:val="center"/>
                    <w:rPr>
                      <w:rFonts w:ascii="Trebuchet MS" w:hAnsi="Trebuchet MS"/>
                      <w:color w:val="000000"/>
                      <w:sz w:val="18"/>
                      <w:szCs w:val="18"/>
                      <w:lang w:val="es-MX" w:eastAsia="es-MX"/>
                    </w:rPr>
                  </w:pPr>
                  <w:r w:rsidRPr="009F3DB9">
                    <w:rPr>
                      <w:rFonts w:ascii="Trebuchet MS" w:hAnsi="Trebuchet MS"/>
                      <w:color w:val="000000"/>
                      <w:sz w:val="18"/>
                      <w:szCs w:val="18"/>
                      <w:lang w:val="es-MX" w:eastAsia="es-MX"/>
                    </w:rPr>
                    <w:t>CHARAGUA (SAM)</w:t>
                  </w:r>
                </w:p>
              </w:tc>
              <w:tc>
                <w:tcPr>
                  <w:tcW w:w="2086" w:type="dxa"/>
                  <w:tcBorders>
                    <w:top w:val="nil"/>
                    <w:left w:val="nil"/>
                    <w:bottom w:val="single" w:sz="4" w:space="0" w:color="auto"/>
                    <w:right w:val="single" w:sz="4" w:space="0" w:color="auto"/>
                  </w:tcBorders>
                  <w:shd w:val="clear" w:color="000000" w:fill="FFFFFF"/>
                  <w:noWrap/>
                  <w:vAlign w:val="center"/>
                  <w:hideMark/>
                </w:tcPr>
                <w:p w:rsidR="00643229" w:rsidRPr="009F3DB9" w:rsidRDefault="00643229" w:rsidP="007030E3">
                  <w:pPr>
                    <w:spacing w:after="0"/>
                    <w:jc w:val="center"/>
                    <w:rPr>
                      <w:rFonts w:ascii="Trebuchet MS" w:hAnsi="Trebuchet MS"/>
                      <w:color w:val="000000"/>
                      <w:sz w:val="18"/>
                      <w:szCs w:val="18"/>
                      <w:lang w:val="es-MX" w:eastAsia="es-MX"/>
                    </w:rPr>
                  </w:pPr>
                  <w:r w:rsidRPr="009F3DB9">
                    <w:rPr>
                      <w:rFonts w:ascii="Trebuchet MS" w:hAnsi="Trebuchet MS"/>
                      <w:color w:val="000000"/>
                      <w:sz w:val="18"/>
                      <w:szCs w:val="18"/>
                      <w:lang w:val="es-MX" w:eastAsia="es-MX"/>
                    </w:rPr>
                    <w:t>Charagua</w:t>
                  </w:r>
                </w:p>
              </w:tc>
            </w:tr>
          </w:tbl>
          <w:p w:rsidR="00643229" w:rsidRPr="007A7B67" w:rsidRDefault="00643229" w:rsidP="007030E3">
            <w:pPr>
              <w:spacing w:after="0"/>
              <w:rPr>
                <w:rFonts w:asciiTheme="minorHAnsi" w:hAnsiTheme="minorHAnsi" w:cstheme="minorHAnsi"/>
                <w:bCs/>
                <w:szCs w:val="22"/>
                <w:lang w:eastAsia="es-BO"/>
              </w:rPr>
            </w:pPr>
          </w:p>
          <w:p w:rsidR="00643229" w:rsidRPr="007A7B67" w:rsidRDefault="00643229" w:rsidP="007030E3">
            <w:pPr>
              <w:spacing w:after="0"/>
              <w:rPr>
                <w:rFonts w:asciiTheme="minorHAnsi" w:hAnsiTheme="minorHAnsi" w:cstheme="minorHAnsi"/>
                <w:bCs/>
                <w:szCs w:val="22"/>
                <w:lang w:eastAsia="es-BO"/>
              </w:rPr>
            </w:pP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ALCANCE DE LA AUDITORÍA</w:t>
            </w:r>
          </w:p>
        </w:tc>
      </w:tr>
      <w:tr w:rsidR="00643229" w:rsidRPr="007A7B67" w:rsidTr="007030E3">
        <w:tc>
          <w:tcPr>
            <w:tcW w:w="9209" w:type="dxa"/>
            <w:shd w:val="clear" w:color="auto" w:fill="auto"/>
            <w:vAlign w:val="center"/>
          </w:tcPr>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De conformidad con los CSP, la firma de Auditoría deberá verificar y examinar los cargos y créditos reportados en los formularios financieros por el Titular relacionados con las Operaciones Petroleras, incluidos Contratos de Bienes, Obras, Materiales, Bienes y/o Servicios, los libros de contabilidad, asientos contables, inventarios, kardex, facturas, certificaciones de servicio y cualquier otro documento necesario para la auditoría.</w:t>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Además, los auditores tendrán derecho a visitar e inspeccionar, siempre que ello tenga relación con la </w:t>
            </w:r>
            <w:r>
              <w:rPr>
                <w:rFonts w:asciiTheme="minorHAnsi" w:hAnsiTheme="minorHAnsi" w:cstheme="minorHAnsi"/>
                <w:sz w:val="22"/>
                <w:szCs w:val="22"/>
              </w:rPr>
              <w:t>Auditoría</w:t>
            </w:r>
            <w:r w:rsidRPr="007A7B67">
              <w:rPr>
                <w:rFonts w:asciiTheme="minorHAnsi" w:hAnsiTheme="minorHAnsi" w:cstheme="minorHAnsi"/>
                <w:sz w:val="22"/>
                <w:szCs w:val="22"/>
              </w:rPr>
              <w:t xml:space="preserve"> de la cuenta de Costos y en momentos oportunos, Todos los lugares, plantas, instalaciones, almacenes y oficinas del Titular en el Estado Plurinacional de Bolivia que presten servicio directo a las Operaciones Petroleras de conformidad con los términos de los CSP, deberán cumplir con todos los procedimientos que el Titular tiene respecto a Seguros y Seguridad.</w:t>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Asimismo, los auditores tendrán acceso a los Informes de Resultados de la Revisión de Costos Recuperables de la gestión 2017 realizada por YPFB, en el marco de los CSP y a los descargos del Titular. De igual manera, el Auditor podrá coordinar reuniones informativas con YPFB y/o el Titular durante el desarrollo de su trabajo.</w:t>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b/>
                <w:sz w:val="22"/>
                <w:szCs w:val="22"/>
              </w:rPr>
            </w:pPr>
            <w:r w:rsidRPr="007A7B67">
              <w:rPr>
                <w:rFonts w:asciiTheme="minorHAnsi" w:hAnsiTheme="minorHAnsi" w:cstheme="minorHAnsi"/>
                <w:b/>
                <w:sz w:val="22"/>
                <w:szCs w:val="22"/>
              </w:rPr>
              <w:t xml:space="preserve">La </w:t>
            </w:r>
            <w:r w:rsidRPr="007A7B67">
              <w:rPr>
                <w:rStyle w:val="CuerpodeltextoNegrita"/>
                <w:rFonts w:asciiTheme="minorHAnsi" w:hAnsiTheme="minorHAnsi" w:cstheme="minorHAnsi"/>
                <w:sz w:val="22"/>
                <w:szCs w:val="22"/>
              </w:rPr>
              <w:t xml:space="preserve">Auditoría de la cuenta Costos </w:t>
            </w:r>
            <w:r w:rsidRPr="007A7B67">
              <w:rPr>
                <w:rFonts w:asciiTheme="minorHAnsi" w:hAnsiTheme="minorHAnsi" w:cstheme="minorHAnsi"/>
                <w:b/>
                <w:sz w:val="22"/>
                <w:szCs w:val="22"/>
              </w:rPr>
              <w:t>deberá comprender mínimamente las siguientes actividades:</w:t>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p>
          <w:p w:rsidR="00643229" w:rsidRPr="007A7B67" w:rsidRDefault="00643229" w:rsidP="007030E3">
            <w:pPr>
              <w:pStyle w:val="Cuerpodeltexto0"/>
              <w:shd w:val="clear" w:color="auto" w:fill="auto"/>
              <w:spacing w:before="0" w:after="0" w:line="240" w:lineRule="auto"/>
              <w:rPr>
                <w:rFonts w:asciiTheme="minorHAnsi" w:hAnsiTheme="minorHAnsi" w:cstheme="minorHAnsi"/>
                <w:sz w:val="22"/>
                <w:szCs w:val="22"/>
              </w:rPr>
            </w:pPr>
          </w:p>
          <w:p w:rsidR="00643229" w:rsidRPr="007A7B67" w:rsidRDefault="00643229" w:rsidP="007030E3">
            <w:pPr>
              <w:pStyle w:val="Ttulo3"/>
              <w:keepLines/>
              <w:widowControl w:val="0"/>
              <w:shd w:val="clear" w:color="auto" w:fill="auto"/>
              <w:spacing w:before="0" w:after="0"/>
              <w:jc w:val="left"/>
              <w:rPr>
                <w:rFonts w:asciiTheme="minorHAnsi" w:eastAsia="Verdana" w:hAnsiTheme="minorHAnsi" w:cstheme="minorHAnsi"/>
                <w:sz w:val="22"/>
              </w:rPr>
            </w:pPr>
            <w:r w:rsidRPr="007A7B67">
              <w:rPr>
                <w:rFonts w:asciiTheme="minorHAnsi" w:eastAsia="Verdana" w:hAnsiTheme="minorHAnsi" w:cstheme="minorHAnsi"/>
                <w:sz w:val="22"/>
              </w:rPr>
              <w:lastRenderedPageBreak/>
              <w:t>COSTOS REPORTADOS (CONTRATOS TIPO SAM)</w:t>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Se deberán revisar los Costos Reportados por el Titular (Operador) a YPFB a través de los Formularios Financieros reportados mensualmente diseñados para el efecto. Esta revisión también deberá incluir, de manera enunciativa y no limitativa, los informes técnicos que respaldan las actividades técnicas ejecutadas por el Operador.</w:t>
            </w:r>
          </w:p>
          <w:p w:rsidR="00643229" w:rsidRPr="007A7B67" w:rsidRDefault="00643229"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A continuación, se identifican específicamente los conceptos que deben ser revisados:</w:t>
            </w: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Costos por servicios ejecutados por proveedores</w:t>
            </w:r>
            <w:r w:rsidRPr="007A7B67">
              <w:rPr>
                <w:rFonts w:asciiTheme="minorHAnsi" w:eastAsia="Times New Roman" w:hAnsiTheme="minorHAnsi" w:cstheme="minorHAnsi"/>
                <w:b/>
                <w:bCs/>
                <w:sz w:val="22"/>
                <w:szCs w:val="22"/>
                <w:lang w:val="es-ES_tradnl" w:eastAsia="es-ES"/>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el cumplimiento de los procedimientos de control establecidos, tanto en el CSP, como los establecidos internamente por el Titular. Evaluar si los mismos garantizan que se contrate bienes y servicios al menor costo, asegurando también calidad, competitividad y la asignación eficiente de recursos (Evaluación Ex Post).</w:t>
            </w:r>
            <w:r w:rsidRPr="007A7B67">
              <w:rPr>
                <w:rFonts w:asciiTheme="minorHAnsi" w:hAnsiTheme="minorHAnsi" w:cstheme="minorHAnsi"/>
                <w:sz w:val="22"/>
                <w:szCs w:val="22"/>
              </w:rPr>
              <w:tab/>
            </w:r>
          </w:p>
          <w:p w:rsidR="00643229" w:rsidRPr="007A7B67" w:rsidRDefault="00643229"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los Costos por Servicios Petroleros realizados tanto por el Titular como por Terceros cuenten con aprobación del fiscal de campo (CERTIFICACIÓN).</w:t>
            </w:r>
            <w:r w:rsidRPr="007A7B67">
              <w:rPr>
                <w:rFonts w:asciiTheme="minorHAnsi" w:hAnsiTheme="minorHAnsi" w:cstheme="minorHAnsi"/>
                <w:sz w:val="22"/>
                <w:szCs w:val="22"/>
              </w:rPr>
              <w:tab/>
            </w:r>
          </w:p>
          <w:p w:rsidR="00643229" w:rsidRPr="007A7B67" w:rsidRDefault="00643229"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los Costos reportados estén debidamente documentados en el marco de la normativa aplicable.</w:t>
            </w: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Costos de personal – planillas de sueldos</w:t>
            </w:r>
            <w:r w:rsidRPr="007A7B67">
              <w:rPr>
                <w:rFonts w:asciiTheme="minorHAnsi" w:eastAsia="Times New Roman" w:hAnsiTheme="minorHAnsi" w:cstheme="minorHAnsi"/>
                <w:b/>
                <w:bCs/>
                <w:sz w:val="22"/>
                <w:szCs w:val="22"/>
                <w:lang w:val="es-ES_tradnl" w:eastAsia="es-ES"/>
              </w:rPr>
              <w:tab/>
            </w:r>
            <w:r w:rsidRPr="007A7B67">
              <w:rPr>
                <w:rFonts w:asciiTheme="minorHAnsi" w:eastAsia="Times New Roman" w:hAnsiTheme="minorHAnsi" w:cstheme="minorHAnsi"/>
                <w:b/>
                <w:bCs/>
                <w:sz w:val="22"/>
                <w:szCs w:val="22"/>
                <w:lang w:val="es-ES_tradnl" w:eastAsia="es-ES"/>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los costos de personal incluidas las bonificaciones estén de acuerdo con la legislación laboral en Bolivia.</w:t>
            </w:r>
          </w:p>
          <w:p w:rsidR="00643229" w:rsidRPr="007A7B67" w:rsidRDefault="00643229"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los Costos reportados por este concepto estén debidamente documentados, tal como establece el CSP en relación a ley aplicable.</w:t>
            </w:r>
            <w:r w:rsidRPr="007A7B67">
              <w:rPr>
                <w:rFonts w:asciiTheme="minorHAnsi" w:hAnsiTheme="minorHAnsi" w:cstheme="minorHAnsi"/>
                <w:sz w:val="22"/>
                <w:szCs w:val="22"/>
              </w:rPr>
              <w:tab/>
            </w: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Costos de materiales e insumos</w:t>
            </w:r>
            <w:r w:rsidRPr="007A7B67">
              <w:rPr>
                <w:rFonts w:asciiTheme="minorHAnsi" w:eastAsia="Times New Roman" w:hAnsiTheme="minorHAnsi" w:cstheme="minorHAnsi"/>
                <w:b/>
                <w:bCs/>
                <w:sz w:val="22"/>
                <w:szCs w:val="22"/>
                <w:lang w:val="es-ES_tradnl" w:eastAsia="es-ES"/>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Verificar el cumplimiento de los procedimientos de control establecidos por el Titular para los costos de materiales. </w:t>
            </w:r>
          </w:p>
          <w:p w:rsidR="00643229" w:rsidRPr="007A7B67" w:rsidRDefault="00643229"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 xml:space="preserve">Verificar si los Costos reportados por concepto de Costos de Materiales sean reportados al Costo y tengan relación al CSP.  </w:t>
            </w:r>
          </w:p>
          <w:p w:rsidR="00643229" w:rsidRPr="007A7B67" w:rsidRDefault="00643229"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 xml:space="preserve">Verificar el cumplimiento de los procedimientos de control establecidos por el Titular en el almacenaje por costos de materiales. </w:t>
            </w:r>
            <w:r w:rsidRPr="007A7B67">
              <w:rPr>
                <w:rFonts w:asciiTheme="minorHAnsi" w:hAnsiTheme="minorHAnsi" w:cstheme="minorHAnsi"/>
                <w:sz w:val="22"/>
                <w:szCs w:val="22"/>
              </w:rPr>
              <w:tab/>
            </w: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Costos de seguros</w:t>
            </w:r>
            <w:r w:rsidRPr="007A7B67">
              <w:rPr>
                <w:rFonts w:asciiTheme="minorHAnsi" w:eastAsia="Times New Roman" w:hAnsiTheme="minorHAnsi" w:cstheme="minorHAnsi"/>
                <w:b/>
                <w:bCs/>
                <w:sz w:val="22"/>
                <w:szCs w:val="22"/>
                <w:lang w:val="es-ES_tradnl" w:eastAsia="es-ES"/>
              </w:rPr>
              <w:tab/>
            </w:r>
            <w:r w:rsidRPr="007A7B67">
              <w:rPr>
                <w:rFonts w:asciiTheme="minorHAnsi" w:eastAsia="Times New Roman" w:hAnsiTheme="minorHAnsi" w:cstheme="minorHAnsi"/>
                <w:b/>
                <w:bCs/>
                <w:sz w:val="22"/>
                <w:szCs w:val="22"/>
                <w:lang w:val="es-ES_tradnl" w:eastAsia="es-ES"/>
              </w:rPr>
              <w:tab/>
            </w:r>
            <w:r w:rsidRPr="007A7B67">
              <w:rPr>
                <w:rFonts w:asciiTheme="minorHAnsi" w:eastAsia="Times New Roman" w:hAnsiTheme="minorHAnsi" w:cstheme="minorHAnsi"/>
                <w:b/>
                <w:bCs/>
                <w:sz w:val="22"/>
                <w:szCs w:val="22"/>
                <w:lang w:val="es-ES_tradnl" w:eastAsia="es-ES"/>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eastAsia="Times New Roman" w:hAnsiTheme="minorHAnsi" w:cstheme="minorHAnsi"/>
                <w:bCs/>
                <w:sz w:val="22"/>
                <w:szCs w:val="22"/>
                <w:lang w:val="es-ES_tradnl" w:eastAsia="es-ES"/>
              </w:rPr>
              <w:t>Determinar si los costos de Seguros</w:t>
            </w:r>
            <w:r w:rsidRPr="007A7B67">
              <w:rPr>
                <w:rFonts w:asciiTheme="minorHAnsi" w:hAnsiTheme="minorHAnsi" w:cstheme="minorHAnsi"/>
                <w:sz w:val="22"/>
                <w:szCs w:val="22"/>
              </w:rPr>
              <w:t xml:space="preserve"> reportados mensualmente por el Titular cumplen con lo establecido en el CSP respecto a la Cláusula 17 y la normativa aplicable.</w:t>
            </w:r>
            <w:r w:rsidRPr="007A7B67">
              <w:rPr>
                <w:rFonts w:asciiTheme="minorHAnsi" w:hAnsiTheme="minorHAnsi" w:cstheme="minorHAnsi"/>
                <w:sz w:val="22"/>
                <w:szCs w:val="22"/>
              </w:rPr>
              <w:tab/>
            </w:r>
            <w:r w:rsidRPr="007A7B67">
              <w:rPr>
                <w:rFonts w:asciiTheme="minorHAnsi" w:hAnsiTheme="minorHAnsi" w:cstheme="minorHAnsi"/>
                <w:sz w:val="22"/>
                <w:szCs w:val="22"/>
              </w:rPr>
              <w:tab/>
            </w:r>
          </w:p>
          <w:p w:rsidR="00643229" w:rsidRPr="007A7B67" w:rsidRDefault="00643229"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los costos por seguros se encuentren debidamente documentados.</w:t>
            </w:r>
            <w:r w:rsidRPr="007A7B67">
              <w:rPr>
                <w:rFonts w:asciiTheme="minorHAnsi" w:hAnsiTheme="minorHAnsi" w:cstheme="minorHAnsi"/>
                <w:sz w:val="22"/>
                <w:szCs w:val="22"/>
              </w:rPr>
              <w:tab/>
            </w:r>
            <w:r w:rsidRPr="007A7B67">
              <w:rPr>
                <w:rFonts w:asciiTheme="minorHAnsi" w:hAnsiTheme="minorHAnsi" w:cstheme="minorHAnsi"/>
                <w:sz w:val="22"/>
                <w:szCs w:val="22"/>
              </w:rPr>
              <w:tab/>
            </w: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Costos por servidumbres, indemnizaciones y compensaciones</w:t>
            </w:r>
            <w:r w:rsidRPr="007A7B67">
              <w:rPr>
                <w:rFonts w:asciiTheme="minorHAnsi" w:eastAsia="Times New Roman" w:hAnsiTheme="minorHAnsi" w:cstheme="minorHAnsi"/>
                <w:b/>
                <w:bCs/>
                <w:sz w:val="22"/>
                <w:szCs w:val="22"/>
                <w:lang w:val="es-ES_tradnl" w:eastAsia="es-ES"/>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Determinar si los costos de Servidumbres, Indemnizaciones y Compensaciones reportados mensualmente por el Titular cumplen con lo establecido en la Cláusula 5.1.7 para los Contratos SAM, del Anexo D y la normativa aplicable.</w:t>
            </w:r>
            <w:r w:rsidRPr="007A7B67">
              <w:rPr>
                <w:rFonts w:asciiTheme="minorHAnsi" w:hAnsiTheme="minorHAnsi" w:cstheme="minorHAnsi"/>
                <w:sz w:val="22"/>
                <w:szCs w:val="22"/>
              </w:rPr>
              <w:tab/>
            </w:r>
            <w:r w:rsidRPr="007A7B67">
              <w:rPr>
                <w:rFonts w:asciiTheme="minorHAnsi" w:hAnsiTheme="minorHAnsi" w:cstheme="minorHAnsi"/>
                <w:sz w:val="22"/>
                <w:szCs w:val="22"/>
              </w:rPr>
              <w:tab/>
            </w:r>
          </w:p>
          <w:p w:rsidR="00643229" w:rsidRPr="007A7B67" w:rsidRDefault="00643229"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los costos por seguros se encuentren debidamente documentados.</w:t>
            </w: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lastRenderedPageBreak/>
              <w:t>Distribución de gastos administrativos</w:t>
            </w:r>
            <w:r w:rsidRPr="007A7B67">
              <w:rPr>
                <w:rFonts w:asciiTheme="minorHAnsi" w:eastAsia="Times New Roman" w:hAnsiTheme="minorHAnsi" w:cstheme="minorHAnsi"/>
                <w:b/>
                <w:bCs/>
                <w:sz w:val="22"/>
                <w:szCs w:val="22"/>
                <w:lang w:val="es-ES_tradnl" w:eastAsia="es-ES"/>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los Costos Reportados en el formulario financieros de gastos administrativos (FFGA) estén debidamente distribuidos de acuerdo con las políticas contables utilizadas por el Titular.</w:t>
            </w:r>
            <w:r w:rsidRPr="007A7B67">
              <w:rPr>
                <w:rFonts w:asciiTheme="minorHAnsi" w:hAnsiTheme="minorHAnsi" w:cstheme="minorHAnsi"/>
                <w:sz w:val="22"/>
                <w:szCs w:val="22"/>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p>
          <w:p w:rsidR="00643229" w:rsidRPr="007A7B67" w:rsidRDefault="00643229" w:rsidP="007030E3">
            <w:pPr>
              <w:pStyle w:val="Cuerpodeltexto0"/>
              <w:spacing w:before="0" w:after="0"/>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Costos por provisiones y análisis de los costos sin proveedores</w:t>
            </w:r>
            <w:r w:rsidRPr="007A7B67">
              <w:rPr>
                <w:rFonts w:asciiTheme="minorHAnsi" w:eastAsia="Times New Roman" w:hAnsiTheme="minorHAnsi" w:cstheme="minorHAnsi"/>
                <w:b/>
                <w:bCs/>
                <w:sz w:val="22"/>
                <w:szCs w:val="22"/>
                <w:lang w:val="es-ES_tradnl" w:eastAsia="es-ES"/>
              </w:rPr>
              <w:tab/>
            </w:r>
          </w:p>
          <w:p w:rsidR="00643229" w:rsidRPr="007A7B67" w:rsidRDefault="00643229" w:rsidP="007030E3">
            <w:pPr>
              <w:pStyle w:val="Cuerpodeltexto0"/>
              <w:spacing w:before="0" w:after="0"/>
              <w:rPr>
                <w:rFonts w:asciiTheme="minorHAnsi" w:hAnsiTheme="minorHAnsi" w:cstheme="minorHAnsi"/>
                <w:sz w:val="22"/>
                <w:szCs w:val="22"/>
              </w:rPr>
            </w:pPr>
            <w:r w:rsidRPr="007A7B67">
              <w:rPr>
                <w:rFonts w:asciiTheme="minorHAnsi" w:hAnsiTheme="minorHAnsi" w:cstheme="minorHAnsi"/>
                <w:sz w:val="22"/>
                <w:szCs w:val="22"/>
              </w:rPr>
              <w:t>Verificar que los costos provisionados contablemente fueron ejecutados, realizados y utilizados, mediante la evaluación de hechos posteriores.</w:t>
            </w:r>
            <w:r w:rsidRPr="007A7B67">
              <w:rPr>
                <w:rFonts w:asciiTheme="minorHAnsi" w:hAnsiTheme="minorHAnsi" w:cstheme="minorHAnsi"/>
                <w:sz w:val="22"/>
                <w:szCs w:val="22"/>
              </w:rPr>
              <w:tab/>
            </w:r>
            <w:r w:rsidRPr="007A7B67">
              <w:rPr>
                <w:rFonts w:asciiTheme="minorHAnsi" w:hAnsiTheme="minorHAnsi" w:cstheme="minorHAnsi"/>
                <w:sz w:val="22"/>
                <w:szCs w:val="22"/>
              </w:rPr>
              <w:tab/>
            </w:r>
          </w:p>
          <w:p w:rsidR="00643229" w:rsidRPr="007A7B67" w:rsidRDefault="00643229"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los costos reportados sin nombre del proveedor cuenten con la documentación de respaldo suficiente</w:t>
            </w:r>
            <w:r w:rsidRPr="007A7B67">
              <w:rPr>
                <w:rFonts w:asciiTheme="minorHAnsi" w:hAnsiTheme="minorHAnsi" w:cstheme="minorHAnsi"/>
                <w:sz w:val="22"/>
                <w:szCs w:val="22"/>
              </w:rPr>
              <w:tab/>
            </w:r>
            <w:r w:rsidRPr="007A7B67">
              <w:rPr>
                <w:rFonts w:asciiTheme="minorHAnsi" w:hAnsiTheme="minorHAnsi" w:cstheme="minorHAnsi"/>
                <w:sz w:val="22"/>
                <w:szCs w:val="22"/>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eastAsia="Times New Roman" w:hAnsiTheme="minorHAnsi" w:cstheme="minorHAnsi"/>
                <w:b/>
                <w:bCs/>
                <w:sz w:val="22"/>
                <w:szCs w:val="22"/>
                <w:lang w:val="es-ES_tradnl" w:eastAsia="es-ES"/>
              </w:rPr>
              <w:t>Costos financieros (diferencias de cambio y comisiones bancarias)</w:t>
            </w:r>
            <w:r w:rsidRPr="007A7B67">
              <w:rPr>
                <w:rFonts w:asciiTheme="minorHAnsi" w:hAnsiTheme="minorHAnsi" w:cstheme="minorHAnsi"/>
                <w:sz w:val="22"/>
                <w:szCs w:val="22"/>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los Costos Reportados corresponden a diferencias de cambio y no re-expresiones de las cuentas monetarias.</w:t>
            </w:r>
            <w:r w:rsidRPr="007A7B67">
              <w:rPr>
                <w:rFonts w:asciiTheme="minorHAnsi" w:hAnsiTheme="minorHAnsi" w:cstheme="minorHAnsi"/>
                <w:sz w:val="22"/>
                <w:szCs w:val="22"/>
              </w:rPr>
              <w:tab/>
            </w:r>
            <w:r w:rsidRPr="007A7B67">
              <w:rPr>
                <w:rFonts w:asciiTheme="minorHAnsi" w:hAnsiTheme="minorHAnsi" w:cstheme="minorHAnsi"/>
                <w:sz w:val="22"/>
                <w:szCs w:val="22"/>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Verificar si los Costos Reportados por Diferencias de Cambio y Comisiones Bancarias corresponden a operaciones relacionadas al contrato de operación.  </w:t>
            </w:r>
            <w:r w:rsidRPr="007A7B67">
              <w:rPr>
                <w:rFonts w:asciiTheme="minorHAnsi" w:hAnsiTheme="minorHAnsi" w:cstheme="minorHAnsi"/>
                <w:sz w:val="22"/>
                <w:szCs w:val="22"/>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p>
          <w:p w:rsidR="00643229" w:rsidRPr="007A7B67" w:rsidRDefault="00643229"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Créditos al contrato</w:t>
            </w:r>
            <w:r w:rsidRPr="007A7B67">
              <w:rPr>
                <w:rFonts w:asciiTheme="minorHAnsi" w:eastAsia="Times New Roman" w:hAnsiTheme="minorHAnsi" w:cstheme="minorHAnsi"/>
                <w:b/>
                <w:bCs/>
                <w:sz w:val="22"/>
                <w:szCs w:val="22"/>
                <w:lang w:val="es-ES_tradnl" w:eastAsia="es-ES"/>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todos los ingresos netos de cualquier seguro o reclamación relacionada con las Operaciones Petroleras o cualquier activo cargado a la cuenta de Costos se reporten como créditos bajo el contrato.</w:t>
            </w:r>
            <w:r w:rsidRPr="007A7B67">
              <w:rPr>
                <w:rFonts w:asciiTheme="minorHAnsi" w:hAnsiTheme="minorHAnsi" w:cstheme="minorHAnsi"/>
                <w:sz w:val="22"/>
                <w:szCs w:val="22"/>
              </w:rPr>
              <w:tab/>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todos los ingresos por indemnizaciones recibidas por el Titular, de los proveedores o fabricantes o sus agentes en relación con servicios, materiales defectuosos, cuyo Costos originalmente hayan sido cargados a las cuentas de Costos se reporten como créditos bajo el contrato.</w:t>
            </w:r>
          </w:p>
          <w:p w:rsidR="00643229" w:rsidRPr="007A7B67" w:rsidRDefault="00643229"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todos los Ingresos por ventas de materiales sobrantes cargados a las cuentas de Costos se reporten como créditos bajo el contrato.</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PRODUCTOS RESULTANTES DE LA AUDITORÍA</w:t>
            </w:r>
          </w:p>
        </w:tc>
      </w:tr>
      <w:tr w:rsidR="00643229" w:rsidRPr="007A7B67" w:rsidTr="007030E3">
        <w:tc>
          <w:tcPr>
            <w:tcW w:w="9209" w:type="dxa"/>
            <w:shd w:val="clear" w:color="auto" w:fill="auto"/>
            <w:vAlign w:val="center"/>
          </w:tcPr>
          <w:p w:rsidR="00643229" w:rsidRPr="007A7B67" w:rsidRDefault="00643229" w:rsidP="007030E3">
            <w:pPr>
              <w:pStyle w:val="Cuerpodeltexto0"/>
              <w:shd w:val="clear" w:color="auto" w:fill="auto"/>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El auditor deberá entregar un informe por cada Contrato. Cada Informe emitido debe contener mínimamente lo siguiente:</w:t>
            </w:r>
          </w:p>
          <w:p w:rsidR="00643229" w:rsidRPr="007A7B67" w:rsidRDefault="00643229" w:rsidP="007030E3">
            <w:pPr>
              <w:pStyle w:val="Ttulo3"/>
              <w:keepLines/>
              <w:widowControl w:val="0"/>
              <w:shd w:val="clear" w:color="auto" w:fill="auto"/>
              <w:spacing w:before="0" w:after="0"/>
              <w:jc w:val="left"/>
              <w:rPr>
                <w:rFonts w:asciiTheme="minorHAnsi" w:eastAsia="Verdana" w:hAnsiTheme="minorHAnsi" w:cstheme="minorHAnsi"/>
                <w:sz w:val="22"/>
              </w:rPr>
            </w:pPr>
          </w:p>
          <w:p w:rsidR="00643229" w:rsidRPr="007A7B67" w:rsidRDefault="00643229" w:rsidP="007030E3">
            <w:pPr>
              <w:pStyle w:val="Cuerpodeltexto0"/>
              <w:spacing w:before="0" w:after="0" w:line="240" w:lineRule="auto"/>
              <w:ind w:left="1418" w:hanging="1418"/>
              <w:rPr>
                <w:rFonts w:asciiTheme="minorHAnsi" w:hAnsiTheme="minorHAnsi" w:cstheme="minorHAnsi"/>
                <w:b/>
                <w:sz w:val="22"/>
                <w:szCs w:val="22"/>
              </w:rPr>
            </w:pPr>
            <w:r w:rsidRPr="007A7B67">
              <w:rPr>
                <w:rFonts w:asciiTheme="minorHAnsi" w:hAnsiTheme="minorHAnsi" w:cstheme="minorHAnsi"/>
                <w:b/>
                <w:sz w:val="22"/>
                <w:szCs w:val="22"/>
              </w:rPr>
              <w:t>REVISIÓN DE COSTOS REPORTADOS (CONTRATOS TIPO SAM)</w:t>
            </w:r>
          </w:p>
          <w:p w:rsidR="00643229" w:rsidRPr="007A7B67" w:rsidRDefault="00643229" w:rsidP="007030E3">
            <w:pPr>
              <w:pStyle w:val="Cuerpodeltexto0"/>
              <w:spacing w:before="0" w:after="0" w:line="240" w:lineRule="auto"/>
              <w:ind w:left="1418" w:hanging="1418"/>
              <w:rPr>
                <w:rFonts w:asciiTheme="minorHAnsi" w:hAnsiTheme="minorHAnsi" w:cstheme="minorHAnsi"/>
                <w:b/>
                <w:sz w:val="22"/>
                <w:szCs w:val="22"/>
              </w:rPr>
            </w:pPr>
          </w:p>
          <w:p w:rsidR="00643229" w:rsidRPr="007A7B67" w:rsidRDefault="00643229" w:rsidP="007030E3">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 - Planilla de Costos Reportados por la gestión finalizada el 31 de diciembre de 2017</w:t>
            </w:r>
          </w:p>
          <w:p w:rsidR="00643229" w:rsidRPr="007A7B67" w:rsidRDefault="00643229" w:rsidP="007030E3">
            <w:pPr>
              <w:pStyle w:val="Cuerpodeltexto0"/>
              <w:spacing w:before="0" w:after="0" w:line="240" w:lineRule="auto"/>
              <w:rPr>
                <w:rFonts w:asciiTheme="minorHAnsi" w:hAnsiTheme="minorHAnsi" w:cstheme="minorHAnsi"/>
                <w:b/>
                <w:sz w:val="22"/>
                <w:szCs w:val="22"/>
              </w:rPr>
            </w:pPr>
          </w:p>
          <w:p w:rsidR="00643229" w:rsidRPr="007A7B67" w:rsidRDefault="00643229" w:rsidP="00643229">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Informe de auditoría emitido por un auditor independiente</w:t>
            </w:r>
          </w:p>
          <w:p w:rsidR="00643229" w:rsidRPr="007A7B67" w:rsidRDefault="00643229" w:rsidP="00643229">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Reportados</w:t>
            </w:r>
          </w:p>
          <w:p w:rsidR="00643229" w:rsidRPr="007A7B67" w:rsidRDefault="00643229" w:rsidP="00643229">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Notas a la planilla de Costos Reportados</w:t>
            </w:r>
          </w:p>
          <w:p w:rsidR="00643229" w:rsidRPr="007A7B67" w:rsidRDefault="00643229" w:rsidP="00643229">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Reportados ajustados</w:t>
            </w:r>
          </w:p>
          <w:p w:rsidR="00643229" w:rsidRPr="007A7B67" w:rsidRDefault="00643229" w:rsidP="007030E3">
            <w:pPr>
              <w:pStyle w:val="Cuerpodeltexto0"/>
              <w:spacing w:before="0" w:after="0" w:line="240" w:lineRule="auto"/>
              <w:ind w:left="720"/>
              <w:rPr>
                <w:rFonts w:asciiTheme="minorHAnsi" w:hAnsiTheme="minorHAnsi" w:cstheme="minorHAnsi"/>
                <w:sz w:val="22"/>
                <w:szCs w:val="22"/>
              </w:rPr>
            </w:pPr>
          </w:p>
          <w:p w:rsidR="00643229" w:rsidRPr="007A7B67" w:rsidRDefault="00643229" w:rsidP="007030E3">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II - Resumen ejecutivo sobre los procedimientos de auditoria aplicados</w:t>
            </w:r>
          </w:p>
          <w:p w:rsidR="00643229" w:rsidRPr="007A7B67" w:rsidRDefault="00643229"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Resumen ejecutivo sobre los procedimientos de auditoria aplicados.</w:t>
            </w:r>
          </w:p>
          <w:p w:rsidR="00643229" w:rsidRPr="007A7B67" w:rsidRDefault="00643229" w:rsidP="007030E3">
            <w:pPr>
              <w:pStyle w:val="Cuerpodeltexto0"/>
              <w:spacing w:before="0" w:after="0" w:line="240" w:lineRule="auto"/>
              <w:rPr>
                <w:rFonts w:asciiTheme="minorHAnsi" w:hAnsiTheme="minorHAnsi" w:cstheme="minorHAnsi"/>
                <w:sz w:val="22"/>
                <w:szCs w:val="22"/>
              </w:rPr>
            </w:pPr>
          </w:p>
          <w:p w:rsidR="00643229" w:rsidRPr="007A7B67" w:rsidRDefault="00643229"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ANEXOS (en el formato adjunto)</w:t>
            </w:r>
          </w:p>
          <w:p w:rsidR="00643229" w:rsidRPr="007A7B67" w:rsidRDefault="00643229" w:rsidP="007030E3">
            <w:pPr>
              <w:pStyle w:val="Cuerpodeltexto0"/>
              <w:spacing w:before="0" w:after="0" w:line="240" w:lineRule="auto"/>
              <w:rPr>
                <w:rFonts w:asciiTheme="minorHAnsi" w:hAnsiTheme="minorHAnsi" w:cstheme="minorHAnsi"/>
                <w:sz w:val="22"/>
                <w:szCs w:val="22"/>
              </w:rPr>
            </w:pPr>
          </w:p>
          <w:p w:rsidR="00643229" w:rsidRPr="007A7B67" w:rsidRDefault="00643229"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w:t>
            </w:r>
            <w:r w:rsidRPr="007A7B67">
              <w:rPr>
                <w:rFonts w:asciiTheme="minorHAnsi" w:hAnsiTheme="minorHAnsi" w:cstheme="minorHAnsi"/>
                <w:sz w:val="22"/>
                <w:szCs w:val="22"/>
              </w:rPr>
              <w:tab/>
            </w:r>
            <w:r w:rsidRPr="007A7B67">
              <w:rPr>
                <w:rFonts w:asciiTheme="minorHAnsi" w:hAnsiTheme="minorHAnsi" w:cstheme="minorHAnsi"/>
                <w:sz w:val="22"/>
                <w:szCs w:val="22"/>
              </w:rPr>
              <w:tab/>
              <w:t>Detalle de proyectos ajustados</w:t>
            </w:r>
          </w:p>
          <w:p w:rsidR="00643229" w:rsidRPr="007A7B67" w:rsidRDefault="00643229"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w:t>
            </w:r>
            <w:r w:rsidRPr="007A7B67">
              <w:rPr>
                <w:rFonts w:asciiTheme="minorHAnsi" w:hAnsiTheme="minorHAnsi" w:cstheme="minorHAnsi"/>
                <w:sz w:val="22"/>
                <w:szCs w:val="22"/>
              </w:rPr>
              <w:tab/>
              <w:t>Planilla de seguimiento a observaciones de YPFB sobre las “Inversiones”</w:t>
            </w:r>
          </w:p>
          <w:p w:rsidR="00643229" w:rsidRPr="007A7B67" w:rsidRDefault="00643229" w:rsidP="007030E3">
            <w:pPr>
              <w:pStyle w:val="Cuerpodeltexto0"/>
              <w:spacing w:before="0" w:after="0" w:line="240" w:lineRule="auto"/>
              <w:ind w:left="1418" w:hanging="1418"/>
              <w:rPr>
                <w:rFonts w:asciiTheme="minorHAnsi" w:hAnsiTheme="minorHAnsi" w:cstheme="minorHAnsi"/>
                <w:b/>
                <w:sz w:val="22"/>
                <w:szCs w:val="22"/>
              </w:rPr>
            </w:pPr>
          </w:p>
          <w:p w:rsidR="00643229" w:rsidRPr="007A7B67" w:rsidRDefault="00643229" w:rsidP="007030E3">
            <w:pPr>
              <w:pStyle w:val="Cuerpodeltexto0"/>
              <w:spacing w:before="0" w:after="0" w:line="240" w:lineRule="auto"/>
              <w:ind w:left="1418" w:hanging="1418"/>
              <w:rPr>
                <w:rFonts w:asciiTheme="minorHAnsi" w:hAnsiTheme="minorHAnsi" w:cstheme="minorHAnsi"/>
                <w:b/>
                <w:sz w:val="22"/>
                <w:szCs w:val="22"/>
              </w:rPr>
            </w:pPr>
            <w:r w:rsidRPr="007A7B67">
              <w:rPr>
                <w:rFonts w:asciiTheme="minorHAnsi" w:hAnsiTheme="minorHAnsi" w:cstheme="minorHAnsi"/>
                <w:b/>
                <w:sz w:val="22"/>
                <w:szCs w:val="22"/>
              </w:rPr>
              <w:t>En ambos casos:</w:t>
            </w:r>
          </w:p>
          <w:p w:rsidR="00643229" w:rsidRPr="007A7B67" w:rsidRDefault="00643229" w:rsidP="007030E3">
            <w:pPr>
              <w:pStyle w:val="Cuerpodeltexto0"/>
              <w:spacing w:before="0" w:after="0" w:line="240" w:lineRule="auto"/>
              <w:ind w:left="1418" w:hanging="1418"/>
              <w:rPr>
                <w:rFonts w:asciiTheme="minorHAnsi" w:hAnsiTheme="minorHAnsi" w:cstheme="minorHAnsi"/>
                <w:b/>
                <w:sz w:val="22"/>
                <w:szCs w:val="22"/>
              </w:rPr>
            </w:pPr>
          </w:p>
          <w:p w:rsidR="00643229" w:rsidRPr="007A7B67" w:rsidRDefault="00643229" w:rsidP="0064322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con los informes preliminar y final deberá entregar el respaldo del seguimiento efectuado a las observaciones de YPFB levantadas, relativas a falta de documentación y/o certificaciones.</w:t>
            </w:r>
          </w:p>
          <w:p w:rsidR="00643229" w:rsidRPr="007A7B67" w:rsidRDefault="00643229" w:rsidP="0064322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no podrá añadir clasificaciones adicionales a las establecidas en los formularios financieros.</w:t>
            </w:r>
          </w:p>
          <w:p w:rsidR="00643229" w:rsidRPr="007A7B67" w:rsidRDefault="00643229" w:rsidP="00643229">
            <w:pPr>
              <w:pStyle w:val="Cuerpodeltexto0"/>
              <w:numPr>
                <w:ilvl w:val="0"/>
                <w:numId w:val="34"/>
              </w:numPr>
              <w:shd w:val="clear" w:color="auto" w:fill="auto"/>
              <w:spacing w:before="0" w:after="0" w:line="240" w:lineRule="auto"/>
              <w:ind w:left="567" w:right="20" w:hanging="578"/>
              <w:rPr>
                <w:rFonts w:asciiTheme="minorHAnsi" w:hAnsiTheme="minorHAnsi" w:cstheme="minorHAnsi"/>
                <w:b/>
                <w:sz w:val="22"/>
                <w:szCs w:val="22"/>
                <w:lang w:eastAsia="es-ES"/>
              </w:rPr>
            </w:pPr>
            <w:r w:rsidRPr="007A7B67">
              <w:rPr>
                <w:rFonts w:asciiTheme="minorHAnsi" w:hAnsiTheme="minorHAnsi" w:cstheme="minorHAnsi"/>
                <w:sz w:val="22"/>
                <w:szCs w:val="22"/>
              </w:rPr>
              <w:t>Toda la información numérica reportada por el Auditor deberá ser expresada considerando únicamente dos decimales.</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METODOLOGÍA</w:t>
            </w:r>
          </w:p>
        </w:tc>
      </w:tr>
      <w:tr w:rsidR="00643229" w:rsidRPr="007A7B67" w:rsidTr="007030E3">
        <w:tc>
          <w:tcPr>
            <w:tcW w:w="9209" w:type="dxa"/>
            <w:shd w:val="clear" w:color="auto" w:fill="auto"/>
            <w:vAlign w:val="center"/>
          </w:tcPr>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szCs w:val="22"/>
              </w:rPr>
              <w:t xml:space="preserve">El trabajo deberá ser realizado de acuerdo con una </w:t>
            </w:r>
            <w:r w:rsidRPr="007A7B67">
              <w:rPr>
                <w:rFonts w:asciiTheme="minorHAnsi" w:hAnsiTheme="minorHAnsi" w:cstheme="minorHAnsi"/>
                <w:b/>
                <w:szCs w:val="22"/>
              </w:rPr>
              <w:t>planificación adecuada presentada a través de un memorándum de planificación</w:t>
            </w:r>
            <w:r w:rsidRPr="007A7B67">
              <w:rPr>
                <w:rFonts w:asciiTheme="minorHAnsi" w:hAnsiTheme="minorHAnsi" w:cstheme="minorHAnsi"/>
                <w:szCs w:val="22"/>
              </w:rPr>
              <w:t xml:space="preserve"> que considere los plazos, tiempos y asignaciones, asi como los diferentes objetivos trazados en una Auditoria de la cuenta Costos Recuperables o Costos Reportados Aprobados, de acuerdo con Normas de Auditoria. El oferente deberá presentar la descripción del plan al que propone sujetar la ejecución del servicio y los métodos con los que propone realizarlo. Las propuestas deben cumplir con lo solicitado en el Alcance de la Contratación, </w:t>
            </w:r>
            <w:r w:rsidRPr="007A7B67">
              <w:rPr>
                <w:rFonts w:asciiTheme="minorHAnsi" w:hAnsiTheme="minorHAnsi" w:cstheme="minorHAnsi"/>
                <w:b/>
                <w:szCs w:val="22"/>
              </w:rPr>
              <w:t>sin embargo, son enunciativos y no limitativos</w:t>
            </w:r>
            <w:r w:rsidRPr="007A7B67">
              <w:rPr>
                <w:rFonts w:asciiTheme="minorHAnsi" w:hAnsiTheme="minorHAnsi" w:cstheme="minorHAnsi"/>
                <w:szCs w:val="22"/>
              </w:rPr>
              <w:t>.</w:t>
            </w:r>
          </w:p>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szCs w:val="22"/>
              </w:rPr>
              <w:t>La metodología y enfoque deberá estar circunscrita a lo siguiente:</w:t>
            </w:r>
          </w:p>
          <w:p w:rsidR="00643229" w:rsidRPr="007A7B67" w:rsidRDefault="00643229" w:rsidP="0064322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deberá proponer una metodología formal que permita contemplar los aspectos claves de la Auditoría.</w:t>
            </w:r>
          </w:p>
          <w:p w:rsidR="00643229" w:rsidRPr="007A7B67" w:rsidRDefault="00643229" w:rsidP="0064322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La Empresa Auditora deberá proponer una metodología de revisión de la cuenta completa de Costos Recuperables o Costos Reportados Aprobados.</w:t>
            </w:r>
          </w:p>
          <w:p w:rsidR="00643229" w:rsidRPr="007A7B67" w:rsidRDefault="00643229" w:rsidP="0064322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Organizar y administrar el desarrollo de la auditoría, la misma que debe permitir una correcta y eficiente administración del tiempo, los recursos, riesgos y la calidad del trabajo.</w:t>
            </w:r>
          </w:p>
          <w:p w:rsidR="00643229" w:rsidRPr="007A7B67" w:rsidRDefault="00643229" w:rsidP="0064322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Contribuir con conocimiento de mejores prácticas para la ejecución correcta de los objetivos requeridos.</w:t>
            </w:r>
          </w:p>
          <w:p w:rsidR="00643229" w:rsidRPr="007A7B67" w:rsidRDefault="00643229" w:rsidP="0064322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rPr>
              <w:t>El auditor deberá hacer uso de su facultad y “criterio independiente” acerca de todas las observaciones resultantes del informe de revisión de costos de YPFB, en lo que es materia de su competencia, cumpliendo los tiempos y plazos establecidos en el contrato de servicios suscrito entre YPFB y la Empresa Auditora.</w:t>
            </w:r>
          </w:p>
          <w:p w:rsidR="00643229" w:rsidRPr="007A7B67" w:rsidRDefault="00643229" w:rsidP="0064322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lang w:eastAsia="es-ES"/>
              </w:rPr>
              <w:t>En caso de que el auditor se abstenga de opinar de un tema en particular, deberá justificar debidamente.</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t>CRONOGRAMA DE ACTIVIDADES</w:t>
            </w:r>
          </w:p>
        </w:tc>
      </w:tr>
      <w:tr w:rsidR="00643229" w:rsidRPr="007A7B67" w:rsidTr="007030E3">
        <w:tc>
          <w:tcPr>
            <w:tcW w:w="9209" w:type="dxa"/>
            <w:shd w:val="clear" w:color="auto" w:fill="auto"/>
          </w:tcPr>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cronograma será propuesto por la Empresa Auditora y deberá considerar para la revisión del Titular:</w:t>
            </w:r>
          </w:p>
          <w:p w:rsidR="00643229" w:rsidRPr="007A7B67" w:rsidRDefault="00643229" w:rsidP="007030E3">
            <w:pPr>
              <w:spacing w:after="0"/>
              <w:rPr>
                <w:rFonts w:asciiTheme="minorHAnsi" w:hAnsiTheme="minorHAnsi" w:cstheme="minorHAnsi"/>
                <w:b/>
                <w:szCs w:val="22"/>
                <w:lang w:eastAsia="es-BO"/>
              </w:rPr>
            </w:pPr>
          </w:p>
          <w:p w:rsidR="00643229" w:rsidRPr="007A7B67" w:rsidRDefault="00643229"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Emisión del Informe Preliminar</w:t>
            </w:r>
          </w:p>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Un periodo máximo de setenta (70) días; de los cuales, cincuenta (50) días calendario serán para la ejecución del trabajo de campo y de veinte (20) días para la emisión del Informe Preliminar, improrrogablemente. El plazo debe computarse a partir de la firma de la órden de proceder; la cual deberá suscribirse al momento del inicio del trabajo de campo del auditor.</w:t>
            </w:r>
          </w:p>
          <w:p w:rsidR="00643229" w:rsidRPr="007A7B67" w:rsidRDefault="00643229" w:rsidP="007030E3">
            <w:pPr>
              <w:spacing w:after="0"/>
              <w:rPr>
                <w:rFonts w:asciiTheme="minorHAnsi" w:hAnsiTheme="minorHAnsi" w:cstheme="minorHAnsi"/>
                <w:szCs w:val="22"/>
                <w:lang w:eastAsia="es-BO"/>
              </w:rPr>
            </w:pPr>
          </w:p>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Se procederá a dar inicio del trabajo con la Orden de proceder, fecha en la cual corre a computar los días para la realización de la Auditoria de Costos.</w:t>
            </w:r>
          </w:p>
          <w:p w:rsidR="00643229" w:rsidRPr="007A7B67" w:rsidRDefault="00643229" w:rsidP="007030E3">
            <w:pPr>
              <w:spacing w:after="0"/>
              <w:rPr>
                <w:rFonts w:asciiTheme="minorHAnsi" w:hAnsiTheme="minorHAnsi" w:cstheme="minorHAnsi"/>
                <w:szCs w:val="22"/>
                <w:lang w:eastAsia="es-BO"/>
              </w:rPr>
            </w:pPr>
          </w:p>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YPFB, en la firma del contrato, hará entrega de la Información de sustento del Informe de Revisión de Costos (Informe de Revisión, Formularios Financieros, Planilla de Inversiones Capitalizada, Informes Técnicos y otros que considere necesarios).</w:t>
            </w:r>
          </w:p>
          <w:p w:rsidR="00643229" w:rsidRPr="007A7B67" w:rsidRDefault="00643229" w:rsidP="007030E3">
            <w:pPr>
              <w:spacing w:after="0"/>
              <w:rPr>
                <w:rFonts w:asciiTheme="minorHAnsi" w:hAnsiTheme="minorHAnsi" w:cstheme="minorHAnsi"/>
                <w:szCs w:val="22"/>
                <w:lang w:eastAsia="es-BO"/>
              </w:rPr>
            </w:pPr>
          </w:p>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En un plazo de 7 días, a partir de la suscripción del contrato, el auditor debe remitir el requerimiento de información inicial al Titular, por su parte el Titular deberá entregar la información en un plazo máximo de 30 días.</w:t>
            </w:r>
          </w:p>
          <w:p w:rsidR="00643229" w:rsidRPr="007A7B67" w:rsidRDefault="00643229" w:rsidP="007030E3">
            <w:pPr>
              <w:spacing w:after="0"/>
              <w:rPr>
                <w:rFonts w:asciiTheme="minorHAnsi" w:hAnsiTheme="minorHAnsi" w:cstheme="minorHAnsi"/>
                <w:szCs w:val="22"/>
                <w:lang w:eastAsia="es-BO"/>
              </w:rPr>
            </w:pPr>
          </w:p>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Posterior a los 15 días de iniciado el proceso de auditoría, la firma de auditoria sostendrá una reunión de aclaración con YPFB y el Titular en cuanto a las observaciones y/o consultas relacionadas al Informe de Revisión de Costos.</w:t>
            </w:r>
          </w:p>
          <w:p w:rsidR="00643229" w:rsidRPr="007A7B67" w:rsidRDefault="00643229" w:rsidP="007030E3">
            <w:pPr>
              <w:spacing w:after="0"/>
              <w:rPr>
                <w:rFonts w:asciiTheme="minorHAnsi" w:hAnsiTheme="minorHAnsi" w:cstheme="minorHAnsi"/>
                <w:szCs w:val="22"/>
                <w:lang w:eastAsia="es-BO"/>
              </w:rPr>
            </w:pPr>
          </w:p>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auditor deberá hacer conocer a las partes de manera formal las limitaciones a la auditoria en cuanto a falta de entrega de documentación y/o respaldos solicitados.</w:t>
            </w:r>
          </w:p>
          <w:p w:rsidR="00643229" w:rsidRPr="007A7B67" w:rsidRDefault="00643229" w:rsidP="007030E3">
            <w:pPr>
              <w:spacing w:after="0"/>
              <w:rPr>
                <w:rFonts w:asciiTheme="minorHAnsi" w:hAnsiTheme="minorHAnsi" w:cstheme="minorHAnsi"/>
                <w:szCs w:val="22"/>
                <w:lang w:eastAsia="es-BO"/>
              </w:rPr>
            </w:pPr>
          </w:p>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szCs w:val="22"/>
                <w:lang w:eastAsia="es-BO"/>
              </w:rPr>
              <w:t xml:space="preserve">El informe preliminar debe ser entregado a YPFB y el Titular en formato digital editable adjuntando </w:t>
            </w:r>
            <w:r w:rsidRPr="007A7B67">
              <w:rPr>
                <w:rFonts w:asciiTheme="minorHAnsi" w:hAnsiTheme="minorHAnsi" w:cstheme="minorHAnsi"/>
                <w:szCs w:val="22"/>
              </w:rPr>
              <w:t xml:space="preserve">el respaldo de las observaciones levantadas de YPFB relativas a falta de documentación y/o certificaciones. </w:t>
            </w:r>
          </w:p>
          <w:p w:rsidR="00643229" w:rsidRPr="007A7B67" w:rsidRDefault="00643229" w:rsidP="007030E3">
            <w:pPr>
              <w:spacing w:after="0"/>
              <w:rPr>
                <w:rFonts w:asciiTheme="minorHAnsi" w:hAnsiTheme="minorHAnsi" w:cstheme="minorHAnsi"/>
                <w:b/>
                <w:szCs w:val="22"/>
                <w:lang w:eastAsia="es-BO"/>
              </w:rPr>
            </w:pPr>
          </w:p>
          <w:p w:rsidR="00643229" w:rsidRPr="007A7B67" w:rsidRDefault="00643229"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Descargos a observaciones y/o ajustes de auditoria</w:t>
            </w:r>
          </w:p>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Dentro de los 60 días de entregado el informe preliminar, tanto YPFB como el Titular harán conocer sus discrepancias de criterio y/o presentarán descargos a los ajustes de Auditoria. Estos descargos y/o discrepancias podrán ser entregados a la firma de auditoría de manera escrita vía nota o en su defecto vía correo electrónico.</w:t>
            </w:r>
          </w:p>
          <w:p w:rsidR="00643229" w:rsidRPr="007A7B67" w:rsidRDefault="00643229" w:rsidP="007030E3">
            <w:pPr>
              <w:spacing w:after="0"/>
              <w:rPr>
                <w:rFonts w:asciiTheme="minorHAnsi" w:hAnsiTheme="minorHAnsi" w:cstheme="minorHAnsi"/>
                <w:b/>
                <w:szCs w:val="22"/>
                <w:lang w:eastAsia="es-BO"/>
              </w:rPr>
            </w:pPr>
          </w:p>
          <w:p w:rsidR="00643229" w:rsidRPr="007A7B67" w:rsidRDefault="00643229"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Emisión del Informe Final</w:t>
            </w:r>
          </w:p>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La firma de Auditoria en los 20 días siguientes a los 60 días de </w:t>
            </w:r>
            <w:r w:rsidRPr="007A7B67">
              <w:rPr>
                <w:rFonts w:asciiTheme="minorHAnsi" w:hAnsiTheme="minorHAnsi" w:cstheme="minorHAnsi"/>
                <w:b/>
                <w:szCs w:val="22"/>
                <w:lang w:eastAsia="es-BO"/>
              </w:rPr>
              <w:t>descargos a observaciones y/o ajustes de auditoria,</w:t>
            </w:r>
            <w:r w:rsidRPr="007A7B67">
              <w:rPr>
                <w:rFonts w:asciiTheme="minorHAnsi" w:hAnsiTheme="minorHAnsi" w:cstheme="minorHAnsi"/>
                <w:szCs w:val="22"/>
                <w:lang w:eastAsia="es-BO"/>
              </w:rPr>
              <w:t xml:space="preserve"> entregará los Informes finales de Auditoria a las partes, mismo que será sujeto en un plazo de 10 días a conformidad de las partes y el auditor tendrá un plazo de 10 días para su emisión definitiva.</w:t>
            </w:r>
          </w:p>
          <w:p w:rsidR="00643229" w:rsidRPr="007A7B67" w:rsidRDefault="00643229" w:rsidP="007030E3">
            <w:pPr>
              <w:spacing w:after="0"/>
              <w:rPr>
                <w:rFonts w:asciiTheme="minorHAnsi" w:hAnsiTheme="minorHAnsi" w:cstheme="minorHAnsi"/>
                <w:szCs w:val="22"/>
                <w:lang w:eastAsia="es-BO"/>
              </w:rPr>
            </w:pPr>
          </w:p>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Los plazos se encuentran expresados en días calendario, entendiéndose que en caso de que los cumplimientos correspondan a días sábado, domingo o feriado, se trasladan al siguiente día hábil.</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PERSONAL DE LA FIRMA DE AUDITORÍA</w:t>
            </w:r>
          </w:p>
        </w:tc>
      </w:tr>
      <w:tr w:rsidR="00643229" w:rsidRPr="007A7B67" w:rsidTr="007030E3">
        <w:tc>
          <w:tcPr>
            <w:tcW w:w="9209" w:type="dxa"/>
            <w:shd w:val="clear" w:color="auto" w:fill="auto"/>
          </w:tcPr>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szCs w:val="22"/>
              </w:rPr>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643229" w:rsidRPr="007A7B67" w:rsidRDefault="00643229" w:rsidP="007030E3">
            <w:pPr>
              <w:spacing w:after="0"/>
              <w:rPr>
                <w:rFonts w:asciiTheme="minorHAnsi" w:hAnsiTheme="minorHAnsi" w:cstheme="minorHAnsi"/>
                <w:szCs w:val="22"/>
              </w:rPr>
            </w:pPr>
          </w:p>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szCs w:val="22"/>
              </w:rPr>
              <w:t>Los profesionales propuestos, que sean ex funcionarios de YPFB Corporación, podrán ser incluidos en el equipo de trabajo a ser propuesto, sólo si hubiera transcurrido dos años desde la extinción de la relación de trabajo con la empresa estatal petrolera.</w:t>
            </w:r>
          </w:p>
          <w:p w:rsidR="00643229" w:rsidRPr="007A7B67" w:rsidRDefault="00643229" w:rsidP="007030E3">
            <w:pPr>
              <w:spacing w:after="0"/>
              <w:rPr>
                <w:rFonts w:asciiTheme="minorHAnsi" w:hAnsiTheme="minorHAnsi" w:cstheme="minorHAnsi"/>
                <w:szCs w:val="22"/>
              </w:rPr>
            </w:pPr>
          </w:p>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szCs w:val="22"/>
              </w:rPr>
              <w:t>El Perfil profesional (con Título en Provisión Nacional) que se deberá considerar minimamente es el siguiente:</w:t>
            </w:r>
          </w:p>
          <w:p w:rsidR="00643229" w:rsidRPr="007A7B67" w:rsidRDefault="00643229" w:rsidP="00643229">
            <w:pPr>
              <w:pStyle w:val="Prrafodelista"/>
              <w:numPr>
                <w:ilvl w:val="0"/>
                <w:numId w:val="38"/>
              </w:numPr>
              <w:spacing w:after="0"/>
              <w:ind w:left="1447" w:hanging="426"/>
              <w:rPr>
                <w:rFonts w:asciiTheme="minorHAnsi" w:hAnsiTheme="minorHAnsi" w:cstheme="minorHAnsi"/>
                <w:szCs w:val="22"/>
              </w:rPr>
            </w:pPr>
            <w:r w:rsidRPr="007A7B67">
              <w:rPr>
                <w:rFonts w:asciiTheme="minorHAnsi" w:hAnsiTheme="minorHAnsi" w:cstheme="minorHAnsi"/>
                <w:szCs w:val="22"/>
              </w:rPr>
              <w:t>Un (1) Gerente de Auditoría.</w:t>
            </w:r>
          </w:p>
          <w:p w:rsidR="00643229" w:rsidRPr="007A7B67" w:rsidRDefault="00643229" w:rsidP="00643229">
            <w:pPr>
              <w:pStyle w:val="Prrafodelista"/>
              <w:numPr>
                <w:ilvl w:val="1"/>
                <w:numId w:val="28"/>
              </w:numPr>
              <w:spacing w:after="0"/>
              <w:ind w:left="1447" w:hanging="426"/>
              <w:rPr>
                <w:rFonts w:asciiTheme="minorHAnsi" w:hAnsiTheme="minorHAnsi" w:cstheme="minorHAnsi"/>
                <w:szCs w:val="22"/>
              </w:rPr>
            </w:pPr>
            <w:r w:rsidRPr="007A7B67">
              <w:rPr>
                <w:rFonts w:asciiTheme="minorHAnsi" w:hAnsiTheme="minorHAnsi" w:cstheme="minorHAnsi"/>
                <w:szCs w:val="22"/>
              </w:rPr>
              <w:t>Un (1) Especialista</w:t>
            </w:r>
            <w:r>
              <w:rPr>
                <w:rFonts w:asciiTheme="minorHAnsi" w:hAnsiTheme="minorHAnsi" w:cstheme="minorHAnsi"/>
                <w:szCs w:val="22"/>
              </w:rPr>
              <w:t xml:space="preserve"> en auditoría financiera en empresas del sector de hidrocarburos.</w:t>
            </w:r>
          </w:p>
          <w:p w:rsidR="00643229" w:rsidRPr="007A7B67" w:rsidRDefault="00643229" w:rsidP="00643229">
            <w:pPr>
              <w:pStyle w:val="Prrafodelista"/>
              <w:numPr>
                <w:ilvl w:val="1"/>
                <w:numId w:val="28"/>
              </w:numPr>
              <w:spacing w:after="0"/>
              <w:ind w:left="1447" w:hanging="426"/>
              <w:rPr>
                <w:rFonts w:asciiTheme="minorHAnsi" w:hAnsiTheme="minorHAnsi" w:cstheme="minorHAnsi"/>
                <w:szCs w:val="22"/>
              </w:rPr>
            </w:pPr>
            <w:r w:rsidRPr="007A7B67">
              <w:rPr>
                <w:rFonts w:asciiTheme="minorHAnsi" w:hAnsiTheme="minorHAnsi" w:cstheme="minorHAnsi"/>
                <w:szCs w:val="22"/>
              </w:rPr>
              <w:t>Un (1) Auditor</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t>INFORMACIÓN DISPONIBLE Y LOCALIZACIÓN</w:t>
            </w:r>
          </w:p>
        </w:tc>
      </w:tr>
      <w:tr w:rsidR="00643229" w:rsidRPr="007A7B67" w:rsidTr="007030E3">
        <w:tc>
          <w:tcPr>
            <w:tcW w:w="9209" w:type="dxa"/>
            <w:shd w:val="clear" w:color="auto" w:fill="auto"/>
          </w:tcPr>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szCs w:val="22"/>
              </w:rPr>
              <w:t>Los Auditores, deberán efectuar el trabajo de campo en las oficinas del Titular de acuerdo con su planificación. El costo de desplazamiento deberá formar parte del costo de la propuesta.</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b/>
                <w:szCs w:val="22"/>
              </w:rPr>
            </w:pPr>
            <w:r w:rsidRPr="007A7B67">
              <w:rPr>
                <w:rFonts w:asciiTheme="minorHAnsi" w:hAnsiTheme="minorHAnsi" w:cstheme="minorHAnsi"/>
                <w:b/>
                <w:bCs/>
                <w:szCs w:val="22"/>
                <w:lang w:eastAsia="es-BO"/>
              </w:rPr>
              <w:lastRenderedPageBreak/>
              <w:t xml:space="preserve">DATOS, SERVICIOS, PERSONAL  E INSTALACIONES </w:t>
            </w:r>
          </w:p>
        </w:tc>
      </w:tr>
      <w:tr w:rsidR="00643229" w:rsidRPr="007A7B67" w:rsidTr="007030E3">
        <w:tc>
          <w:tcPr>
            <w:tcW w:w="9209" w:type="dxa"/>
            <w:shd w:val="clear" w:color="auto" w:fill="auto"/>
          </w:tcPr>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Acceso a la información</w:t>
            </w:r>
            <w:r w:rsidRPr="007A7B67">
              <w:rPr>
                <w:rFonts w:asciiTheme="minorHAnsi" w:hAnsiTheme="minorHAnsi" w:cstheme="minorHAnsi"/>
                <w:sz w:val="22"/>
                <w:szCs w:val="22"/>
              </w:rPr>
              <w:t>: Cada Titular otorgará a la Empresa Auditora la misma información proporcionada en la revisión de costos, así como cualquier otra información adicional a la Empresa Auditora necesaria dentro del proceso y brindará la requerida para lograr el objetivo de esta contratación.</w:t>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YPFB entregará los informes producto de la revisión de costos, así como toda la información de sustento.</w:t>
            </w: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p>
          <w:p w:rsidR="00643229" w:rsidRPr="007A7B67" w:rsidRDefault="00643229"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Ambiente de trabajo</w:t>
            </w:r>
            <w:r w:rsidRPr="007A7B67">
              <w:rPr>
                <w:rFonts w:asciiTheme="minorHAnsi" w:hAnsiTheme="minorHAnsi" w:cstheme="minorHAnsi"/>
                <w:sz w:val="22"/>
                <w:szCs w:val="22"/>
              </w:rPr>
              <w:t>: El Titular facilitará a 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un ambiente de trabajo apropiado para la realización del trabajo encomendado.</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t>CONTRAPARTE</w:t>
            </w:r>
          </w:p>
        </w:tc>
      </w:tr>
      <w:tr w:rsidR="00643229" w:rsidRPr="007A7B67" w:rsidTr="007030E3">
        <w:tc>
          <w:tcPr>
            <w:tcW w:w="9209" w:type="dxa"/>
            <w:shd w:val="clear" w:color="auto" w:fill="auto"/>
          </w:tcPr>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Con el objeto de realizar el seguimiento y control del servicio a ser prestado por la firma de AUDITORIA contratada, YPFB designará por escrito a uno o más servidores públicos competentes 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así como el medio autorizado de comunicación y notificación con el AUDITOR.</w:t>
            </w:r>
          </w:p>
          <w:p w:rsidR="00643229" w:rsidRPr="007A7B67" w:rsidRDefault="00643229" w:rsidP="007030E3">
            <w:pPr>
              <w:spacing w:after="0"/>
              <w:rPr>
                <w:rFonts w:asciiTheme="minorHAnsi" w:hAnsiTheme="minorHAnsi" w:cstheme="minorHAnsi"/>
                <w:szCs w:val="22"/>
                <w:lang w:eastAsia="es-BO"/>
              </w:rPr>
            </w:pPr>
          </w:p>
          <w:p w:rsidR="00643229" w:rsidRPr="007A7B67" w:rsidRDefault="00643229"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La contraparte será designada por el Responsable del área solicitante, sus funciones y atribuciones serán en estricto cumplimiento a lo establecido en el artículo 23 del R/CE-09.</w:t>
            </w:r>
          </w:p>
        </w:tc>
      </w:tr>
      <w:tr w:rsidR="00643229" w:rsidRPr="007A7B67" w:rsidTr="007030E3">
        <w:tc>
          <w:tcPr>
            <w:tcW w:w="9209" w:type="dxa"/>
            <w:shd w:val="clear" w:color="auto" w:fill="B4C6E7" w:themeFill="accent5" w:themeFillTint="66"/>
          </w:tcPr>
          <w:p w:rsidR="00643229" w:rsidRPr="007A7B67" w:rsidRDefault="00643229"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COMITÉ DE RECEPCIÓN</w:t>
            </w:r>
          </w:p>
        </w:tc>
      </w:tr>
      <w:tr w:rsidR="00643229" w:rsidRPr="007A7B67" w:rsidTr="007030E3">
        <w:tc>
          <w:tcPr>
            <w:tcW w:w="9209" w:type="dxa"/>
            <w:shd w:val="clear" w:color="auto" w:fill="auto"/>
          </w:tcPr>
          <w:p w:rsidR="00643229" w:rsidRPr="007A7B67" w:rsidRDefault="00643229"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comité de recepción será designada por la M.A.E., sus funciones y atribuciones serán en estricto cumplimiento a lo establecido en el artículo 24 del R/CE-09.</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t>PLAZO DE REALIZACIÓN DE LA CONSULTORÍA.</w:t>
            </w:r>
          </w:p>
        </w:tc>
      </w:tr>
      <w:tr w:rsidR="00643229" w:rsidRPr="007A7B67" w:rsidTr="007030E3">
        <w:tc>
          <w:tcPr>
            <w:tcW w:w="9209" w:type="dxa"/>
            <w:shd w:val="clear" w:color="auto" w:fill="auto"/>
          </w:tcPr>
          <w:p w:rsidR="00643229" w:rsidRPr="007A7B67" w:rsidRDefault="00643229" w:rsidP="007030E3">
            <w:pPr>
              <w:pStyle w:val="Prrafodelista"/>
              <w:spacing w:after="0"/>
              <w:ind w:left="0"/>
              <w:rPr>
                <w:rFonts w:asciiTheme="minorHAnsi" w:hAnsiTheme="minorHAnsi" w:cstheme="minorHAnsi"/>
                <w:szCs w:val="22"/>
                <w:lang w:eastAsia="es-BO"/>
              </w:rPr>
            </w:pPr>
            <w:r w:rsidRPr="007A7B67">
              <w:rPr>
                <w:rFonts w:asciiTheme="minorHAnsi" w:hAnsiTheme="minorHAnsi" w:cstheme="minorHAnsi"/>
                <w:szCs w:val="22"/>
                <w:lang w:eastAsia="es-BO"/>
              </w:rPr>
              <w:t>El plazo de ejecución del servicio de auditoria será menor o igual ciento setenta (170) días calendario, mismos que serán computados a partir del pago del anticipo si corresponde o la fecha de suscripción del contrato.</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FACTURACIÓN </w:t>
            </w:r>
          </w:p>
        </w:tc>
      </w:tr>
      <w:tr w:rsidR="00643229" w:rsidRPr="007A7B67" w:rsidTr="007030E3">
        <w:tc>
          <w:tcPr>
            <w:tcW w:w="9209" w:type="dxa"/>
            <w:shd w:val="clear" w:color="auto" w:fill="FFFFFF"/>
          </w:tcPr>
          <w:p w:rsidR="00643229" w:rsidRPr="007A7B67" w:rsidRDefault="00643229"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 ser emitida de acuerdo a normativa vigente a nombre de Yacimientos Petrolíferos Fiscales Bolivianos consignando el Número de Identificación Tributaria (NIT) 1020269020. </w:t>
            </w:r>
          </w:p>
          <w:p w:rsidR="00643229" w:rsidRPr="007A7B67" w:rsidRDefault="00643229"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deberá emitirse en el momento que finalice la ejecución o la prestación efectiva del servicio o a momento de percibir el pago total o parcial, lo que ocurra primero, sin deducir las multas ni otros cargos. </w:t>
            </w:r>
          </w:p>
          <w:p w:rsidR="00643229" w:rsidRPr="007A7B67" w:rsidRDefault="00643229" w:rsidP="007030E3">
            <w:pPr>
              <w:widowControl w:val="0"/>
              <w:spacing w:after="0"/>
              <w:rPr>
                <w:rFonts w:asciiTheme="minorHAnsi" w:hAnsiTheme="minorHAnsi" w:cstheme="minorHAnsi"/>
                <w:szCs w:val="22"/>
                <w:lang w:val="es-BO"/>
              </w:rPr>
            </w:pPr>
          </w:p>
          <w:p w:rsidR="00643229" w:rsidRPr="007A7B67" w:rsidRDefault="00643229"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43229" w:rsidRPr="007A7B67" w:rsidRDefault="00643229" w:rsidP="007030E3">
            <w:pPr>
              <w:widowControl w:val="0"/>
              <w:spacing w:after="0"/>
              <w:rPr>
                <w:rFonts w:asciiTheme="minorHAnsi" w:hAnsiTheme="minorHAnsi" w:cstheme="minorHAnsi"/>
                <w:szCs w:val="22"/>
                <w:lang w:val="es-BO"/>
              </w:rPr>
            </w:pPr>
          </w:p>
          <w:p w:rsidR="00643229" w:rsidRPr="007A7B67" w:rsidRDefault="00643229"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En caso de otorgarse un anticipo el contratado está obligado a emitir factura a momento del pago.</w:t>
            </w:r>
          </w:p>
          <w:p w:rsidR="00643229" w:rsidRPr="007A7B67" w:rsidRDefault="00643229" w:rsidP="007030E3">
            <w:pPr>
              <w:widowControl w:val="0"/>
              <w:spacing w:after="0"/>
              <w:rPr>
                <w:rFonts w:asciiTheme="minorHAnsi" w:hAnsiTheme="minorHAnsi" w:cstheme="minorHAnsi"/>
                <w:szCs w:val="22"/>
                <w:lang w:val="es-BO"/>
              </w:rPr>
            </w:pPr>
          </w:p>
          <w:p w:rsidR="00643229" w:rsidRPr="007A7B67" w:rsidRDefault="00643229" w:rsidP="007030E3">
            <w:pPr>
              <w:widowControl w:val="0"/>
              <w:spacing w:after="0"/>
              <w:rPr>
                <w:rFonts w:asciiTheme="minorHAnsi" w:hAnsiTheme="minorHAnsi" w:cstheme="minorHAnsi"/>
                <w:szCs w:val="22"/>
                <w:lang w:val="es-BO"/>
              </w:rPr>
            </w:pPr>
            <w:r w:rsidRPr="007A7B67">
              <w:rPr>
                <w:rFonts w:asciiTheme="minorHAnsi" w:hAnsiTheme="minorHAnsi" w:cstheme="minorHAnsi"/>
                <w:bCs/>
                <w:szCs w:val="18"/>
                <w:lang w:eastAsia="es-BO"/>
              </w:rPr>
              <w:t>Adicionalmente el proponente debe considerar lo descrito en la cláusula TRIGÉSIMA del modelo de contrato.</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TRIBUTOS </w:t>
            </w:r>
          </w:p>
        </w:tc>
      </w:tr>
      <w:tr w:rsidR="00643229" w:rsidRPr="007A7B67" w:rsidTr="007030E3">
        <w:tc>
          <w:tcPr>
            <w:tcW w:w="9209" w:type="dxa"/>
            <w:shd w:val="clear" w:color="auto" w:fill="FFFFFF"/>
          </w:tcPr>
          <w:p w:rsidR="00643229" w:rsidRPr="007A7B67" w:rsidRDefault="00643229"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El adjudicado declara que todos los tributos vigentes a la fecha y que puedan originarse directa o indirectamente en aplicación del contrato, son de su responsabilidad, no correspondiendo ningún </w:t>
            </w:r>
            <w:r w:rsidRPr="007A7B67">
              <w:rPr>
                <w:rFonts w:asciiTheme="minorHAnsi" w:hAnsiTheme="minorHAnsi" w:cstheme="minorHAnsi"/>
                <w:szCs w:val="22"/>
                <w:lang w:val="es-BO"/>
              </w:rPr>
              <w:lastRenderedPageBreak/>
              <w:t>reclamo posterior.</w:t>
            </w:r>
          </w:p>
        </w:tc>
      </w:tr>
      <w:tr w:rsidR="00643229" w:rsidRPr="007A7B67" w:rsidTr="007030E3">
        <w:tc>
          <w:tcPr>
            <w:tcW w:w="9209" w:type="dxa"/>
            <w:shd w:val="clear" w:color="auto" w:fill="BDD6EE"/>
          </w:tcPr>
          <w:p w:rsidR="00643229" w:rsidRPr="007A7B67" w:rsidRDefault="00643229"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MOROSIDAD Y PENALIDADES</w:t>
            </w:r>
          </w:p>
        </w:tc>
      </w:tr>
      <w:tr w:rsidR="00643229" w:rsidRPr="007A7B67" w:rsidTr="007030E3">
        <w:tc>
          <w:tcPr>
            <w:tcW w:w="9209" w:type="dxa"/>
            <w:shd w:val="clear" w:color="auto" w:fill="auto"/>
            <w:vAlign w:val="center"/>
          </w:tcPr>
          <w:p w:rsidR="00643229" w:rsidRPr="007A7B67" w:rsidRDefault="00643229" w:rsidP="007030E3">
            <w:pPr>
              <w:widowControl w:val="0"/>
              <w:spacing w:after="0"/>
              <w:rPr>
                <w:rFonts w:asciiTheme="minorHAnsi" w:hAnsiTheme="minorHAnsi" w:cstheme="minorHAnsi"/>
                <w:b/>
                <w:szCs w:val="22"/>
              </w:rPr>
            </w:pPr>
            <w:r>
              <w:rPr>
                <w:rFonts w:ascii="Calibri" w:hAnsi="Calibri" w:cs="Calibri"/>
                <w:color w:val="333333"/>
                <w:szCs w:val="22"/>
                <w:lang w:val="es-MX"/>
              </w:rPr>
              <w:t>La aplicación de multas será acorde a lo establecido en la cláusula TRIGÉSIMA CUARTA (morosidad y sus penalidades); asimismo, cuando se determine la Terminación del contrato por Resolución de Contrato, esta debe estar acorde al inciso h) numeral 20.2.1 de la Cláusula VIGESIMA del modelo contrato, adjunto al R/CE-09.</w:t>
            </w:r>
          </w:p>
        </w:tc>
      </w:tr>
      <w:tr w:rsidR="00643229" w:rsidRPr="007A7B67" w:rsidTr="007030E3">
        <w:tc>
          <w:tcPr>
            <w:tcW w:w="9209" w:type="dxa"/>
            <w:shd w:val="clear" w:color="auto" w:fill="B4C6E7" w:themeFill="accent5" w:themeFillTint="66"/>
            <w:vAlign w:val="center"/>
          </w:tcPr>
          <w:p w:rsidR="00643229" w:rsidRPr="007A7B67" w:rsidRDefault="00643229" w:rsidP="007030E3">
            <w:pPr>
              <w:spacing w:after="0"/>
              <w:rPr>
                <w:rFonts w:asciiTheme="minorHAnsi" w:hAnsiTheme="minorHAnsi" w:cstheme="minorHAnsi"/>
                <w:b/>
                <w:szCs w:val="22"/>
                <w:lang w:val="es-ES_tradnl"/>
              </w:rPr>
            </w:pPr>
            <w:r w:rsidRPr="007A7B67">
              <w:rPr>
                <w:rFonts w:asciiTheme="minorHAnsi" w:hAnsiTheme="minorHAnsi" w:cstheme="minorHAnsi"/>
                <w:b/>
                <w:szCs w:val="22"/>
                <w:lang w:val="es-ES_tradnl"/>
              </w:rPr>
              <w:t>TERMINACIÓN DE CONTRATO</w:t>
            </w:r>
          </w:p>
        </w:tc>
      </w:tr>
      <w:tr w:rsidR="00643229" w:rsidRPr="007A7B67" w:rsidTr="007030E3">
        <w:tc>
          <w:tcPr>
            <w:tcW w:w="9209" w:type="dxa"/>
            <w:shd w:val="clear" w:color="auto" w:fill="auto"/>
            <w:vAlign w:val="center"/>
          </w:tcPr>
          <w:p w:rsidR="00643229" w:rsidRPr="007A7B67" w:rsidRDefault="00643229" w:rsidP="007030E3">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El contrato del servicio de Auditoría, concluirá bajo las modalidades descritas en la cláusula vigésima del modelo de contrato adjunto al DBC.</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FORMA DE PAGO.-</w:t>
            </w:r>
          </w:p>
        </w:tc>
      </w:tr>
      <w:tr w:rsidR="00643229" w:rsidRPr="007A7B67" w:rsidTr="007030E3">
        <w:tc>
          <w:tcPr>
            <w:tcW w:w="9209" w:type="dxa"/>
            <w:shd w:val="clear" w:color="auto" w:fill="auto"/>
          </w:tcPr>
          <w:p w:rsidR="00643229" w:rsidRPr="007A7B67" w:rsidRDefault="00643229" w:rsidP="007030E3">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Los pagos por los servicios de auditoría serán realizados en bolivianos, de la siguiente forma:</w:t>
            </w:r>
          </w:p>
          <w:p w:rsidR="00643229" w:rsidRPr="007A7B67" w:rsidRDefault="00643229" w:rsidP="007030E3">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t>Primer pago</w:t>
            </w:r>
            <w:r w:rsidRPr="007A7B67">
              <w:rPr>
                <w:rFonts w:asciiTheme="minorHAnsi" w:hAnsiTheme="minorHAnsi" w:cstheme="minorHAnsi"/>
                <w:szCs w:val="22"/>
                <w:lang w:val="es-ES_tradnl"/>
              </w:rPr>
              <w:t>: Cuarenta por ciento (40%) del valor del Contrato a la entrega del Informe Preliminar del auditor que deberá ser presentado hasta un plazo máximo de setenta (70) días calendario. Previo al pago parcial la contraparte deberá emitir acta de conformidad.</w:t>
            </w:r>
          </w:p>
          <w:p w:rsidR="00643229" w:rsidRPr="007A7B67" w:rsidRDefault="00643229" w:rsidP="007030E3">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t>Segundo Pago:</w:t>
            </w:r>
            <w:r w:rsidRPr="007A7B67">
              <w:rPr>
                <w:rFonts w:asciiTheme="minorHAnsi" w:hAnsiTheme="minorHAnsi" w:cstheme="minorHAnsi"/>
                <w:szCs w:val="22"/>
                <w:lang w:val="es-ES_tradnl"/>
              </w:rPr>
              <w:t xml:space="preserve"> Cuarenta por ciento (40%) del valor del contrato a la presentación del Informe Final para consideración de las partes. Previo al pago parcial la contraparte deberá emitir acta de conformidad.</w:t>
            </w:r>
          </w:p>
          <w:p w:rsidR="00643229" w:rsidRPr="007A7B67" w:rsidRDefault="00643229" w:rsidP="007030E3">
            <w:pPr>
              <w:spacing w:after="0"/>
              <w:rPr>
                <w:rFonts w:asciiTheme="minorHAnsi" w:hAnsiTheme="minorHAnsi" w:cstheme="minorHAnsi"/>
                <w:bCs/>
                <w:szCs w:val="22"/>
                <w:lang w:eastAsia="es-BO"/>
              </w:rPr>
            </w:pPr>
            <w:r w:rsidRPr="007A7B67">
              <w:rPr>
                <w:rFonts w:asciiTheme="minorHAnsi" w:hAnsiTheme="minorHAnsi" w:cstheme="minorHAnsi"/>
                <w:b/>
                <w:szCs w:val="22"/>
                <w:lang w:val="es-ES_tradnl"/>
              </w:rPr>
              <w:t>Tercer Pago:</w:t>
            </w:r>
            <w:r w:rsidRPr="007A7B67">
              <w:rPr>
                <w:rFonts w:asciiTheme="minorHAnsi" w:hAnsiTheme="minorHAnsi" w:cstheme="minorHAnsi"/>
                <w:szCs w:val="22"/>
                <w:lang w:val="es-ES_tradnl"/>
              </w:rPr>
              <w:t xml:space="preserve"> Veinte por ciento (20%) del valor del contrato a la emisión del Informe Final de auditoría., El pago se realizará vía SIGEP, previa emisión de factura y una vez que la Contraparte haya efectuado la conformidad al servicio prestado.  Previo al pago parcial la contraparte deberá emitir acta de conformidad.</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SEGUROS </w:t>
            </w:r>
          </w:p>
        </w:tc>
      </w:tr>
      <w:tr w:rsidR="00643229" w:rsidRPr="007A7B67" w:rsidTr="007030E3">
        <w:tc>
          <w:tcPr>
            <w:tcW w:w="9209" w:type="dxa"/>
            <w:shd w:val="clear" w:color="auto" w:fill="auto"/>
            <w:vAlign w:val="center"/>
          </w:tcPr>
          <w:p w:rsidR="00643229" w:rsidRPr="007A7B67" w:rsidRDefault="00643229" w:rsidP="007030E3">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La empresa adjudicada, deberá presentar y mantener vigente de forma ininterrumpida durante todo el periodo del contrato las Pólizas de Seguros especificadas a continuación:</w:t>
            </w:r>
          </w:p>
          <w:p w:rsidR="00643229" w:rsidRPr="007A7B67" w:rsidRDefault="00643229" w:rsidP="007030E3">
            <w:pPr>
              <w:shd w:val="clear" w:color="auto" w:fill="FFFFFF"/>
              <w:spacing w:after="0"/>
              <w:ind w:hanging="360"/>
              <w:rPr>
                <w:rFonts w:asciiTheme="minorHAnsi" w:hAnsiTheme="minorHAnsi" w:cstheme="minorHAnsi"/>
                <w:szCs w:val="22"/>
              </w:rPr>
            </w:pPr>
            <w:r w:rsidRPr="007A7B67">
              <w:rPr>
                <w:rFonts w:asciiTheme="minorHAnsi" w:hAnsiTheme="minorHAnsi" w:cstheme="minorHAnsi"/>
                <w:b/>
                <w:bCs/>
                <w:i/>
                <w:iCs/>
                <w:szCs w:val="22"/>
              </w:rPr>
              <w:t>a)       Póliza de Accidentes Personales.</w:t>
            </w:r>
          </w:p>
          <w:p w:rsidR="00643229" w:rsidRPr="007A7B67" w:rsidRDefault="00643229" w:rsidP="007030E3">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43229" w:rsidRPr="007A7B67" w:rsidRDefault="00643229" w:rsidP="007030E3">
            <w:pPr>
              <w:shd w:val="clear" w:color="auto" w:fill="FFFFFF"/>
              <w:spacing w:after="0"/>
              <w:rPr>
                <w:rFonts w:asciiTheme="minorHAnsi" w:hAnsiTheme="minorHAnsi" w:cstheme="minorHAnsi"/>
                <w:szCs w:val="22"/>
              </w:rPr>
            </w:pPr>
            <w:r w:rsidRPr="007A7B67">
              <w:rPr>
                <w:rFonts w:asciiTheme="minorHAnsi" w:hAnsiTheme="minorHAnsi" w:cstheme="minorHAnsi"/>
                <w:i/>
                <w:iCs/>
                <w:szCs w:val="22"/>
              </w:rPr>
              <w:t>La póliza deberá estar a nombre del Adjudicado como contratante y sus empleados deberán figurar como asegurados.</w:t>
            </w:r>
          </w:p>
          <w:p w:rsidR="00643229" w:rsidRPr="007A7B67" w:rsidRDefault="00643229" w:rsidP="007030E3">
            <w:pPr>
              <w:shd w:val="clear" w:color="auto" w:fill="FFFFFF"/>
              <w:spacing w:after="0"/>
              <w:rPr>
                <w:rFonts w:asciiTheme="minorHAnsi" w:hAnsiTheme="minorHAnsi" w:cstheme="minorHAnsi"/>
                <w:szCs w:val="22"/>
              </w:rPr>
            </w:pPr>
            <w:r w:rsidRPr="007A7B67">
              <w:rPr>
                <w:rFonts w:asciiTheme="minorHAnsi" w:hAnsiTheme="minorHAnsi" w:cstheme="minorHAnsi"/>
                <w:b/>
                <w:bCs/>
                <w:i/>
                <w:iCs/>
                <w:szCs w:val="22"/>
              </w:rPr>
              <w:t>Condiciones Adicionales.</w:t>
            </w:r>
          </w:p>
          <w:p w:rsidR="00643229" w:rsidRPr="007A7B67" w:rsidRDefault="00643229" w:rsidP="00643229">
            <w:pPr>
              <w:numPr>
                <w:ilvl w:val="0"/>
                <w:numId w:val="35"/>
              </w:numPr>
              <w:shd w:val="clear" w:color="auto" w:fill="FFFFFF"/>
              <w:spacing w:before="100" w:beforeAutospacing="1" w:after="0"/>
              <w:rPr>
                <w:rFonts w:asciiTheme="minorHAnsi" w:hAnsiTheme="minorHAnsi" w:cstheme="minorHAnsi"/>
                <w:szCs w:val="22"/>
              </w:rPr>
            </w:pPr>
            <w:r w:rsidRPr="007A7B67">
              <w:rPr>
                <w:rFonts w:asciiTheme="minorHAnsi" w:hAnsiTheme="minorHAnsi" w:cstheme="minorHAnsi"/>
                <w:i/>
                <w:iCs/>
                <w:szCs w:val="22"/>
              </w:rPr>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643229" w:rsidRPr="007A7B67" w:rsidRDefault="00643229" w:rsidP="00643229">
            <w:pPr>
              <w:numPr>
                <w:ilvl w:val="0"/>
                <w:numId w:val="35"/>
              </w:numPr>
              <w:shd w:val="clear" w:color="auto" w:fill="FFFFFF"/>
              <w:spacing w:before="100" w:beforeAutospacing="1" w:after="0"/>
              <w:rPr>
                <w:rFonts w:asciiTheme="minorHAnsi" w:hAnsiTheme="minorHAnsi" w:cstheme="minorHAnsi"/>
                <w:szCs w:val="22"/>
                <w:lang w:val="es-BO"/>
              </w:rPr>
            </w:pPr>
            <w:r w:rsidRPr="007A7B67">
              <w:rPr>
                <w:rFonts w:asciiTheme="minorHAnsi" w:hAnsiTheme="minorHAnsi" w:cstheme="minorHAnsi"/>
                <w:i/>
                <w:iCs/>
                <w:szCs w:val="22"/>
              </w:rPr>
              <w:t>La empresa adjudicada, deberá entregar una copia de la citada póliza a YPFB antes de la suscripción del contrato.</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t>RESPONSABILIDAD PROFESIONAL DEL AUDITOR</w:t>
            </w:r>
          </w:p>
        </w:tc>
      </w:tr>
      <w:tr w:rsidR="00643229" w:rsidRPr="007A7B67" w:rsidTr="007030E3">
        <w:tc>
          <w:tcPr>
            <w:tcW w:w="9209" w:type="dxa"/>
            <w:shd w:val="clear" w:color="auto" w:fill="auto"/>
          </w:tcPr>
          <w:p w:rsidR="00643229" w:rsidRPr="007A7B67" w:rsidRDefault="00643229" w:rsidP="007030E3">
            <w:pPr>
              <w:rPr>
                <w:rFonts w:asciiTheme="minorHAnsi" w:hAnsiTheme="minorHAnsi" w:cstheme="minorHAnsi"/>
                <w:szCs w:val="22"/>
                <w:lang w:eastAsia="es-BO"/>
              </w:rPr>
            </w:pPr>
            <w:r w:rsidRPr="007A7B67">
              <w:rPr>
                <w:rFonts w:asciiTheme="minorHAnsi" w:hAnsiTheme="minorHAnsi" w:cstheme="minorHAnsi"/>
                <w:szCs w:val="22"/>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643229" w:rsidRPr="007A7B67" w:rsidRDefault="00643229" w:rsidP="007030E3">
            <w:pPr>
              <w:rPr>
                <w:rFonts w:asciiTheme="minorHAnsi" w:hAnsiTheme="minorHAnsi" w:cstheme="minorHAnsi"/>
                <w:szCs w:val="22"/>
                <w:lang w:eastAsia="es-BO"/>
              </w:rPr>
            </w:pPr>
            <w:r w:rsidRPr="007A7B67">
              <w:rPr>
                <w:rFonts w:asciiTheme="minorHAnsi" w:hAnsiTheme="minorHAnsi" w:cstheme="minorHAnsi"/>
                <w:szCs w:val="22"/>
                <w:lang w:eastAsia="es-BO"/>
              </w:rPr>
              <w:lastRenderedPageBreak/>
              <w:t>El auditor es responsable por el trabajo efectuado dentro los términos de referencia, haciendo mención a la aplicación de las Normas de Auditoria Gubernamental y otras de acuerdo a la particularidad de la empresa.</w:t>
            </w:r>
          </w:p>
          <w:p w:rsidR="00643229" w:rsidRPr="007A7B67" w:rsidRDefault="00643229" w:rsidP="007030E3">
            <w:pPr>
              <w:rPr>
                <w:rFonts w:asciiTheme="minorHAnsi" w:hAnsiTheme="minorHAnsi" w:cstheme="minorHAnsi"/>
                <w:szCs w:val="22"/>
                <w:lang w:eastAsia="es-BO"/>
              </w:rPr>
            </w:pPr>
            <w:r w:rsidRPr="007A7B67">
              <w:rPr>
                <w:rFonts w:asciiTheme="minorHAnsi" w:hAnsiTheme="minorHAnsi" w:cstheme="minorHAnsi"/>
                <w:szCs w:val="22"/>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643229" w:rsidRPr="007A7B67" w:rsidRDefault="00643229" w:rsidP="007030E3">
            <w:pPr>
              <w:rPr>
                <w:rFonts w:asciiTheme="minorHAnsi" w:hAnsiTheme="minorHAnsi" w:cstheme="minorHAnsi"/>
                <w:szCs w:val="22"/>
                <w:lang w:eastAsia="es-BO"/>
              </w:rPr>
            </w:pPr>
            <w:r w:rsidRPr="007A7B67">
              <w:rPr>
                <w:rFonts w:asciiTheme="minorHAnsi" w:hAnsiTheme="minorHAnsi" w:cstheme="minorHAnsi"/>
                <w:szCs w:val="22"/>
                <w:lang w:eastAsia="es-BO"/>
              </w:rPr>
              <w:t>En lo que refiere a los Estados Financieros Consolidados, el auditor desarrollará sus tareas con ética profesional, y en aplicación a las Normas Contable N° 8 y demás disposiciones conexas.</w:t>
            </w:r>
          </w:p>
        </w:tc>
      </w:tr>
      <w:tr w:rsidR="00643229" w:rsidRPr="007A7B67" w:rsidTr="007030E3">
        <w:tc>
          <w:tcPr>
            <w:tcW w:w="9209" w:type="dxa"/>
            <w:shd w:val="clear" w:color="auto" w:fill="B8CCE4"/>
          </w:tcPr>
          <w:p w:rsidR="00643229" w:rsidRPr="007A7B67" w:rsidRDefault="00643229" w:rsidP="007030E3">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lastRenderedPageBreak/>
              <w:t>PROPIEDAD DE LOS PRODUCTOS</w:t>
            </w:r>
          </w:p>
        </w:tc>
      </w:tr>
      <w:tr w:rsidR="00643229" w:rsidRPr="007A7B67" w:rsidTr="007030E3">
        <w:tc>
          <w:tcPr>
            <w:tcW w:w="9209" w:type="dxa"/>
            <w:shd w:val="clear" w:color="auto" w:fill="auto"/>
          </w:tcPr>
          <w:p w:rsidR="00643229" w:rsidRPr="007A7B67" w:rsidRDefault="00643229"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Todos los informes emitidos y entregados por la firma Auditora, serán propiedad de YPFB y el Titular, y ninguna parte de ellos podrá ser divulgada por la firma sin el previo consentimiento del contratante y el Titular; consentimiento que deberá constar por escrito.</w:t>
            </w:r>
          </w:p>
        </w:tc>
      </w:tr>
      <w:tr w:rsidR="00643229" w:rsidRPr="007A7B67" w:rsidTr="007030E3">
        <w:tc>
          <w:tcPr>
            <w:tcW w:w="9209" w:type="dxa"/>
            <w:shd w:val="clear" w:color="auto" w:fill="9CC2E5" w:themeFill="accent1" w:themeFillTint="99"/>
          </w:tcPr>
          <w:p w:rsidR="00643229" w:rsidRPr="007A7B67" w:rsidRDefault="00643229" w:rsidP="007030E3">
            <w:pPr>
              <w:spacing w:after="0"/>
              <w:rPr>
                <w:rFonts w:asciiTheme="minorHAnsi" w:hAnsiTheme="minorHAnsi" w:cstheme="minorHAnsi"/>
                <w:szCs w:val="22"/>
                <w:lang w:val="es-ES_tradnl"/>
              </w:rPr>
            </w:pPr>
            <w:r w:rsidRPr="007A7B67">
              <w:rPr>
                <w:rFonts w:asciiTheme="minorHAnsi" w:hAnsiTheme="minorHAnsi" w:cstheme="minorHAnsi"/>
                <w:b/>
                <w:szCs w:val="22"/>
              </w:rPr>
              <w:t>ASPECTOS COMPLEMENTARIOS</w:t>
            </w:r>
          </w:p>
        </w:tc>
      </w:tr>
      <w:tr w:rsidR="00643229" w:rsidRPr="007A7B67" w:rsidTr="007030E3">
        <w:tc>
          <w:tcPr>
            <w:tcW w:w="9209" w:type="dxa"/>
            <w:shd w:val="clear" w:color="auto" w:fill="auto"/>
          </w:tcPr>
          <w:p w:rsidR="00643229" w:rsidRPr="007A7B67" w:rsidRDefault="00643229" w:rsidP="007030E3">
            <w:pPr>
              <w:spacing w:after="0"/>
              <w:rPr>
                <w:rFonts w:asciiTheme="minorHAnsi" w:hAnsiTheme="minorHAnsi" w:cstheme="minorHAnsi"/>
                <w:szCs w:val="22"/>
              </w:rPr>
            </w:pPr>
            <w:r w:rsidRPr="007A7B67">
              <w:rPr>
                <w:rFonts w:asciiTheme="minorHAnsi" w:hAnsiTheme="minorHAnsi" w:cstheme="minorHAnsi"/>
                <w:szCs w:val="22"/>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643229" w:rsidRPr="007A7B67" w:rsidRDefault="00643229" w:rsidP="00643229">
      <w:pPr>
        <w:spacing w:after="0"/>
        <w:ind w:right="34"/>
        <w:jc w:val="center"/>
        <w:rPr>
          <w:rFonts w:asciiTheme="minorHAnsi" w:hAnsiTheme="minorHAnsi" w:cstheme="minorHAnsi"/>
          <w:b/>
          <w:szCs w:val="22"/>
          <w:lang w:val="es-ES_tradnl"/>
        </w:rPr>
      </w:pPr>
    </w:p>
    <w:p w:rsidR="00643229" w:rsidRPr="007A7B67" w:rsidRDefault="00643229" w:rsidP="00643229">
      <w:pPr>
        <w:pStyle w:val="Prrafodelista"/>
        <w:spacing w:after="0" w:line="276" w:lineRule="auto"/>
        <w:ind w:left="0"/>
        <w:contextualSpacing/>
        <w:rPr>
          <w:rFonts w:asciiTheme="minorHAnsi" w:hAnsiTheme="minorHAnsi" w:cstheme="minorHAnsi"/>
          <w:b/>
          <w:szCs w:val="22"/>
          <w:lang w:val="es-ES_tradnl"/>
        </w:rPr>
      </w:pPr>
    </w:p>
    <w:p w:rsidR="002B2AC8" w:rsidRPr="00643229" w:rsidRDefault="002B2AC8" w:rsidP="00BA5996">
      <w:pPr>
        <w:spacing w:after="0"/>
        <w:rPr>
          <w:rFonts w:ascii="Trebuchet MS" w:hAnsi="Trebuchet MS"/>
          <w:b/>
          <w:i/>
          <w:sz w:val="18"/>
          <w:szCs w:val="18"/>
          <w:lang w:val="es-ES_tradnl"/>
        </w:rPr>
      </w:pPr>
    </w:p>
    <w:p w:rsidR="002B2AC8" w:rsidRPr="00BF75CA" w:rsidRDefault="002B2AC8"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Default="00BA5996"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Pr="00BF75CA" w:rsidRDefault="00593D8B"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000561" w:rsidRDefault="00000561" w:rsidP="000A6AA9">
      <w:pPr>
        <w:spacing w:after="0"/>
        <w:rPr>
          <w:rFonts w:ascii="Verdana" w:hAnsi="Verdana"/>
          <w:b/>
          <w:sz w:val="18"/>
          <w:szCs w:val="18"/>
        </w:rPr>
      </w:pPr>
    </w:p>
    <w:p w:rsidR="005460CE" w:rsidRDefault="005460CE" w:rsidP="00FC19AD">
      <w:pPr>
        <w:spacing w:after="0"/>
        <w:rPr>
          <w:rFonts w:ascii="Verdana" w:hAnsi="Verdana"/>
          <w:b/>
          <w:sz w:val="18"/>
          <w:szCs w:val="18"/>
        </w:rPr>
      </w:pPr>
    </w:p>
    <w:p w:rsidR="005460CE" w:rsidRDefault="005460CE"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643229" w:rsidRDefault="00643229" w:rsidP="00FC19AD">
      <w:pPr>
        <w:spacing w:after="0"/>
        <w:rPr>
          <w:rFonts w:ascii="Verdana" w:hAnsi="Verdana"/>
          <w:b/>
          <w:sz w:val="18"/>
          <w:szCs w:val="18"/>
        </w:rPr>
      </w:pPr>
    </w:p>
    <w:p w:rsidR="00643229" w:rsidRDefault="00643229"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lastRenderedPageBreak/>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8"/>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8F3A86">
      <w:pPr>
        <w:numPr>
          <w:ilvl w:val="1"/>
          <w:numId w:val="8"/>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r w:rsidR="008F54E5" w:rsidRPr="00F10BF3">
        <w:rPr>
          <w:rFonts w:ascii="Verdana" w:hAnsi="Verdana"/>
          <w:sz w:val="18"/>
          <w:szCs w:val="18"/>
          <w:lang w:val="es-ES_tradnl"/>
        </w:rPr>
        <w:t>la Asignación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FB582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Casilla:___________________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electrónica:_______________________Fax:</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r w:rsidRPr="003C4F76">
        <w:rPr>
          <w:rFonts w:asciiTheme="minorHAnsi" w:hAnsiTheme="minorHAnsi"/>
        </w:rPr>
        <w:tab/>
        <w:t>(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r w:rsidRPr="003C4F76">
        <w:rPr>
          <w:rFonts w:asciiTheme="minorHAnsi" w:hAnsiTheme="minorHAnsi"/>
        </w:rPr>
        <w:t>(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r w:rsidRPr="003C4F76">
        <w:rPr>
          <w:rFonts w:asciiTheme="minorHAnsi" w:hAnsiTheme="minorHAnsi"/>
        </w:rPr>
        <w:t>Otra:</w:t>
      </w:r>
      <w:r w:rsidR="0048358D" w:rsidRPr="003C4F76">
        <w:rPr>
          <w:rFonts w:asciiTheme="minorHAnsi" w:hAnsiTheme="minorHAnsi"/>
        </w:rPr>
        <w:t>___________________________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D0068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001CF">
      <w:pPr>
        <w:pStyle w:val="Formulario"/>
        <w:numPr>
          <w:ilvl w:val="0"/>
          <w:numId w:val="10"/>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r w:rsidRPr="003C4F76">
        <w:rPr>
          <w:rFonts w:asciiTheme="minorHAnsi" w:hAnsiTheme="minorHAnsi"/>
        </w:rPr>
        <w:t>Asimismo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62461A"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Con:  __________________________en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EF70B6" w:rsidRPr="003C4F76" w:rsidRDefault="00706485">
      <w:pPr>
        <w:jc w:val="center"/>
        <w:rPr>
          <w:rFonts w:asciiTheme="minorHAnsi" w:hAnsiTheme="minorHAnsi"/>
          <w:b/>
          <w:sz w:val="20"/>
          <w:lang w:val="es-ES_tradnl"/>
        </w:rPr>
      </w:pPr>
      <w:r w:rsidRPr="003C4F76">
        <w:rPr>
          <w:rFonts w:asciiTheme="minorHAnsi" w:hAnsiTheme="minorHAnsi"/>
          <w:b/>
          <w:sz w:val="20"/>
          <w:lang w:val="es-ES_tradnl"/>
        </w:rPr>
        <w:t>(GERENTE</w:t>
      </w:r>
      <w:r w:rsidR="008A0D55" w:rsidRPr="003C4F76">
        <w:rPr>
          <w:rFonts w:asciiTheme="minorHAnsi" w:hAnsiTheme="minorHAnsi"/>
          <w:b/>
          <w:sz w:val="20"/>
          <w:lang w:val="es-ES_tradnl"/>
        </w:rPr>
        <w:t>S</w:t>
      </w:r>
      <w:r w:rsidRPr="003C4F76">
        <w:rPr>
          <w:rFonts w:asciiTheme="minorHAnsi" w:hAnsiTheme="minorHAnsi"/>
          <w:b/>
          <w:sz w:val="20"/>
          <w:lang w:val="es-ES_tradnl"/>
        </w:rPr>
        <w:t xml:space="preserve"> </w:t>
      </w:r>
      <w:r w:rsidR="00EF70B6" w:rsidRPr="003C4F76">
        <w:rPr>
          <w:rFonts w:asciiTheme="minorHAnsi" w:hAnsiTheme="minorHAnsi"/>
          <w:b/>
          <w:sz w:val="20"/>
          <w:lang w:val="es-ES_tradnl"/>
        </w:rPr>
        <w:t xml:space="preserve">DE </w:t>
      </w:r>
      <w:r w:rsidR="00933391" w:rsidRPr="003C4F76">
        <w:rPr>
          <w:rFonts w:asciiTheme="minorHAnsi" w:hAnsiTheme="minorHAnsi"/>
          <w:b/>
          <w:sz w:val="20"/>
          <w:lang w:val="es-ES_tradnl"/>
        </w:rPr>
        <w:t xml:space="preserve">AUDITORÍA, </w:t>
      </w:r>
      <w:r w:rsidR="008A0D55" w:rsidRPr="003C4F76">
        <w:rPr>
          <w:rFonts w:asciiTheme="minorHAnsi" w:hAnsiTheme="minorHAnsi"/>
          <w:b/>
          <w:sz w:val="20"/>
          <w:lang w:val="es-ES_tradnl"/>
        </w:rPr>
        <w:t xml:space="preserve">AUDITORES SUPERVISORES, INGENIERO EN SISTEMAS O LICENCIADO EN INFORMÁTICA, LICENCIADO EN CIENCIAS JURÍDICAS, LICENCIADO EN </w:t>
      </w:r>
      <w:r w:rsidR="00676A4C" w:rsidRPr="003C4F76">
        <w:rPr>
          <w:rFonts w:asciiTheme="minorHAnsi" w:hAnsiTheme="minorHAnsi"/>
          <w:b/>
          <w:sz w:val="20"/>
          <w:lang w:val="es-ES_tradnl"/>
        </w:rPr>
        <w:t>CONTADURÍA PÚBLICA ESPECIALISTA EN TRIBUTACIÓN, AUDITORES LICENCIADOS EN CONTADURÍA PÚBLICA O AUDITORIA CON TÍTULO EN PROVISIÓN NACIONAL</w:t>
      </w:r>
      <w:r w:rsidR="00EF70B6" w:rsidRPr="003C4F76">
        <w:rPr>
          <w:rFonts w:asciiTheme="minorHAnsi" w:hAnsiTheme="minorHAnsi"/>
          <w:b/>
          <w:sz w:val="20"/>
          <w:lang w:val="es-ES_tradnl"/>
        </w:rPr>
        <w:t xml:space="preserve">) </w:t>
      </w:r>
    </w:p>
    <w:p w:rsidR="00EF70B6" w:rsidRPr="003C4F76" w:rsidRDefault="00EF70B6" w:rsidP="00A12E6B">
      <w:pPr>
        <w:jc w:val="center"/>
        <w:rPr>
          <w:rFonts w:asciiTheme="minorHAnsi" w:hAnsiTheme="minorHAnsi"/>
          <w:b/>
          <w:sz w:val="20"/>
          <w:lang w:val="es-ES_tradnl"/>
        </w:rPr>
      </w:pPr>
      <w:r w:rsidRPr="003C4F76">
        <w:rPr>
          <w:rFonts w:asciiTheme="minorHAnsi" w:hAnsiTheme="minorHAnsi"/>
          <w:b/>
          <w:sz w:val="20"/>
          <w:highlight w:val="yellow"/>
          <w:lang w:val="es-ES_tradnl"/>
        </w:rPr>
        <w:t xml:space="preserve">(Se deberá emitir un </w:t>
      </w:r>
      <w:r w:rsidR="004F7743" w:rsidRPr="003C4F76">
        <w:rPr>
          <w:rFonts w:asciiTheme="minorHAnsi" w:hAnsiTheme="minorHAnsi"/>
          <w:b/>
          <w:sz w:val="20"/>
          <w:highlight w:val="yellow"/>
          <w:lang w:val="es-ES_tradnl"/>
        </w:rPr>
        <w:t>documento</w:t>
      </w:r>
      <w:r w:rsidRPr="003C4F76">
        <w:rPr>
          <w:rFonts w:asciiTheme="minorHAnsi" w:hAnsiTheme="minorHAnsi"/>
          <w:b/>
          <w:sz w:val="20"/>
          <w:highlight w:val="yellow"/>
          <w:lang w:val="es-ES_tradnl"/>
        </w:rPr>
        <w:t xml:space="preserve"> para cada profesional</w:t>
      </w:r>
      <w:r w:rsidR="00933391" w:rsidRPr="003C4F76">
        <w:rPr>
          <w:rFonts w:asciiTheme="minorHAnsi" w:hAnsiTheme="minorHAnsi"/>
          <w:b/>
          <w:sz w:val="20"/>
          <w:highlight w:val="yellow"/>
          <w:lang w:val="es-ES_tradnl"/>
        </w:rPr>
        <w:t xml:space="preserve">, </w:t>
      </w:r>
      <w:r w:rsidRPr="003C4F76">
        <w:rPr>
          <w:rFonts w:asciiTheme="minorHAnsi" w:hAnsiTheme="minorHAnsi"/>
          <w:b/>
          <w:sz w:val="20"/>
          <w:highlight w:val="yellow"/>
          <w:lang w:val="es-ES_tradnl"/>
        </w:rPr>
        <w:t>puede ampliar las filas de cada cuadro</w:t>
      </w:r>
      <w:r w:rsidR="00A12E6B" w:rsidRPr="003C4F76">
        <w:rPr>
          <w:rFonts w:asciiTheme="minorHAnsi" w:hAnsiTheme="minorHAnsi"/>
          <w:b/>
          <w:sz w:val="20"/>
          <w:highlight w:val="yellow"/>
          <w:lang w:val="es-ES_tradnl"/>
        </w:rPr>
        <w:t>, pero no modificar la estructura de las columnas</w:t>
      </w:r>
      <w:r w:rsidR="00C320BB" w:rsidRPr="003C4F76">
        <w:rPr>
          <w:rFonts w:asciiTheme="minorHAnsi" w:hAnsiTheme="minorHAnsi"/>
          <w:b/>
          <w:sz w:val="20"/>
          <w:highlight w:val="yellow"/>
          <w:lang w:val="es-ES_tradnl"/>
        </w:rPr>
        <w:t xml:space="preserve"> y contenido</w:t>
      </w:r>
      <w:r w:rsidR="00A12E6B" w:rsidRPr="003C4F76">
        <w:rPr>
          <w:rFonts w:asciiTheme="minorHAnsi" w:hAnsiTheme="minorHAnsi"/>
          <w:b/>
          <w:sz w:val="20"/>
          <w:highlight w:val="yellow"/>
          <w:lang w:val="es-ES_tradnl"/>
        </w:rPr>
        <w:t xml:space="preserve"> establecid</w:t>
      </w:r>
      <w:r w:rsidR="00C320BB" w:rsidRPr="003C4F76">
        <w:rPr>
          <w:rFonts w:asciiTheme="minorHAnsi" w:hAnsiTheme="minorHAnsi"/>
          <w:b/>
          <w:sz w:val="20"/>
          <w:highlight w:val="yellow"/>
          <w:lang w:val="es-ES_tradnl"/>
        </w:rPr>
        <w:t>o</w:t>
      </w:r>
      <w:r w:rsidR="00A12E6B" w:rsidRPr="003C4F76">
        <w:rPr>
          <w:rFonts w:asciiTheme="minorHAnsi" w:hAnsiTheme="minorHAnsi"/>
          <w:b/>
          <w:sz w:val="20"/>
          <w:highlight w:val="yellow"/>
          <w:lang w:val="es-ES_tradnl"/>
        </w:rPr>
        <w:t>s</w:t>
      </w:r>
      <w:r w:rsidRPr="003C4F76">
        <w:rPr>
          <w:rFonts w:asciiTheme="minorHAnsi" w:hAnsiTheme="minorHAnsi"/>
          <w:b/>
          <w:sz w:val="20"/>
          <w:highlight w:val="yellow"/>
          <w:lang w:val="es-ES_tradnl"/>
        </w:rPr>
        <w:t>)</w:t>
      </w:r>
    </w:p>
    <w:p w:rsidR="00EF70B6" w:rsidRPr="003C4F76" w:rsidRDefault="00EF70B6">
      <w:pPr>
        <w:pStyle w:val="Formulario"/>
        <w:rPr>
          <w:rFonts w:asciiTheme="minorHAnsi" w:hAnsiTheme="minorHAnsi"/>
          <w:b/>
        </w:rPr>
      </w:pPr>
      <w:r w:rsidRPr="003C4F76">
        <w:rPr>
          <w:rFonts w:asciiTheme="minorHAnsi" w:hAnsiTheme="minorHAnsi"/>
          <w:b/>
        </w:rPr>
        <w:t>Identificación:</w:t>
      </w:r>
      <w:r w:rsidRPr="003C4F76">
        <w:rPr>
          <w:rFonts w:asciiTheme="minorHAnsi" w:hAnsiTheme="minorHAnsi"/>
          <w:b/>
        </w:rPr>
        <w:tab/>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Nombre</w:t>
      </w:r>
      <w:r w:rsidR="00CF3CBB" w:rsidRPr="003C4F76">
        <w:rPr>
          <w:rFonts w:asciiTheme="minorHAnsi" w:hAnsiTheme="minorHAnsi"/>
        </w:rPr>
        <w:t xml:space="preserve"> </w:t>
      </w:r>
      <w:r w:rsidRPr="003C4F76">
        <w:rPr>
          <w:rFonts w:asciiTheme="minorHAnsi" w:hAnsiTheme="minorHAnsi"/>
        </w:rPr>
        <w:t>completo:</w:t>
      </w:r>
      <w:r w:rsidR="00CF3CBB" w:rsidRPr="003C4F76">
        <w:rPr>
          <w:rFonts w:asciiTheme="minorHAnsi" w:hAnsiTheme="minorHAnsi"/>
        </w:rPr>
        <w:t xml:space="preserve"> </w:t>
      </w:r>
      <w:r w:rsidR="00933391" w:rsidRPr="003C4F76">
        <w:rPr>
          <w:rFonts w:asciiTheme="minorHAnsi" w:hAnsiTheme="minorHAnsi"/>
        </w:rPr>
        <w:t>______________________________________</w:t>
      </w:r>
      <w:r w:rsidR="00CF3CBB" w:rsidRPr="003C4F76">
        <w:rPr>
          <w:rFonts w:asciiTheme="minorHAnsi" w:hAnsiTheme="minorHAnsi"/>
        </w:rPr>
        <w:t xml:space="preserve"> </w:t>
      </w:r>
      <w:r w:rsidR="00933391" w:rsidRPr="003C4F76">
        <w:rPr>
          <w:rFonts w:asciiTheme="minorHAnsi" w:hAnsiTheme="minorHAnsi"/>
        </w:rPr>
        <w:t>C.I.____________________</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5460CE">
      <w:pPr>
        <w:pStyle w:val="Formulario"/>
        <w:numPr>
          <w:ilvl w:val="2"/>
          <w:numId w:val="7"/>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Yo,_________________________con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(Nombre completo del Representante Legal)</w:t>
      </w:r>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0D58AB" w:rsidP="000D58AB">
            <w:pPr>
              <w:autoSpaceDE w:val="0"/>
              <w:autoSpaceDN w:val="0"/>
              <w:adjustRightInd w:val="0"/>
              <w:spacing w:after="0"/>
              <w:jc w:val="left"/>
              <w:rPr>
                <w:rFonts w:asciiTheme="minorHAnsi" w:hAnsiTheme="minorHAnsi"/>
                <w:sz w:val="20"/>
                <w:lang w:val="es-BO" w:eastAsia="es-BO"/>
              </w:rPr>
            </w:pPr>
            <w:r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0D58AB" w:rsidP="000D58AB">
            <w:pPr>
              <w:numPr>
                <w:ilvl w:val="0"/>
                <w:numId w:val="17"/>
              </w:numPr>
              <w:tabs>
                <w:tab w:val="clear" w:pos="1134"/>
                <w:tab w:val="num" w:pos="284"/>
              </w:tabs>
              <w:spacing w:after="0"/>
              <w:ind w:left="284" w:hanging="284"/>
              <w:jc w:val="left"/>
              <w:rPr>
                <w:rFonts w:asciiTheme="minorHAnsi" w:hAnsiTheme="minorHAnsi"/>
                <w:sz w:val="20"/>
                <w:lang w:val="es-ES_tradnl"/>
              </w:rPr>
            </w:pPr>
            <w:r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____________</w:t>
      </w:r>
      <w:r w:rsidRPr="003C4F76">
        <w:rPr>
          <w:rFonts w:asciiTheme="minorHAnsi" w:hAnsiTheme="minorHAnsi"/>
          <w:b/>
          <w:i/>
        </w:rPr>
        <w:t>(indicar el tipo de servio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que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r w:rsidRPr="003C4F76">
        <w:rPr>
          <w:rFonts w:asciiTheme="minorHAnsi" w:hAnsiTheme="minorHAnsi"/>
          <w:b/>
          <w:i/>
        </w:rPr>
        <w:t>o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1"/>
          <w:footerReference w:type="default" r:id="rId12"/>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resaldada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732324">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2B2AC8" w:rsidRDefault="002B2AC8"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Gk8UA&#10;AADcAAAADwAAAGRycy9kb3ducmV2LnhtbESPQWvCQBSE74X+h+UVvBTdrdgg0TWkBYsHL01L8PjI&#10;PpPQ7NuQXTX117uFgsdhZr5h1tloO3GmwbeONbzMFAjiypmWaw3fX9vpEoQPyAY7x6Thlzxkm8eH&#10;NabGXfiTzkWoRYSwT1FDE0KfSumrhiz6meuJo3d0g8UQ5VBLM+Alwm0n50ol0mLLcaHBnt4bqn6K&#10;k9XAz/uPZd4diqtSJZeclNc3a7WePI35CkSgMdzD/+2d0bBIXu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4aTxQAAANwAAAAPAAAAAAAAAAAAAAAAAJgCAABkcnMv&#10;ZG93bnJldi54bWxQSwUGAAAAAAQABAD1AAAAigMAAAAA&#10;" fillcolor="#333" stroked="f">
                    <o:lock v:ext="edit" aspectratio="t"/>
                    <v:textbox inset="0,0,0,0">
                      <w:txbxContent>
                        <w:p w:rsidR="002B2AC8" w:rsidRPr="0011539E" w:rsidRDefault="002B2AC8"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enDAAAA3AAAAA8AAABkcnMvZG93bnJldi54bWxEj09rAjEUxO+FfofwCt5qVimLrEaRFktP&#10;1n94fiTP3eDmZdmk6+qnbwTB4zDzm2Fmi97VoqM2WM8KRsMMBLH2xnKp4LBfvU9AhIhssPZMCq4U&#10;YDF/fZlhYfyFt9TtYilSCYcCFVQxNoWUQVfkMAx9Q5y8k28dxiTbUpoWL6nc1XKcZbl0aDktVNjQ&#10;Z0X6vPtzCj6MzX732q5v3PnvY7+dfI02WqnBW7+cgojUx2f4Qf+YxOU5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56cMAAADcAAAADwAAAAAAAAAAAAAAAACf&#10;AgAAZHJzL2Rvd25yZXYueG1sUEsFBgAAAAAEAAQA9wAAAI8DAAAAAA==&#10;">
                    <v:imagedata r:id="rId14" o:title="Logotipo CGR (B-W)"/>
                  </v:shape>
                </v:group>
                <v:group id="Group 241" o:spid="_x0000_s103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oundrect id="AutoShape 242" o:spid="_x0000_s103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oL8A&#10;AADcAAAADwAAAGRycy9kb3ducmV2LnhtbERPTYvCMBC9C/6HMIIX0bQi6naNIsKCerPu3odmbIvN&#10;pDRZrf/eOSzs8fG+N7veNepBXag9G0hnCSjiwtuaSwPf16/pGlSIyBYbz2TgRQF22+Fgg5n1T77Q&#10;I4+lkhAOGRqoYmwzrUNRkcMw8y2xcDffOYwCu1LbDp8S7ho9T5KldlizNFTY0qGi4p7/OgOLuU3x&#10;9rofUwr7n8Pqg87laWLMeNTvP0FF6uO/+M99tOJbylo5I0dAb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9ugvwAAANwAAAAPAAAAAAAAAAAAAAAAAJgCAABkcnMvZG93bnJl&#10;di54bWxQSwUGAAAAAAQABAD1AAAAhAMAAAAA&#10;" filled="f" fillcolor="#0c9">
                    <o:lock v:ext="edit" aspectratio="t"/>
                    <v:textbox inset="2.38761mm,1.1938mm,2.38761mm,1.1938mm">
                      <w:txbxContent>
                        <w:p w:rsidR="002B2AC8" w:rsidRDefault="002B2AC8"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TMQA&#10;AADcAAAADwAAAGRycy9kb3ducmV2LnhtbESPQWsCMRSE74L/IbxCbzXbootdjWItitCTWu+PzXOz&#10;unlZNlHT/npTKHgcZuYbZjqPthFX6nztWMHrIANBXDpdc6Xge796GYPwAVlj45gU/JCH+azfm2Kh&#10;3Y23dN2FSiQI+wIVmBDaQkpfGrLoB64lTt7RdRZDkl0ldYe3BLeNfMuyXFqsOS0YbGlpqDzvLlbB&#10;+pRn5frrUH18/sbR6LCKw+XFKPX8FBcTEIFieIT/2xutYJi/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kzEAAAA3AAAAA8AAAAAAAAAAAAAAAAAmAIAAGRycy9k&#10;b3ducmV2LnhtbFBLBQYAAAAABAAEAPUAAACJAwAAAAA=&#10;" filled="f" fillcolor="#0c9" stroked="f">
                    <o:lock v:ext="edit" aspectratio="t"/>
                    <v:textbox inset="2.38761mm,1.1938mm,2.38761mm,1.1938mm">
                      <w:txbxContent>
                        <w:p w:rsidR="002B2AC8" w:rsidRPr="007E24CB" w:rsidRDefault="002B2AC8"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oundrect id="AutoShape 245" o:spid="_x0000_s103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4L8A&#10;AADcAAAADwAAAGRycy9kb3ducmV2LnhtbESPSwvCMBCE74L/IazgRTStiI9qFBEE9ebrvjRrW2w2&#10;pYla/70RBI/DzDfDLFaNKcWTaldYVhAPIhDEqdUFZwou521/CsJ5ZI2lZVLwJgerZbu1wETbFx/p&#10;efKZCCXsElSQe18lUro0J4NuYCvi4N1sbdAHWWdS1/gK5aaUwygaS4MFh4UcK9rklN5PD6NgNNQx&#10;3t73XUxufd1MZnTI9j2lup1mPQfhqfH/8I/e6cBN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OTgvwAAANwAAAAPAAAAAAAAAAAAAAAAAJgCAABkcnMvZG93bnJl&#10;di54bWxQSwUGAAAAAAQABAD1AAAAhAMAAAAA&#10;" filled="f" fillcolor="#0c9">
                    <o:lock v:ext="edit" aspectratio="t"/>
                    <v:textbox inset="2.38761mm,1.1938mm,2.38761mm,1.1938mm">
                      <w:txbxContent>
                        <w:p w:rsidR="002B2AC8" w:rsidRPr="007E24CB" w:rsidRDefault="002B2AC8"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4MUA&#10;AADcAAAADwAAAGRycy9kb3ducmV2LnhtbESPW2sCMRSE34X+h3AKvmlW8cZqFC8ohT5p6/thc7rZ&#10;ujlZNlHT/vqmIPg4zMw3zGIVbS1u1PrKsYJBPwNBXDhdcang82Pfm4HwAVlj7ZgU/JCH1fKls8Bc&#10;uzsf6XYKpUgQ9jkqMCE0uZS+MGTR911DnLwv11oMSbal1C3eE9zWcphlE2mx4rRgsKGtoeJyuloF&#10;h+9JVhzez+Vm9xvH4/M+jrZXo1T3Na7nIALF8Aw/2m9awWg6hP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A7gxQAAANwAAAAPAAAAAAAAAAAAAAAAAJgCAABkcnMv&#10;ZG93bnJldi54bWxQSwUGAAAAAAQABAD1AAAAigMAAAAA&#10;" filled="f" fillcolor="#0c9" stroked="f">
                    <o:lock v:ext="edit" aspectratio="t"/>
                    <v:textbox inset="2.38761mm,1.1938mm,2.38761mm,1.1938mm">
                      <w:txbxContent>
                        <w:p w:rsidR="002B2AC8" w:rsidRPr="007E24CB" w:rsidRDefault="002B2AC8" w:rsidP="00732324">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247" o:spid="_x0000_s103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icQA&#10;AADcAAAADwAAAGRycy9kb3ducmV2LnhtbESPQWsCMRSE70L/Q3iF3jSrlVa2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LonEAAAA3AAAAA8AAAAAAAAAAAAAAAAAmAIAAGRycy9k&#10;b3ducmV2LnhtbFBLBQYAAAAABAAEAPUAAACJAwAAAAA=&#10;" stroked="f">
                  <v:fill opacity="0"/>
                  <o:lock v:ext="edit" aspectratio="t"/>
                  <v:textbox style="mso-fit-shape-to-text:t">
                    <w:txbxContent>
                      <w:p w:rsidR="002B2AC8" w:rsidRPr="00D27111" w:rsidRDefault="002B2AC8"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MYA&#10;AADcAAAADwAAAGRycy9kb3ducmV2LnhtbESPW2sCMRSE3wv+h3AEX4pmFfGyNYq0LhSK4I0+Hzan&#10;u0s3J2sSdf33TUHwcZiZb5jFqjW1uJLzlWUFw0ECgji3uuJCwemY9WcgfEDWWFsmBXfysFp2XhaY&#10;anvjPV0PoRARwj5FBWUITSqlz0sy6Ae2IY7ej3UGQ5SukNrhLcJNLUdJMpEGK44LJTb0XlL+e7gY&#10;Bc2XfnXD82leb74/9G7rs/1ukynV67brNxCB2vAMP9qfWsF4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yMYAAADcAAAADwAAAAAAAAAAAAAAAACYAgAAZHJz&#10;L2Rvd25yZXYueG1sUEsFBgAAAAAEAAQA9QAAAIsDAAAAAA==&#10;">
                  <v:fill opacity="0"/>
                  <v:stroke dashstyle="longDash"/>
                  <o:lock v:ext="edit" aspectratio="t"/>
                  <v:textbox>
                    <w:txbxContent>
                      <w:p w:rsidR="002B2AC8" w:rsidRDefault="002B2AC8"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5"/>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Curriculum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r w:rsidR="00EF70B6" w:rsidRPr="001D61AA">
              <w:rPr>
                <w:rFonts w:ascii="Century Gothic" w:hAnsi="Century Gothic"/>
                <w:sz w:val="18"/>
                <w:szCs w:val="18"/>
              </w:rPr>
              <w:t xml:space="preserve">otocopia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C06C7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C06C73" w:rsidRDefault="00C06C73" w:rsidP="004E522C">
      <w:pPr>
        <w:spacing w:line="480" w:lineRule="auto"/>
        <w:rPr>
          <w:sz w:val="20"/>
          <w:lang w:val="es-MX"/>
        </w:rPr>
      </w:pPr>
    </w:p>
    <w:p w:rsidR="00C06C73" w:rsidRDefault="00C06C73" w:rsidP="004E522C">
      <w:pPr>
        <w:spacing w:line="480" w:lineRule="auto"/>
        <w:rPr>
          <w:sz w:val="20"/>
          <w:lang w:val="es-MX"/>
        </w:rPr>
      </w:pP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89600" cy="1231265"/>
                <wp:effectExtent l="0" t="0" r="25400" b="6985"/>
                <wp:wrapTight wrapText="bothSides">
                  <wp:wrapPolygon edited="0">
                    <wp:start x="3833" y="2339"/>
                    <wp:lineTo x="0" y="3008"/>
                    <wp:lineTo x="0" y="8021"/>
                    <wp:lineTo x="145" y="14370"/>
                    <wp:lineTo x="9185" y="19049"/>
                    <wp:lineTo x="10125" y="19049"/>
                    <wp:lineTo x="10125" y="21388"/>
                    <wp:lineTo x="15477" y="21388"/>
                    <wp:lineTo x="15477" y="19049"/>
                    <wp:lineTo x="21624" y="15373"/>
                    <wp:lineTo x="21624" y="2339"/>
                    <wp:lineTo x="3833"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B560FD">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0" cy="1051"/>
                          </a:xfrm>
                          <a:prstGeom prst="rect">
                            <a:avLst/>
                          </a:prstGeom>
                          <a:solidFill>
                            <a:srgbClr val="FFFFFF">
                              <a:alpha val="0"/>
                            </a:srgbClr>
                          </a:solidFill>
                          <a:ln w="9525">
                            <a:solidFill>
                              <a:srgbClr val="000000"/>
                            </a:solidFill>
                            <a:prstDash val="lgDash"/>
                            <a:miter lim="800000"/>
                            <a:headEnd/>
                            <a:tailEnd/>
                          </a:ln>
                        </wps:spPr>
                        <wps:txbx>
                          <w:txbxContent>
                            <w:p w:rsidR="002B2AC8" w:rsidRDefault="002B2AC8" w:rsidP="007E24CB">
                              <w:pPr>
                                <w:spacing w:before="60"/>
                                <w:jc w:val="center"/>
                                <w:rPr>
                                  <w:b/>
                                  <w:sz w:val="24"/>
                                  <w:szCs w:val="24"/>
                                </w:rPr>
                              </w:pPr>
                            </w:p>
                            <w:p w:rsidR="002B2AC8" w:rsidRDefault="002B2AC8"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pt;height:96.95pt;z-index:-251670016"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0eOgBOEAAAAKAQAADwAAAGRycy9kb3du&#10;cmV2LnhtbEyPwU7DMAyG70i8Q2QkblvSQUspTadpAk7TJDakabes8dpqTVI1Wdu9PeYER9uffn9/&#10;vpxMywbsfeOshGgugKEtnW5sJeF7/zFLgfmgrFatsyjhhh6Wxf1drjLtRvuFwy5UjEKsz5SEOoQu&#10;49yXNRrl565DS7ez640KNPYV170aKdy0fCFEwo1qLH2oVYfrGsvL7mokfI5qXD1F78Pmcl7fjvt4&#10;e9hEKOXjw7R6AxZwCn8w/OqTOhTkdHJXqz1rJcQiIVLCLI0XwAh4fU5ocyJSpC/Ai5z/r1D8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">
                <o:lock v:ext="edit" aspectratio="t"/>
                <v:group id="Group 250" o:spid="_x0000_s104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shape id="Text Box 251" o:spid="_x0000_s104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vtsEA&#10;AADcAAAADwAAAGRycy9kb3ducmV2LnhtbERPTYvCMBC9L/gfwgh7WTRxUZFqFBVcPHixuxSPQzO2&#10;xWZSmqhdf705CB4f73ux6mwtbtT6yrGG0VCBIM6dqbjQ8Pe7G8xA+IBssHZMGv7Jw2rZ+1hgYtyd&#10;j3RLQyFiCPsENZQhNImUPi/Joh+6hjhyZ9daDBG2hTQt3mO4reW3UlNpseLYUGJD25LyS3q1Gvjr&#10;8DNb16f0oVTGGU+zx8ZarT/73XoOIlAX3uKXe280j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7bBAAAA3AAAAA8AAAAAAAAAAAAAAAAAmAIAAGRycy9kb3du&#10;cmV2LnhtbFBLBQYAAAAABAAEAPUAAACGAwAAAAA=&#10;" fillcolor="#333" stroked="f">
                    <o:lock v:ext="edit" aspectratio="t"/>
                    <v:textbox inset="0,0,0,0">
                      <w:txbxContent>
                        <w:p w:rsidR="002B2AC8" w:rsidRPr="0011539E" w:rsidRDefault="002B2AC8"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6yDEAAAA3AAAAA8AAABkcnMvZG93bnJldi54bWxEj81qwzAQhO+FvoPYQm6N7NIU40QJpaUl&#10;p6T5IedF2tgi1spYquPk6aNCIcdh5pthZovBNaKnLljPCvJxBoJYe2O5UrDffT0XIEJENth4JgUX&#10;CrCYPz7MsDT+zBvqt7ESqYRDiQrqGNtSyqBrchjGviVO3tF3DmOSXSVNh+dU7hr5kmVv0qHltFBj&#10;Sx816dP21yl4NTZb77RdXbn334dhU3zmP1qp0dPwPgURaYj38D+9NImb5PB3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E6yDEAAAA3AAAAA8AAAAAAAAAAAAAAAAA&#10;nwIAAGRycy9kb3ducmV2LnhtbFBLBQYAAAAABAAEAPcAAACQAwAAAAA=&#10;">
                    <v:imagedata r:id="rId14" o:title="Logotipo CGR (B-W)"/>
                  </v:shape>
                </v:group>
                <v:group id="Group 253" o:spid="_x0000_s104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oundrect id="AutoShape 254" o:spid="_x0000_s104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bMMA&#10;AADcAAAADwAAAGRycy9kb3ducmV2LnhtbESPS2vDMBCE74H8B7GBXEoj2327kY0JFNLemib3xVo/&#10;iLUyluI4/z4KFHIcZr4ZZp1PphMjDa61rCBeRSCIS6tbrhXs/74e30E4j6yxs0wKLuQgz+azNaba&#10;nvmXxp2vRShhl6KCxvs+ldKVDRl0K9sTB6+yg0Ef5FBLPeA5lJtOJlH0Kg22HBYa7GnTUHncnYyC&#10;50THWF2O25hccdi8fdBP/f2g1HIxFZ8gPE3+Hv6ntzpwL09wOx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bMMAAADcAAAADwAAAAAAAAAAAAAAAACYAgAAZHJzL2Rv&#10;d25yZXYueG1sUEsFBgAAAAAEAAQA9QAAAIgDAAAAAA==&#10;" filled="f" fillcolor="#0c9">
                    <o:lock v:ext="edit" aspectratio="t"/>
                    <v:textbox inset="2.38761mm,1.1938mm,2.38761mm,1.1938mm">
                      <w:txbxContent>
                        <w:p w:rsidR="002B2AC8" w:rsidRDefault="002B2AC8"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b8UA&#10;AADcAAAADwAAAGRycy9kb3ducmV2LnhtbESPT2sCMRTE74V+h/AK3mq2ZVdkNUqrKIWe6p/7Y/Pc&#10;rG5elk3U6KdvCgWPw8z8hpnOo23FhXrfOFbwNsxAEFdON1wr2G1Xr2MQPiBrbB2Tght5mM+en6ZY&#10;anflH7psQi0ShH2JCkwIXSmlrwxZ9EPXESfv4HqLIcm+lrrHa4LbVr5n2UhabDgtGOxoYag6bc5W&#10;wfo4yqr1977+XN5jUexXMV+cjVKDl/gxAREohkf4v/2lFeRF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G9vxQAAANwAAAAPAAAAAAAAAAAAAAAAAJgCAABkcnMv&#10;ZG93bnJldi54bWxQSwUGAAAAAAQABAD1AAAAigMAAAAA&#10;" filled="f" fillcolor="#0c9" stroked="f">
                    <o:lock v:ext="edit" aspectratio="t"/>
                    <v:textbox inset="2.38761mm,1.1938mm,2.38761mm,1.1938mm">
                      <w:txbxContent>
                        <w:p w:rsidR="002B2AC8" w:rsidRPr="007E24CB" w:rsidRDefault="002B2AC8"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oundrect id="AutoShape 257" o:spid="_x0000_s104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9MMA&#10;AADcAAAADwAAAGRycy9kb3ducmV2LnhtbESPQWvCQBSE7wX/w/IEL0U3kVbbmI1IQNDeavX+yD6T&#10;YPZtyK4x/vuuIHgcZr4ZJl0PphE9da62rCCeRSCIC6trLhUc/7bTLxDOI2tsLJOCOzlYZ6O3FBNt&#10;b/xL/cGXIpSwS1BB5X2bSOmKigy6mW2Jg3e2nUEfZFdK3eEtlJtGzqNoIQ3WHBYqbCmvqLgcrkbB&#10;x1zHeL5fdjG5zSlfftNPuX9XajIeNisQngb/Cj/pnQ7c5w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g9MMAAADcAAAADwAAAAAAAAAAAAAAAACYAgAAZHJzL2Rv&#10;d25yZXYueG1sUEsFBgAAAAAEAAQA9QAAAIgDAAAAAA==&#10;" filled="f" fillcolor="#0c9">
                    <o:lock v:ext="edit" aspectratio="t"/>
                    <v:textbox inset="2.38761mm,1.1938mm,2.38761mm,1.1938mm">
                      <w:txbxContent>
                        <w:p w:rsidR="002B2AC8" w:rsidRPr="007E24CB" w:rsidRDefault="002B2AC8"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GMQA&#10;AADcAAAADwAAAGRycy9kb3ducmV2LnhtbESPQWsCMRSE74L/IbxCbzXb4mpZjWItSsGTWu+PzXOz&#10;unlZNlHT/vpGKHgcZuYbZjqPthFX6nztWMHrIANBXDpdc6Xge796eQfhA7LGxjEp+CEP81m/N8VC&#10;uxtv6boLlUgQ9gUqMCG0hZS+NGTRD1xLnLyj6yyGJLtK6g5vCW4b+ZZlI2mx5rRgsKWlofK8u1gF&#10;69MoK9ebQ/Xx+Rvz/LCKw+XFKPX8FBcTEIFieIT/219awTAfw/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8RjEAAAA3AAAAA8AAAAAAAAAAAAAAAAAmAIAAGRycy9k&#10;b3ducmV2LnhtbFBLBQYAAAAABAAEAPUAAACJAwAAAAA=&#10;" filled="f" fillcolor="#0c9" stroked="f">
                    <o:lock v:ext="edit" aspectratio="t"/>
                    <v:textbox inset="2.38761mm,1.1938mm,2.38761mm,1.1938mm">
                      <w:txbxContent>
                        <w:p w:rsidR="002B2AC8" w:rsidRPr="007E24CB" w:rsidRDefault="002B2AC8" w:rsidP="00B560FD">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259" o:spid="_x0000_s104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mMAA&#10;AADcAAAADwAAAGRycy9kb3ducmV2LnhtbERPy4rCMBTdC/MP4Q6403Rk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gmMAAAADcAAAADwAAAAAAAAAAAAAAAACYAgAAZHJzL2Rvd25y&#10;ZXYueG1sUEsFBgAAAAAEAAQA9QAAAIUDAAAAAA==&#10;" stroked="f">
                  <v:fill opacity="0"/>
                  <o:lock v:ext="edit" aspectratio="t"/>
                  <v:textbox style="mso-fit-shape-to-text:t">
                    <w:txbxContent>
                      <w:p w:rsidR="002B2AC8" w:rsidRPr="00D27111" w:rsidRDefault="002B2AC8" w:rsidP="00B560FD">
                        <w:pPr>
                          <w:jc w:val="center"/>
                          <w:rPr>
                            <w:b/>
                            <w:sz w:val="18"/>
                            <w:szCs w:val="18"/>
                          </w:rPr>
                        </w:pPr>
                        <w:r>
                          <w:rPr>
                            <w:b/>
                            <w:sz w:val="18"/>
                            <w:szCs w:val="18"/>
                          </w:rPr>
                          <w:t>F-6215</w:t>
                        </w:r>
                      </w:p>
                    </w:txbxContent>
                  </v:textbox>
                </v:shape>
                <v:shape id="Text Box 260" o:spid="_x0000_s1050" type="#_x0000_t202" style="position:absolute;left:8001;top:1986;width:230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dcYA&#10;AADcAAAADwAAAGRycy9kb3ducmV2LnhtbESPT2sCMRTE7wW/Q3hCbzWrtFpXo6ggSA+Cf1rp7ZE8&#10;d1c3L8sm6vrtm4LgcZiZ3zDjaWNLcaXaF44VdDsJCGLtTMGZgv1u+fYJwgdkg6VjUnAnD9NJ62WM&#10;qXE33tB1GzIRIexTVJCHUKVSep2TRd9xFXH0jq62GKKsM2lqvEW4LWUvSfrSYsFxIceKFjnp8/Zi&#10;FawHw+/ZaT1f6ErP74fVwf18/TqlXtvNbAQiUBOe4Ud7ZRS8fwz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TdcYAAADcAAAADwAAAAAAAAAAAAAAAACYAgAAZHJz&#10;L2Rvd25yZXYueG1sUEsFBgAAAAAEAAQA9QAAAIsDAAAAAA==&#10;">
                  <v:fill opacity="0"/>
                  <v:stroke dashstyle="longDash"/>
                  <o:lock v:ext="edit" aspectratio="t"/>
                  <v:textbox style="mso-fit-shape-to-text:t">
                    <w:txbxContent>
                      <w:p w:rsidR="002B2AC8" w:rsidRDefault="002B2AC8" w:rsidP="007E24CB">
                        <w:pPr>
                          <w:spacing w:before="60"/>
                          <w:jc w:val="center"/>
                          <w:rPr>
                            <w:b/>
                            <w:sz w:val="24"/>
                            <w:szCs w:val="24"/>
                          </w:rPr>
                        </w:pPr>
                      </w:p>
                      <w:p w:rsidR="002B2AC8" w:rsidRDefault="002B2AC8"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6E7ACE">
            <w:pPr>
              <w:pStyle w:val="Formulario"/>
              <w:numPr>
                <w:ilvl w:val="0"/>
                <w:numId w:val="27"/>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Curriculum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8965" cy="1231265"/>
                <wp:effectExtent l="0" t="0" r="0" b="0"/>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299" cy="1421"/>
                          </a:xfrm>
                          <a:prstGeom prst="rect">
                            <a:avLst/>
                          </a:prstGeom>
                          <a:solidFill>
                            <a:srgbClr val="FFFFFF">
                              <a:alpha val="0"/>
                            </a:srgbClr>
                          </a:solidFill>
                          <a:ln w="9525">
                            <a:solidFill>
                              <a:srgbClr val="000000"/>
                            </a:solidFill>
                            <a:prstDash val="lgDash"/>
                            <a:miter lim="800000"/>
                            <a:headEnd/>
                            <a:tailEnd/>
                          </a:ln>
                        </wps:spPr>
                        <wps:txbx>
                          <w:txbxContent>
                            <w:p w:rsidR="002B2AC8" w:rsidRDefault="002B2AC8"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7.95pt;height:96.95pt;z-index:25164748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58FaduEAAAALAQAADwAAAGRycy9kb3ducmV2&#10;LnhtbEyPTWvDMAyG74P9B6PBbq3j7CvL4pRStp1KYe2g9KYmahIa2yF2k/TfTzttNwk9vHrebDGZ&#10;VgzU+8ZZDWoegSBbuLKxlYbv3ccsAeED2hJbZ0nDlTws8tubDNPSjfaLhm2oBIdYn6KGOoQuldIX&#10;NRn0c9eR5dvJ9QYDr30lyx5HDjetjKPoWRpsLH+osaNVTcV5ezEaPkcclw/qfVifT6vrYfe02a8V&#10;aX1/Ny3fQASawh8Mv/qsDjk7Hd3Fll60GmbqMWaUh0S9gmAiSdQLiCOjKo5A5pn83yH/AQ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">
                <o:lock v:ext="edit" aspectratio="t"/>
                <v:group id="Group 274" o:spid="_x0000_s105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o:lock v:ext="edit" aspectratio="t"/>
                  <v:shape id="Text Box 275" o:spid="_x0000_s105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SYsUA&#10;AADcAAAADwAAAGRycy9kb3ducmV2LnhtbESPQWvCQBSE74X+h+UVvBTdrRWV6CpWsPTgxbQEj4/s&#10;Mwlm34bsqtFf3xUEj8PMfMPMl52txZlaXznW8DFQIIhzZyouNPz9bvpTED4gG6wdk4YreVguXl/m&#10;mBh34R2d01CICGGfoIYyhCaR0uclWfQD1xBH7+BaiyHKtpCmxUuE21oOlRpLixXHhRIbWpeUH9OT&#10;1cDv2+/pqt6nN6Uyznic3b6s1br31q1mIAJ14Rl+tH+MhtHn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JixQAAANwAAAAPAAAAAAAAAAAAAAAAAJgCAABkcnMv&#10;ZG93bnJldi54bWxQSwUGAAAAAAQABAD1AAAAigMAAAAA&#10;" fillcolor="#333" stroked="f">
                    <o:lock v:ext="edit" aspectratio="t"/>
                    <v:textbox inset="0,0,0,0">
                      <w:txbxContent>
                        <w:p w:rsidR="002B2AC8" w:rsidRPr="0011539E" w:rsidRDefault="002B2AC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px3AAAAA3AAAAA8AAABkcnMvZG93bnJldi54bWxET0tLw0AQvhf8D8sI3tpNVUqJ2RRRFE/a&#10;F56H3WmyNDsbsmsa/fXOQfD48b2rzRQ6NdKQfGQDy0UBithG57kxcDy8zNegUkZ22EUmA9+UYFNf&#10;zSosXbzwjsZ9bpSEcCrRQJtzX2qdbEsB0yL2xMKd4hAwCxwa7Qa8SHjo9G1RrHRAz9LQYk9PLdnz&#10;/isYuHe++DhY//7DY3z9nHbr5+XWGnNzPT0+gMo05X/xn/vNie9O1soZOQ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GnHcAAAADcAAAADwAAAAAAAAAAAAAAAACfAgAA&#10;ZHJzL2Rvd25yZXYueG1sUEsFBgAAAAAEAAQA9wAAAIwDAAAAAA==&#10;">
                    <v:imagedata r:id="rId14" o:title="Logotipo CGR (B-W)"/>
                  </v:shape>
                </v:group>
                <v:group id="Group 277" o:spid="_x0000_s105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o:lock v:ext="edit" aspectratio="t"/>
                  <v:roundrect id="AutoShape 278" o:spid="_x0000_s105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xsAA&#10;AADcAAAADwAAAGRycy9kb3ducmV2LnhtbERPS2vCQBC+C/0PyxR6kbpJEG1TVxGhYHtrbO9DdkyC&#10;2dmQ3ebx7zuHgseP7707TK5VA/Wh8WwgXSWgiEtvG64MfF/en19AhYhssfVMBmYKcNg/LHaYWz/y&#10;Fw1FrJSEcMjRQB1jl2sdypochpXviIW7+t5hFNhX2vY4SrhrdZYkG+2wYWmosaNTTeWt+HUG1plN&#10;8TrfzimF489p+0qf1cfSmKfH6fgGKtIU7+J/99mKby3z5Ywc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CLxsAAAADcAAAADwAAAAAAAAAAAAAAAACYAgAAZHJzL2Rvd25y&#10;ZXYueG1sUEsFBgAAAAAEAAQA9QAAAIUDAAAAAA==&#10;" filled="f" fillcolor="#0c9">
                    <o:lock v:ext="edit" aspectratio="t"/>
                    <v:textbox inset="2.38761mm,1.1938mm,2.38761mm,1.1938mm">
                      <w:txbxContent>
                        <w:p w:rsidR="002B2AC8" w:rsidRDefault="002B2AC8"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sQA&#10;AADcAAAADwAAAGRycy9kb3ducmV2LnhtbESPT2sCMRTE7wW/Q3iCt5q1rCKrUVpFKXiqf+6Pzetm&#10;283Lsoka/fSNUPA4zMxvmPky2kZcqPO1YwWjYQaCuHS65krB8bB5nYLwAVlj45gU3MjDctF7mWOh&#10;3ZW/6LIPlUgQ9gUqMCG0hZS+NGTRD11LnLxv11kMSXaV1B1eE9w28i3LJtJizWnBYEsrQ+Xv/mwV&#10;bH8mWbndnaqP9T2Ox6dNzFdno9SgH99nIALF8Az/tz+1gjwfwe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WirEAAAA3AAAAA8AAAAAAAAAAAAAAAAAmAIAAGRycy9k&#10;b3ducmV2LnhtbFBLBQYAAAAABAAEAPUAAACJAwAAAAA=&#10;" filled="f" fillcolor="#0c9" stroked="f">
                    <o:lock v:ext="edit" aspectratio="t"/>
                    <v:textbox inset="2.38761mm,1.1938mm,2.38761mm,1.1938mm">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oundrect id="AutoShape 281" o:spid="_x0000_s105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scMA&#10;AADcAAAADwAAAGRycy9kb3ducmV2LnhtbESPT2vCQBTE7wW/w/IEL6VuYsXa1FVCQNDe/Hd/ZJ9J&#10;MPs2ZFeTfHu3IPQ4zPxmmNWmN7V4UOsqywriaQSCOLe64kLB+bT9WIJwHlljbZkUDORgsx69rTDR&#10;tuMDPY6+EKGEXYIKSu+bREqXl2TQTW1DHLyrbQ36INtC6ha7UG5qOYuihTRYcVgosaGspPx2vBsF&#10;85mO8TrcdjG59JJ9fdNvsX9XajLu0x8Qnnr/H37ROx24+Sf8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VscMAAADcAAAADwAAAAAAAAAAAAAAAACYAgAAZHJzL2Rv&#10;d25yZXYueG1sUEsFBgAAAAAEAAQA9QAAAIgDAAAAAA==&#10;" filled="f" fillcolor="#0c9">
                    <o:lock v:ext="edit" aspectratio="t"/>
                    <v:textbox inset="2.38761mm,1.1938mm,2.38761mm,1.1938mm">
                      <w:txbxContent>
                        <w:p w:rsidR="002B2AC8" w:rsidRPr="007E24CB" w:rsidRDefault="002B2AC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sQA&#10;AADcAAAADwAAAGRycy9kb3ducmV2LnhtbESPQWsCMRSE74L/ITzBm2Yrq5StUaqiFDxV6/2xed1s&#10;u3lZNlGjv74RCh6HmfmGmS+jbcSFOl87VvAyzkAQl07XXCn4Om5HryB8QNbYOCYFN/KwXPR7cyy0&#10;u/InXQ6hEgnCvkAFJoS2kNKXhiz6sWuJk/ftOoshya6SusNrgttGTrJsJi3WnBYMtrQ2VP4ezlbB&#10;7meWlbv9qVpt7nE6PW1jvj4bpYaD+P4GIlAMz/B/+0MryP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LEAAAA3AAAAA8AAAAAAAAAAAAAAAAAmAIAAGRycy9k&#10;b3ducmV2LnhtbFBLBQYAAAAABAAEAPUAAACJAwAAAAA=&#10;" filled="f" fillcolor="#0c9" stroked="f">
                    <o:lock v:ext="edit" aspectratio="t"/>
                    <v:textbox inset="2.38761mm,1.1938mm,2.38761mm,1.1938mm">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283" o:spid="_x0000_s106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28MA&#10;AADcAAAADwAAAGRycy9kb3ducmV2LnhtbESP3WoCMRSE7wXfIRyhd5pVtMjWKKIIpaDUv/tDcswu&#10;3Zwsm1RXn94UCl4OM/MNM1u0rhJXakLpWcFwkIEg1t6UbBWcjpv+FESIyAYrz6TgTgEW825nhrnx&#10;N97T9RCtSBAOOSooYqxzKYMuyGEY+Jo4eRffOIxJNlaaBm8J7io5yrJ36bDktFBgTauC9M/h1ynQ&#10;xyk9dmf63tm1ru3j67IabaVSb712+QEiUhtf4f/2p1EwHk/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Z28MAAADcAAAADwAAAAAAAAAAAAAAAACYAgAAZHJzL2Rv&#10;d25yZXYueG1sUEsFBgAAAAAEAAQA9QAAAIgDAAAAAA==&#10;" stroked="f">
                  <v:fill opacity="0"/>
                  <o:lock v:ext="edit" aspectratio="t"/>
                  <v:textbox style="mso-fit-shape-to-text:t">
                    <w:txbxContent>
                      <w:p w:rsidR="002B2AC8" w:rsidRPr="00D27111" w:rsidRDefault="002B2AC8" w:rsidP="001312F1">
                        <w:pPr>
                          <w:jc w:val="center"/>
                          <w:rPr>
                            <w:b/>
                            <w:sz w:val="18"/>
                            <w:szCs w:val="18"/>
                          </w:rPr>
                        </w:pPr>
                        <w:r>
                          <w:rPr>
                            <w:b/>
                            <w:sz w:val="18"/>
                            <w:szCs w:val="18"/>
                          </w:rPr>
                          <w:t>F-6216</w:t>
                        </w:r>
                      </w:p>
                    </w:txbxContent>
                  </v:textbox>
                </v:shape>
                <v:shape id="Text Box 284" o:spid="_x0000_s1062" type="#_x0000_t202" style="position:absolute;left:8001;top:1986;width:2299;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2sYA&#10;AADcAAAADwAAAGRycy9kb3ducmV2LnhtbESPT2sCMRTE70K/Q3gFb91sRaxdjaKCIB6E+qfi7ZG8&#10;7m67eVk2UddvbwqCx2FmfsOMp62txIUaXzpW8J6kIIi1MyXnCva75dsQhA/IBivHpOBGHqaTl84Y&#10;M+Ou/EWXbchFhLDPUEERQp1J6XVBFn3iauLo/bjGYoiyyaVp8BrhtpK9NB1IiyXHhQJrWhSk/7Zn&#10;q2Dz8XmY/W7mC13r+e24Orrv9ckp1X1tZyMQgdrwDD/aK6Og3x/A/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2sYAAADcAAAADwAAAAAAAAAAAAAAAACYAgAAZHJz&#10;L2Rvd25yZXYueG1sUEsFBgAAAAAEAAQA9QAAAIsDAAAAAA==&#10;">
                  <v:fill opacity="0"/>
                  <v:stroke dashstyle="longDash"/>
                  <o:lock v:ext="edit" aspectratio="t"/>
                  <v:textbox style="mso-fit-shape-to-text:t">
                    <w:txbxContent>
                      <w:p w:rsidR="002B2AC8" w:rsidRDefault="002B2AC8"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Abogado,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 xml:space="preserve">Especialista y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r w:rsidRPr="003E74AE">
        <w:rPr>
          <w:b/>
          <w:sz w:val="24"/>
          <w:lang w:val="es-ES_tradnl"/>
        </w:rPr>
        <w:t>Propuesta  D  400 Horas Hombre ofertadas =    0    Puntos</w:t>
      </w: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2B2AC8" w:rsidRPr="00E20A59" w:rsidRDefault="002B2AC8"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shape id="Text Box 288" o:spid="_x0000_s106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yMUA&#10;AADcAAAADwAAAGRycy9kb3ducmV2LnhtbESPQWvCQBSE70L/w/IKvUjdbQhBUlexhRYPXkxL6PGR&#10;fU1Cs29Ddqsxv94VBI/DzHzDrDaj7cSRBt861vCyUCCIK2darjV8f308L0H4gGywc0wazuRhs36Y&#10;rTA37sQHOhahFhHCPkcNTQh9LqWvGrLoF64njt6vGyyGKIdamgFPEW47mSiVSYstx4UGe3pvqPor&#10;/q0Gnu8/l9vup5iUKrnkrJzerNX66XHcvoIINIZ7+NbeGQ1pksL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ZrIxQAAANwAAAAPAAAAAAAAAAAAAAAAAJgCAABkcnMv&#10;ZG93bnJldi54bWxQSwUGAAAAAAQABAD1AAAAigMAAAAA&#10;" fillcolor="#333" stroked="f">
                    <o:lock v:ext="edit" aspectratio="t"/>
                    <v:textbox inset="0,0,0,0">
                      <w:txbxContent>
                        <w:p w:rsidR="002B2AC8" w:rsidRPr="0011539E" w:rsidRDefault="002B2AC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nl7DAAAA3AAAAA8AAABkcnMvZG93bnJldi54bWxEj09rAjEUxO8Fv0N4Qm81q1iR1SiiVHqq&#10;f/H8SJ67wc3LsknXbT+9KRQ8DjO/GWa+7FwlWmqC9axgOMhAEGtvLBcKzqePtymIEJENVp5JwQ8F&#10;WC56L3PMjb/zgdpjLEQq4ZCjgjLGOpcy6JIchoGviZN39Y3DmGRTSNPgPZW7So6ybCIdWk4LJda0&#10;Lknfjt9OwdjYbHfS9uuXW7+9dIfpZrjXSr32u9UMRKQuPsP/9KdJ3Ogd/s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eXsMAAADcAAAADwAAAAAAAAAAAAAAAACf&#10;AgAAZHJzL2Rvd25yZXYueG1sUEsFBgAAAAAEAAQA9wAAAI8DAAAAAA==&#10;">
                    <v:imagedata r:id="rId14" o:title="Logotipo CGR (B-W)"/>
                  </v:shape>
                </v:group>
                <v:group id="Group 290" o:spid="_x0000_s106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o:lock v:ext="edit" aspectratio="t"/>
                  <v:roundrect id="AutoShape 291" o:spid="_x0000_s106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2Er4A&#10;AADcAAAADwAAAGRycy9kb3ducmV2LnhtbESPSwvCMBCE74L/IazgRTStiI9qFBEE9ebrvjRrW2w2&#10;pYla/70RBI/DzDfDLFaNKcWTaldYVhAPIhDEqdUFZwou521/CsJ5ZI2lZVLwJgerZbu1wETbFx/p&#10;efKZCCXsElSQe18lUro0J4NuYCvi4N1sbdAHWWdS1/gK5aaUwygaS4MFh4UcK9rklN5PD6NgNNQx&#10;3t73XUxufd1MZnTI9j2lup1mPQfhqfH/8I/e6S83g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m9hK+AAAA3AAAAA8AAAAAAAAAAAAAAAAAmAIAAGRycy9kb3ducmV2&#10;LnhtbFBLBQYAAAAABAAEAPUAAACDAwAAAAA=&#10;" filled="f" fillcolor="#0c9">
                    <o:lock v:ext="edit" aspectratio="t"/>
                    <v:textbox inset="2.38761mm,1.1938mm,2.38761mm,1.1938mm">
                      <w:txbxContent>
                        <w:p w:rsidR="002B2AC8" w:rsidRDefault="002B2AC8"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WF8EA&#10;AADcAAAADwAAAGRycy9kb3ducmV2LnhtbERPy4rCMBTdC/5DuII7TRUV6RjFB8qAq9Fxf2nuNB2b&#10;m9JEjX79ZCHM8nDei1W0tbhT6yvHCkbDDARx4XTFpYLv834wB+EDssbaMSl4kofVsttZYK7dg7/o&#10;fgqlSCHsc1RgQmhyKX1hyKIfuoY4cT+utRgSbEupW3ykcFvLcZbNpMWKU4PBhraGiuvpZhUcfmdZ&#10;cTheys3uFafTyz5OtjejVL8X1x8gAsXwL367P7WCyTi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FhfBAAAA3AAAAA8AAAAAAAAAAAAAAAAAmAIAAGRycy9kb3du&#10;cmV2LnhtbFBLBQYAAAAABAAEAPUAAACGAwAAAAA=&#10;" filled="f" fillcolor="#0c9" stroked="f">
                    <o:lock v:ext="edit" aspectratio="t"/>
                    <v:textbox inset="2.38761mm,1.1938mm,2.38761mm,1.1938mm">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roundrect id="AutoShape 294" o:spid="_x0000_s107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4u8AA&#10;AADcAAAADwAAAGRycy9kb3ducmV2LnhtbERPS2vCQBC+F/wPywheSt3Elj5SV5FAIfZWtfchOybB&#10;7GzIrjH5951DwePH915vR9eqgfrQeDaQLhNQxKW3DVcGTsevp3dQISJbbD2TgYkCbDezhzVm1t/4&#10;h4ZDrJSEcMjQQB1jl2kdypochqXviIU7+95hFNhX2vZ4k3DX6lWSvGqHDUtDjR3lNZWXw9UZeFnZ&#10;FM/TpUgp7H7ztw/6rvaPxizm4+4TVKQx3sX/7sKK71nmyxk5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4u8AAAADcAAAADwAAAAAAAAAAAAAAAACYAgAAZHJzL2Rvd25y&#10;ZXYueG1sUEsFBgAAAAAEAAQA9QAAAIUDAAAAAA==&#10;" filled="f" fillcolor="#0c9">
                    <o:lock v:ext="edit" aspectratio="t"/>
                    <v:textbox inset="2.38761mm,1.1938mm,2.38761mm,1.1938mm">
                      <w:txbxContent>
                        <w:p w:rsidR="002B2AC8" w:rsidRPr="007E24CB" w:rsidRDefault="002B2AC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V8UA&#10;AADcAAAADwAAAGRycy9kb3ducmV2LnhtbESPT2sCMRTE7wW/Q3hCbzVr/YOsG8UqitBTbb0/Nq+b&#10;rZuXZRPdtJ++EQo9DjPzG6ZYR9uIG3W+dqxgPMpAEJdO11wp+HjfPy1A+ICssXFMCr7Jw3o1eCgw&#10;167nN7qdQiUShH2OCkwIbS6lLw1Z9CPXEifv03UWQ5JdJXWHfYLbRj5n2VxarDktGGxpa6i8nK5W&#10;weFrnpWH13P1svuJs9l5H6fbq1HqcRg3SxCBYvgP/7WPWsF0Mob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ClXxQAAANwAAAAPAAAAAAAAAAAAAAAAAJgCAABkcnMv&#10;ZG93bnJldi54bWxQSwUGAAAAAAQABAD1AAAAigMAAAAA&#10;" filled="f" fillcolor="#0c9" stroked="f">
                    <o:lock v:ext="edit" aspectratio="t"/>
                    <v:textbox inset="2.38761mm,1.1938mm,2.38761mm,1.1938mm">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296" o:spid="_x0000_s107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ysQA&#10;AADcAAAADwAAAGRycy9kb3ducmV2LnhtbESPX2vCMBTF34V9h3AHexmaWmWUapQhDhScsKrv1+ba&#10;1jU3pYlav/0iDHw8nD8/znTemVpcqXWVZQXDQQSCOLe64kLBfvfVT0A4j6yxtkwK7uRgPnvpTTHV&#10;9sY/dM18IcIIuxQVlN43qZQuL8mgG9iGOHgn2xr0QbaF1C3ewripZRxFH9JgxYFQYkOLkvLf7GIC&#10;d9klzeG4WZzX2fvxHG+5+k5YqbfX7nMCwlPnn+H/9korGI9i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f8rEAAAA3AAAAA8AAAAAAAAAAAAAAAAAmAIAAGRycy9k&#10;b3ducmV2LnhtbFBLBQYAAAAABAAEAPUAAACJAwAAAAA=&#10;" stroked="f">
                  <v:fill opacity="0"/>
                  <o:lock v:ext="edit" aspectratio="t"/>
                  <v:textbox>
                    <w:txbxContent>
                      <w:p w:rsidR="002B2AC8" w:rsidRPr="00D27111" w:rsidRDefault="002B2AC8"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fMYA&#10;AADcAAAADwAAAGRycy9kb3ducmV2LnhtbESPW2sCMRSE3wv+h3AEX4pmvSC6NYq0LhSK4I0+Hzan&#10;u0s3J2sSdf33TUHwcZiZb5jFqjW1uJLzlWUFw0ECgji3uuJCwemY9WcgfEDWWFsmBXfysFp2XhaY&#10;anvjPV0PoRARwj5FBWUITSqlz0sy6Ae2IY7ej3UGQ5SukNrhLcJNLUdJMpUGK44LJTb0XlL+e7gY&#10;Bc2XfnXD82leb74/9G7rs/1ukynV67brNxCB2vAMP9qfWsFkP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qfMYAAADcAAAADwAAAAAAAAAAAAAAAACYAgAAZHJz&#10;L2Rvd25yZXYueG1sUEsFBgAAAAAEAAQA9QAAAIsDAAAAAA==&#10;">
                  <v:fill opacity="0"/>
                  <v:stroke dashstyle="longDash"/>
                  <o:lock v:ext="edit" aspectratio="t"/>
                  <v:textbox>
                    <w:txbxContent>
                      <w:p w:rsidR="002B2AC8" w:rsidRPr="00E20A59" w:rsidRDefault="002B2AC8"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C54676">
        <w:rPr>
          <w:b/>
          <w:szCs w:val="22"/>
          <w:lang w:val="es-ES_tradnl"/>
        </w:rPr>
        <w:t>PARA FIRMAS DE AUDITORÍA (Incluye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1222BF" w:rsidRPr="003E74AE" w:rsidTr="0005785E">
        <w:trPr>
          <w:cantSplit/>
          <w:trHeight w:val="677"/>
          <w:tblHeader/>
          <w:jc w:val="center"/>
        </w:trPr>
        <w:tc>
          <w:tcPr>
            <w:tcW w:w="1828" w:type="dxa"/>
            <w:vMerge w:val="restart"/>
            <w:tcBorders>
              <w:top w:val="single" w:sz="4" w:space="0" w:color="auto"/>
            </w:tcBorders>
            <w:vAlign w:val="center"/>
          </w:tcPr>
          <w:p w:rsidR="001222BF" w:rsidRPr="003E74AE" w:rsidRDefault="001222BF" w:rsidP="001222BF">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b/>
                <w:sz w:val="16"/>
              </w:rPr>
            </w:pPr>
            <w:r w:rsidRPr="003E74AE">
              <w:rPr>
                <w:sz w:val="16"/>
              </w:rPr>
              <w:t xml:space="preserve">Gerente en auditorías a empresas </w:t>
            </w:r>
            <w:r w:rsidRPr="003E74AE">
              <w:rPr>
                <w:b/>
                <w:sz w:val="16"/>
              </w:rPr>
              <w:t>privadas</w:t>
            </w:r>
            <w:r w:rsidRPr="003E74AE">
              <w:rPr>
                <w:sz w:val="16"/>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w:t>
            </w:r>
            <w:r>
              <w:rPr>
                <w:sz w:val="16"/>
              </w:rPr>
              <w:t>Abogado</w:t>
            </w:r>
            <w:r w:rsidRPr="003E74AE">
              <w:rPr>
                <w:sz w:val="16"/>
              </w:rPr>
              <w:t xml:space="preserve"> o técnico en empresas </w:t>
            </w:r>
            <w:r w:rsidRPr="003E74AE">
              <w:rPr>
                <w:b/>
                <w:sz w:val="16"/>
              </w:rPr>
              <w:t>privadas</w:t>
            </w:r>
            <w:r w:rsidRPr="003E74AE">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Pr>
                <w:sz w:val="16"/>
              </w:rPr>
              <w:t>Abogado</w:t>
            </w:r>
            <w:r w:rsidRPr="003E74AE">
              <w:rPr>
                <w:sz w:val="16"/>
              </w:rPr>
              <w:t xml:space="preserve">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Técnico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restart"/>
            <w:vAlign w:val="center"/>
          </w:tcPr>
          <w:p w:rsidR="001222BF" w:rsidRPr="003E74AE" w:rsidRDefault="001222BF" w:rsidP="001222BF">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tcBorders>
              <w:bottom w:val="single" w:sz="4" w:space="0" w:color="auto"/>
            </w:tcBorders>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195</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4D5528">
            <w:pPr>
              <w:pStyle w:val="Formulario"/>
              <w:numPr>
                <w:ilvl w:val="1"/>
                <w:numId w:val="7"/>
              </w:numPr>
              <w:tabs>
                <w:tab w:val="clear" w:pos="1440"/>
              </w:tabs>
              <w:ind w:left="248" w:hanging="248"/>
              <w:jc w:val="left"/>
              <w:rPr>
                <w:b/>
                <w:sz w:val="16"/>
              </w:rPr>
            </w:pPr>
            <w:r w:rsidRPr="003E74AE">
              <w:rPr>
                <w:b/>
                <w:sz w:val="16"/>
              </w:rPr>
              <w:t>CARGA HORARIA DEL PERSONAL PROPUESTO</w:t>
            </w:r>
          </w:p>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721057" w:rsidRPr="00721057" w:rsidRDefault="00721057" w:rsidP="006D7367">
      <w:pPr>
        <w:spacing w:after="0"/>
        <w:jc w:val="center"/>
        <w:rPr>
          <w:b/>
          <w:szCs w:val="22"/>
          <w:highlight w:val="yellow"/>
        </w:rPr>
      </w:pPr>
    </w:p>
    <w:p w:rsidR="001B7CF4" w:rsidRDefault="001B7CF4" w:rsidP="00BF3E27">
      <w:pPr>
        <w:pStyle w:val="Puesto1"/>
        <w:spacing w:before="0" w:after="0" w:line="480" w:lineRule="auto"/>
      </w:pPr>
      <w:r>
        <w:lastRenderedPageBreak/>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6E7ACE">
      <w:pPr>
        <w:numPr>
          <w:ilvl w:val="0"/>
          <w:numId w:val="19"/>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6E7ACE">
      <w:pPr>
        <w:numPr>
          <w:ilvl w:val="0"/>
          <w:numId w:val="19"/>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0" b="0"/>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2B2AC8" w:rsidRPr="00E20A59" w:rsidRDefault="002B2AC8"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shape id="Text Box 302" o:spid="_x0000_s107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jM8QA&#10;AADcAAAADwAAAGRycy9kb3ducmV2LnhtbESPQWvCQBSE7wX/w/KEXorutliR6CpaUDz00ijB4yP7&#10;TILZtyG7avTXdwXB4zAz3zCzRWdrcaHWV441fA4VCOLcmYoLDfvdejAB4QOywdoxabiRh8W89zbD&#10;xLgr/9ElDYWIEPYJaihDaBIpfV6SRT90DXH0jq61GKJsC2lavEa4reWXUmNpseK4UGJDPyXlp/Rs&#10;NfDH72ayrA/pXamMMx5n95W1Wr/3u+UURKAuvMLP9tZoGKlv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zPEAAAA3AAAAA8AAAAAAAAAAAAAAAAAmAIAAGRycy9k&#10;b3ducmV2LnhtbFBLBQYAAAAABAAEAPUAAACJAwAAAAA=&#10;" fillcolor="#333" stroked="f">
                    <o:lock v:ext="edit" aspectratio="t"/>
                    <v:textbox inset="0,0,0,0">
                      <w:txbxContent>
                        <w:p w:rsidR="002B2AC8" w:rsidRPr="0011539E" w:rsidRDefault="002B2AC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XEnDAAAA3AAAAA8AAABkcnMvZG93bnJldi54bWxEj0FrAjEUhO+C/yG8Qm+aKEVkaxSpWHpq&#10;6yqeH8nrbnDzsmzSddtf3xQEj8PMN8OsNoNvRE9ddIE1zKYKBLEJ1nGl4XTcT5YgYkK22AQmDT8U&#10;YbMej1ZY2HDlA/VlqkQu4VighjqltpAympo8xmloibP3FTqPKcuukrbDay73jZwrtZAeHeeFGlt6&#10;qclcym+v4ck69XE07v2X+/B6Hg7L3ezTaP34MGyfQSQa0j18o99s5tQC/s/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5cScMAAADcAAAADwAAAAAAAAAAAAAAAACf&#10;AgAAZHJzL2Rvd25yZXYueG1sUEsFBgAAAAAEAAQA9wAAAI8DAAAAAA==&#10;">
                    <v:imagedata r:id="rId14" o:title="Logotipo CGR (B-W)"/>
                  </v:shape>
                </v:group>
                <v:group id="Group 304" o:spid="_x0000_s107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oundrect id="AutoShape 305" o:spid="_x0000_s108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AL4A&#10;AADcAAAADwAAAGRycy9kb3ducmV2LnhtbERPS4vCMBC+L/gfwgh7WTStyKrVKCIsqDdf96EZ22Iz&#10;KU3U+u+dg7DHj++9WHWuVg9qQ+XZQDpMQBHn3lZcGDif/gZTUCEiW6w9k4EXBVgte18LzKx/8oEe&#10;x1goCeGQoYEyxibTOuQlOQxD3xALd/WtwyiwLbRt8SnhrtajJPnVDiuWhhIb2pSU3453Z2A8sile&#10;X7dtSmF92UxmtC92P8Z897v1HFSkLv6LP+6tFV8ia+WMH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PgC+AAAA3AAAAA8AAAAAAAAAAAAAAAAAmAIAAGRycy9kb3ducmV2&#10;LnhtbFBLBQYAAAAABAAEAPUAAACDAwAAAAA=&#10;" filled="f" fillcolor="#0c9">
                    <o:lock v:ext="edit" aspectratio="t"/>
                    <v:textbox inset="2.38761mm,1.1938mm,2.38761mm,1.1938mm">
                      <w:txbxContent>
                        <w:p w:rsidR="002B2AC8" w:rsidRDefault="002B2AC8"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7MQA&#10;AADcAAAADwAAAGRycy9kb3ducmV2LnhtbESPQWsCMRSE7wX/Q3hCb5pYVOxqFGtRCj2p9f7YPDfb&#10;bl6WTdS0v74pCD0OM/MNs1gl14grdaH2rGE0VCCIS29qrjR8HLeDGYgQkQ02nknDNwVYLXsPCyyM&#10;v/GerodYiQzhUKAGG2NbSBlKSw7D0LfE2Tv7zmHMsquk6fCW4a6RT0pNpcOa84LFljaWyq/DxWnY&#10;fU5VuXs/VS+vP2kyOW3TeHOxWj/203oOIlKK/+F7+81oGKtn+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zEAAAA3AAAAA8AAAAAAAAAAAAAAAAAmAIAAGRycy9k&#10;b3ducmV2LnhtbFBLBQYAAAAABAAEAPUAAACJAwAAAAA=&#10;" filled="f" fillcolor="#0c9" stroked="f">
                    <o:lock v:ext="edit" aspectratio="t"/>
                    <v:textbox inset="2.38761mm,1.1938mm,2.38761mm,1.1938mm">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oundrect id="AutoShape 308" o:spid="_x0000_s108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SPT2vCQBTE7wW/w/IEL6VuNpS2xqwigmB7q9X7I/vy&#10;B7NvQ3Y18du7gtDjMPObYfL1aFtxpd43jjWoeQKCuHCm4UrD8W/39gXCB2SDrWPScCMP69XkJcfM&#10;uIF/6XoIlYgl7DPUUIfQZVL6oiaLfu464uiVrrcYouwraXocYrltZZokH9Jiw3Ghxo62NRXnw8Vq&#10;eE+NwvJ23ivym9P2c0E/1fer1rPpuFmCCDSG//CT3pvIKQW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wFAwgAAANwAAAAPAAAAAAAAAAAAAAAAAJgCAABkcnMvZG93&#10;bnJldi54bWxQSwUGAAAAAAQABAD1AAAAhwMAAAAA&#10;" filled="f" fillcolor="#0c9">
                    <o:lock v:ext="edit" aspectratio="t"/>
                    <v:textbox inset="2.38761mm,1.1938mm,2.38761mm,1.1938mm">
                      <w:txbxContent>
                        <w:p w:rsidR="002B2AC8" w:rsidRPr="007E24CB" w:rsidRDefault="002B2AC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QMQA&#10;AADcAAAADwAAAGRycy9kb3ducmV2LnhtbESPQWsCMRSE74L/IbyCN80qKmVrlKooBU/V7v2xed1s&#10;u3lZNlGjv74RCh6HmfmGWayibcSFOl87VjAeZSCIS6drrhR8nXbDVxA+IGtsHJOCG3lYLfu9Beba&#10;XfmTLsdQiQRhn6MCE0KbS+lLQxb9yLXEyft2ncWQZFdJ3eE1wW0jJ1k2lxZrTgsGW9oYKn+PZ6tg&#10;/zPPyv2hqNbbe5zNil2cbs5GqcFLfH8DESiGZ/i//aEVTM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60DEAAAA3AAAAA8AAAAAAAAAAAAAAAAAmAIAAGRycy9k&#10;b3ducmV2LnhtbFBLBQYAAAAABAAEAPUAAACJAwAAAAA=&#10;" filled="f" fillcolor="#0c9" stroked="f">
                    <o:lock v:ext="edit" aspectratio="t"/>
                    <v:textbox inset="2.38761mm,1.1938mm,2.38761mm,1.1938mm">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310" o:spid="_x0000_s108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KcQA&#10;AADcAAAADwAAAGRycy9kb3ducmV2LnhtbESP3WoCMRSE7wu+QziCdzWrliLbjSJKQYRK68/9ITmb&#10;Xbo5WTapbn36RhB6OczMN0yx7F0jLtSF2rOCyTgDQay9qdkqOB3fn+cgQkQ22HgmBb8UYLkYPBWY&#10;G3/lL7ocohUJwiFHBVWMbS5l0BU5DGPfEiev9J3DmGRnpenwmuCukdMse5UOa04LFba0rkh/H36c&#10;An2c021/ps+93ejW3nblevohlRoN+9UbiEh9/A8/2luj4GUy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ynEAAAA3AAAAA8AAAAAAAAAAAAAAAAAmAIAAGRycy9k&#10;b3ducmV2LnhtbFBLBQYAAAAABAAEAPUAAACJAwAAAAA=&#10;" stroked="f">
                  <v:fill opacity="0"/>
                  <o:lock v:ext="edit" aspectratio="t"/>
                  <v:textbox style="mso-fit-shape-to-text:t">
                    <w:txbxContent>
                      <w:p w:rsidR="002B2AC8" w:rsidRPr="00D27111" w:rsidRDefault="002B2AC8"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YA&#10;AADcAAAADwAAAGRycy9kb3ducmV2LnhtbESPT2sCMRTE7wW/Q3hCb5pVpNrVKCoUxINQ/1S8PZLn&#10;7urmZdlEXb99UxB6HGbmN8xk1thS3Kn2hWMFvW4Cglg7U3CmYL/76oxA+IBssHRMCp7kYTZtvU0w&#10;Ne7B33TfhkxECPsUFeQhVKmUXudk0XddRRy9s6sthijrTJoaHxFuS9lPkg9pseC4kGNFy5z0dXuz&#10;CjbDz8P8slksdaUXz+Pq6H7WJ6fUe7uZj0EEasJ/+NVeGQWD3g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FK8YAAADcAAAADwAAAAAAAAAAAAAAAACYAgAAZHJz&#10;L2Rvd25yZXYueG1sUEsFBgAAAAAEAAQA9QAAAIsDAAAAAA==&#10;">
                  <v:fill opacity="0"/>
                  <v:stroke dashstyle="longDash"/>
                  <o:lock v:ext="edit" aspectratio="t"/>
                  <v:textbox style="mso-fit-shape-to-text:t">
                    <w:txbxContent>
                      <w:p w:rsidR="002B2AC8" w:rsidRPr="00E20A59" w:rsidRDefault="002B2AC8"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r w:rsidR="008E7577">
        <w:rPr>
          <w:b/>
          <w:szCs w:val="22"/>
          <w:lang w:val="es-ES_tradnl"/>
        </w:rPr>
        <w:t>, (No aplica)</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88965" cy="1231265"/>
                <wp:effectExtent l="0" t="0" r="0" b="0"/>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299" cy="1550"/>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7.95pt;height:96.95pt;z-index:25165056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o0wZ+IAAAAKAQAADwAAAGRycy9kb3du&#10;cmV2LnhtbEyPTUvDQBCG74L/YRnBW7uJ+ajGTEop6qkItoJ4mybTJDS7G7LbJP33ric9Du/D+z6T&#10;r2fViZEH2xqNEC4DEKxLU7W6Rvg8vC4eQVhHuqLOaEa4soV1cXuTU1aZSX/wuHe18CXaZoTQONdn&#10;UtqyYUV2aXrWPjuZQZHz51DLaqDJl6tOPgRBKhW12i801PO24fK8vyiEt4mmTRS+jLvzaXv9PiTv&#10;X7uQEe/v5s0zCMez+4PhV9+rQ+GdjuaiKys6hHiVehJhEUZpDMITT3GUgDgiJKsEZJHL/y8U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">
                <o:lock v:ext="edit" aspectratio="t"/>
                <v:group id="Group 314" o:spid="_x0000_s108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Text Box 315" o:spid="_x0000_s108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PsQA&#10;AADcAAAADwAAAGRycy9kb3ducmV2LnhtbESPQWvCQBSE7wX/w/IEL0V3VRCNrqJCpYdeGiV4fGSf&#10;STD7NmS3Gv313ULB4zAz3zCrTWdrcaPWV441jEcKBHHuTMWFhtPxYzgH4QOywdoxaXiQh82697bC&#10;xLg7f9MtDYWIEPYJaihDaBIpfV6SRT9yDXH0Lq61GKJsC2lavEe4reVEqZm0WHFcKLGhfUn5Nf2x&#10;Gvj96zDf1uf0qVTGGc+y585arQf9brsEEagLr/B/+9NomC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Bj7EAAAA3AAAAA8AAAAAAAAAAAAAAAAAmAIAAGRycy9k&#10;b3ducmV2LnhtbFBLBQYAAAAABAAEAPUAAACJAwAAAAA=&#10;" fillcolor="#333" stroked="f">
                    <o:lock v:ext="edit" aspectratio="t"/>
                    <v:textbox inset="0,0,0,0">
                      <w:txbxContent>
                        <w:p w:rsidR="002B2AC8" w:rsidRPr="0011539E" w:rsidRDefault="002B2AC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0fEAAAA3AAAAA8AAABkcnMvZG93bnJldi54bWxEj0FrAjEUhO9C/0N4hd40q5Vit0YpFYsn&#10;dbX0/Ehed0M3L8smrlt/vREKHoeZ+YaZL3tXi47aYD0rGI8yEMTaG8ulgq/jejgDESKywdozKfij&#10;AMvFw2COufFnLqg7xFIkCIccFVQxNrmUQVfkMIx8Q5y8H986jEm2pTQtnhPc1XKSZS/SoeW0UGFD&#10;HxXp38PJKZgam+2O2m4v3PnP776YrcZ7rdTTY//+BiJSH+/h//bGKHh+ncL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0fEAAAA3AAAAA8AAAAAAAAAAAAAAAAA&#10;nwIAAGRycy9kb3ducmV2LnhtbFBLBQYAAAAABAAEAPcAAACQAwAAAAA=&#10;">
                    <v:imagedata r:id="rId14" o:title="Logotipo CGR (B-W)"/>
                  </v:shape>
                </v:group>
                <v:group id="Group 317" o:spid="_x0000_s109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oundrect id="AutoShape 318" o:spid="_x0000_s109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XC8IA&#10;AADcAAAADwAAAGRycy9kb3ducmV2LnhtbESPT4vCMBTE7wv7HcITvCyaVkXXalpEENSbf/b+aJ5t&#10;sXkpTVbrtzeC4HGYmd8wy6wztbhR6yrLCuJhBII4t7riQsH5tBn8gnAeWWNtmRQ8yEGWfn8tMdH2&#10;zge6HX0hAoRdggpK75tESpeXZNANbUMcvIttDfog20LqFu8Bbmo5iqKpNFhxWCixoXVJ+fX4bxRM&#10;RjrGy+O6jcmt/tazOe2L3Y9S/V63WoDw1PlP+N3eagXj+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cLwgAAANwAAAAPAAAAAAAAAAAAAAAAAJgCAABkcnMvZG93&#10;bnJldi54bWxQSwUGAAAAAAQABAD1AAAAhwMAAAAA&#10;" filled="f" fillcolor="#0c9">
                    <o:lock v:ext="edit" aspectratio="t"/>
                    <v:textbox inset="2.38761mm,1.1938mm,2.38761mm,1.1938mm">
                      <w:txbxContent>
                        <w:p w:rsidR="002B2AC8" w:rsidRDefault="002B2AC8"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G58UA&#10;AADcAAAADwAAAGRycy9kb3ducmV2LnhtbESPT2sCMRTE7wW/Q3iF3mq29U91a5RqUQqetHp/bJ6b&#10;rZuXZRM1+ukbodDjMDO/YSazaGtxptZXjhW8dDMQxIXTFZcKdt/L5xEIH5A11o5JwZU8zKadhwnm&#10;2l14Q+dtKEWCsM9RgQmhyaX0hSGLvusa4uQdXGsxJNmWUrd4SXBby9csG0qLFacFgw0tDBXH7ckq&#10;WP0Ms2K13pfzz1scDPbL2F+cjFJPj/HjHUSgGP7Df+0vraA3fo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bnxQAAANwAAAAPAAAAAAAAAAAAAAAAAJgCAABkcnMv&#10;ZG93bnJldi54bWxQSwUGAAAAAAQABAD1AAAAigMAAAAA&#10;" filled="f" fillcolor="#0c9" stroked="f">
                    <o:lock v:ext="edit" aspectratio="t"/>
                    <v:textbox inset="2.38761mm,1.1938mm,2.38761mm,1.1938mm">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oundrect id="AutoShape 321" o:spid="_x0000_s109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DecQA&#10;AADcAAAADwAAAGRycy9kb3ducmV2LnhtbESPT2vCQBTE70K/w/IKvYhuYqWaNBuRQEG91T/3R/aZ&#10;BLNvQ3Yb47fvCoUeh5n5DZNtRtOKgXrXWFYQzyMQxKXVDVcKzqev2RqE88gaW8uk4EEONvnLJMNU&#10;2zt/03D0lQgQdikqqL3vUildWZNBN7cdcfCutjfog+wrqXu8B7hp5SKKPqTBhsNCjR0VNZW3449R&#10;sFzoGK+P2y4mt70Uq4QO1X6q1NvruP0E4Wn0/+G/9k4reE8S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w3nEAAAA3AAAAA8AAAAAAAAAAAAAAAAAmAIAAGRycy9k&#10;b3ducmV2LnhtbFBLBQYAAAAABAAEAPUAAACJAwAAAAA=&#10;" filled="f" fillcolor="#0c9">
                    <o:lock v:ext="edit" aspectratio="t"/>
                    <v:textbox inset="2.38761mm,1.1938mm,2.38761mm,1.1938mm">
                      <w:txbxContent>
                        <w:p w:rsidR="002B2AC8" w:rsidRPr="007E24CB" w:rsidRDefault="002B2AC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GccIA&#10;AADcAAAADwAAAGRycy9kb3ducmV2LnhtbERPy2oCMRTdF/oP4Ra6q4lFRaZmBmtRhK587S+T28m0&#10;k5thEjXt15tFweXhvBdVcp240BBazxrGIwWCuPam5UbD8bB+mYMIEdlg55k0/FKAqnx8WGBh/JV3&#10;dNnHRuQQDgVqsDH2hZShtuQwjHxPnLkvPziMGQ6NNANec7jr5KtSM+mw5dxgsaeVpfpnf3YaNt8z&#10;VW8+T837x1+aTk/rNFmdrdbPT2n5BiJSinfxv3trNExUnp/P5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ZxwgAAANwAAAAPAAAAAAAAAAAAAAAAAJgCAABkcnMvZG93&#10;bnJldi54bWxQSwUGAAAAAAQABAD1AAAAhwMAAAAA&#10;" filled="f" fillcolor="#0c9" stroked="f">
                    <o:lock v:ext="edit" aspectratio="t"/>
                    <v:textbox inset="2.38761mm,1.1938mm,2.38761mm,1.1938mm">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323" o:spid="_x0000_s109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mGMQA&#10;AADcAAAADwAAAGRycy9kb3ducmV2LnhtbESPzWrDMBCE74W8g9hAb41sE0pwopjiECiBhjY/90Xa&#10;yKbWylhq4ubpq0Khx2FmvmFW1eg6caUhtJ4V5LMMBLH2pmWr4HTcPi1AhIhssPNMCr4pQLWePKyw&#10;NP7GH3Q9RCsShEOJCpoY+1LKoBtyGGa+J07exQ8OY5KDlWbAW4K7ThZZ9iwdtpwWGuypbkh/Hr6c&#10;An1c0H1/pve93eje3neXuniTSj1Ox5cliEhj/A//tV+Ngnm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ZhjEAAAA3AAAAA8AAAAAAAAAAAAAAAAAmAIAAGRycy9k&#10;b3ducmV2LnhtbFBLBQYAAAAABAAEAPUAAACJAwAAAAA=&#10;" stroked="f">
                  <v:fill opacity="0"/>
                  <o:lock v:ext="edit" aspectratio="t"/>
                  <v:textbox style="mso-fit-shape-to-text:t">
                    <w:txbxContent>
                      <w:p w:rsidR="002B2AC8" w:rsidRPr="00D27111" w:rsidRDefault="002B2AC8" w:rsidP="00E71582">
                        <w:pPr>
                          <w:jc w:val="center"/>
                          <w:rPr>
                            <w:b/>
                            <w:sz w:val="18"/>
                            <w:szCs w:val="18"/>
                          </w:rPr>
                        </w:pPr>
                        <w:r>
                          <w:rPr>
                            <w:b/>
                            <w:sz w:val="18"/>
                            <w:szCs w:val="18"/>
                          </w:rPr>
                          <w:t>F-6219</w:t>
                        </w:r>
                      </w:p>
                    </w:txbxContent>
                  </v:textbox>
                </v:shape>
                <v:shape id="Text Box 324" o:spid="_x0000_s1098" type="#_x0000_t202" style="position:absolute;left:8001;top:1986;width:2299;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GcUA&#10;AADcAAAADwAAAGRycy9kb3ducmV2LnhtbESPQWsCMRSE70L/Q3gFb5qtiNbVKCoI4kGorYq3R/Lc&#10;3bp5WTZR139vCgWPw8x8w0xmjS3FjWpfOFbw0U1AEGtnCs4U/HyvOp8gfEA2WDomBQ/yMJu+tSaY&#10;GnfnL7rtQiYihH2KCvIQqlRKr3Oy6LuuIo7e2dUWQ5R1Jk2N9wi3pewlyUBaLDgu5FjRMid92V2t&#10;gu1wtJ//bhdLXenF47g+usPm5JRqvzfzMYhATXiF/9tro6Cf9OD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64ZxQAAANwAAAAPAAAAAAAAAAAAAAAAAJgCAABkcnMv&#10;ZG93bnJldi54bWxQSwUGAAAAAAQABAD1AAAAigMAAAAA&#10;">
                  <v:fill opacity="0"/>
                  <v:stroke dashstyle="longDash"/>
                  <o:lock v:ext="edit" aspectratio="t"/>
                  <v:textbox style="mso-fit-shape-to-text:t">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E71582" w:rsidP="00082762">
      <w:pPr>
        <w:spacing w:after="0"/>
        <w:jc w:val="center"/>
        <w:rPr>
          <w:b/>
          <w:szCs w:val="22"/>
          <w:lang w:val="es-ES_tradnl"/>
        </w:rPr>
      </w:pPr>
      <w:r w:rsidRPr="00C54676">
        <w:rPr>
          <w:b/>
          <w:szCs w:val="22"/>
          <w:highlight w:val="yellow"/>
          <w:lang w:val="es-ES_tradnl"/>
        </w:rPr>
        <w:t>PARA FIRMAS DE AUDITORÍA (Con especialista y NO requiere la participación de abogado)</w:t>
      </w:r>
      <w:r w:rsidR="008E7577" w:rsidRPr="00C54676">
        <w:rPr>
          <w:b/>
          <w:szCs w:val="22"/>
          <w:highlight w:val="yellow"/>
          <w:lang w:val="es-ES_tradnl"/>
        </w:rPr>
        <w:t>, (No aplica)</w:t>
      </w: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8965" cy="1231265"/>
                <wp:effectExtent l="0" t="0" r="0" b="0"/>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6464E9">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299" cy="1512"/>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7.95pt;height:96.95pt;z-index:251651584"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">
                <o:lock v:ext="edit" aspectratio="t"/>
                <v:group id="Group 327" o:spid="_x0000_s110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Text Box 328" o:spid="_x0000_s110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T2cIA&#10;AADbAAAADwAAAGRycy9kb3ducmV2LnhtbESPQYvCMBSE78L+h/AWvMia6KFI1yjugssevFileHw0&#10;z7bYvJQmavXXG0HwOMzMN8x82dtGXKjztWMNk7ECQVw4U3OpYb9bf81A+IBssHFMGm7kYbn4GMwx&#10;Ne7KW7pkoRQRwj5FDVUIbSqlLyqy6MeuJY7e0XUWQ5RdKU2H1wi3jZwqlUiLNceFClv6rag4ZWer&#10;gUebv9mqOWR3pXLOOcnvP9ZqPfzsV98gAvXhHX61/42GZ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PZwgAAANsAAAAPAAAAAAAAAAAAAAAAAJgCAABkcnMvZG93&#10;bnJldi54bWxQSwUGAAAAAAQABAD1AAAAhwMAAAAA&#10;" fillcolor="#333" stroked="f">
                    <o:lock v:ext="edit" aspectratio="t"/>
                    <v:textbox inset="0,0,0,0">
                      <w:txbxContent>
                        <w:p w:rsidR="002B2AC8" w:rsidRPr="0011539E" w:rsidRDefault="002B2AC8"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52LCAAAA2wAAAA8AAABkcnMvZG93bnJldi54bWxEj09rAjEUxO8Fv0N4greaVURkNYooFk9t&#10;/YPnR/LcDW5elk26rv30TUHwOMzMb5jFqnOVaKkJ1rOC0TADQay9sVwoOJ927zMQISIbrDyTggcF&#10;WC17bwvMjb/zgdpjLESCcMhRQRljnUsZdEkOw9DXxMm7+sZhTLIppGnwnuCukuMsm0qHltNCiTVt&#10;StK3449TMDE2+zpp+/nLrf+4dIfZdvStlRr0u/UcRKQuvsLP9t4omI7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udiwgAAANsAAAAPAAAAAAAAAAAAAAAAAJ8C&#10;AABkcnMvZG93bnJldi54bWxQSwUGAAAAAAQABAD3AAAAjgMAAAAA&#10;">
                    <v:imagedata r:id="rId14" o:title="Logotipo CGR (B-W)"/>
                  </v:shape>
                </v:group>
                <v:group id="Group 330" o:spid="_x0000_s110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331" o:spid="_x0000_s110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OsQA&#10;AADcAAAADwAAAGRycy9kb3ducmV2LnhtbESPT2vCQBTE7wW/w/IEL6XZxIrGmI2IUNDe/NP7I/tM&#10;gtm3Ibtq/PbdgtDjMDO/YfL1YFpxp941lhUkUQyCuLS64UrB+fT1kYJwHllja5kUPMnBuhi95Zhp&#10;++AD3Y++EgHCLkMFtfddJqUrazLoItsRB+9ie4M+yL6SusdHgJtWTuN4Lg02HBZq7GhbU3k93oyC&#10;2VQneHledwm5zc92saTvav+u1GQ8bFYgPA3+P/xq77SCz3QGf2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jrEAAAA3AAAAA8AAAAAAAAAAAAAAAAAmAIAAGRycy9k&#10;b3ducmV2LnhtbFBLBQYAAAAABAAEAPUAAACJAwAAAAA=&#10;" filled="f" fillcolor="#0c9">
                    <o:lock v:ext="edit" aspectratio="t"/>
                    <v:textbox inset="2.38761mm,1.1938mm,2.38761mm,1.1938mm">
                      <w:txbxContent>
                        <w:p w:rsidR="002B2AC8" w:rsidRDefault="002B2AC8"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r1sQA&#10;AADcAAAADwAAAGRycy9kb3ducmV2LnhtbESPQWsCMRSE74X+h/AKvdWsbVdkNYpaFMFTrd4fm+dm&#10;dfOybKKm/fWNIHgcZuYbZjyNthEX6nztWEG/l4EgLp2uuVKw+1m+DUH4gKyxcUwKfsnDdPL8NMZC&#10;uyt/02UbKpEg7AtUYEJoCyl9acii77mWOHkH11kMSXaV1B1eE9w28j3LBtJizWnBYEsLQ+Vpe7YK&#10;VsdBVq42+2r+9RfzfL+Mn4uzUer1Jc5GIALF8Ajf22ut4GOYw+1MO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K9bEAAAA3AAAAA8AAAAAAAAAAAAAAAAAmAIAAGRycy9k&#10;b3ducmV2LnhtbFBLBQYAAAAABAAEAPUAAACJAwAAAAA=&#10;" filled="f" fillcolor="#0c9" stroked="f">
                    <o:lock v:ext="edit" aspectratio="t"/>
                    <v:textbox inset="2.38761mm,1.1938mm,2.38761mm,1.1938mm">
                      <w:txbxContent>
                        <w:p w:rsidR="002B2AC8" w:rsidRPr="007E24CB" w:rsidRDefault="002B2AC8"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o:lock v:ext="edit" aspectratio="t"/>
                  <v:roundrect id="AutoShape 334" o:spid="_x0000_s110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TcIA&#10;AADcAAAADwAAAGRycy9kb3ducmV2LnhtbESPT4vCMBTE7wv7HcITvCxrWhX/VNMigqDe1PX+aJ5t&#10;sXkpTVbrtzeC4HGYmd8wy6wztbhR6yrLCuJBBII4t7riQsHfafM7A+E8ssbaMil4kIMs/f5aYqLt&#10;nQ90O/pCBAi7BBWU3jeJlC4vyaAb2IY4eBfbGvRBtoXULd4D3NRyGEUTabDisFBiQ+uS8uvx3ygY&#10;D3WMl8d1G5NbndfTOe2L3Y9S/V63WoDw1PlP+N3eagWj2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mRNwgAAANwAAAAPAAAAAAAAAAAAAAAAAJgCAABkcnMvZG93&#10;bnJldi54bWxQSwUGAAAAAAQABAD1AAAAhwMAAAAA&#10;" filled="f" fillcolor="#0c9">
                    <o:lock v:ext="edit" aspectratio="t"/>
                    <v:textbox inset="2.38761mm,1.1938mm,2.38761mm,1.1938mm">
                      <w:txbxContent>
                        <w:p w:rsidR="002B2AC8" w:rsidRPr="007E24CB" w:rsidRDefault="002B2AC8"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SMIA&#10;AADcAAAADwAAAGRycy9kb3ducmV2LnhtbERPyW7CMBC9V+IfrEHiVhzKIpTiRBQEqtRTWe6jeBqn&#10;jcdRbMDw9fWhUo9Pb1+V0bbiSr1vHCuYjDMQxJXTDdcKTsfd8xKED8gaW8ek4E4eymLwtMJcuxt/&#10;0vUQapFC2OeowITQ5VL6ypBFP3YdceK+XG8xJNjXUvd4S+G2lS9ZtpAWG04NBjvaGKp+DherYP+9&#10;yKr9x7l+2z7ifH7exdnmYpQaDeP6FUSgGP7Ff+53rWC6T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RIwgAAANwAAAAPAAAAAAAAAAAAAAAAAJgCAABkcnMvZG93&#10;bnJldi54bWxQSwUGAAAAAAQABAD1AAAAhwMAAAAA&#10;" filled="f" fillcolor="#0c9" stroked="f">
                    <o:lock v:ext="edit" aspectratio="t"/>
                    <v:textbox inset="2.38761mm,1.1938mm,2.38761mm,1.1938mm">
                      <w:txbxContent>
                        <w:p w:rsidR="002B2AC8" w:rsidRPr="007E24CB" w:rsidRDefault="002B2AC8" w:rsidP="006464E9">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336" o:spid="_x0000_s110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cQA&#10;AADcAAAADwAAAGRycy9kb3ducmV2LnhtbESP3WoCMRSE7wu+QziCdzWrQl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pCHEAAAA3AAAAA8AAAAAAAAAAAAAAAAAmAIAAGRycy9k&#10;b3ducmV2LnhtbFBLBQYAAAAABAAEAPUAAACJAwAAAAA=&#10;" stroked="f">
                  <v:fill opacity="0"/>
                  <o:lock v:ext="edit" aspectratio="t"/>
                  <v:textbox style="mso-fit-shape-to-text:t">
                    <w:txbxContent>
                      <w:p w:rsidR="002B2AC8" w:rsidRPr="00D27111" w:rsidRDefault="002B2AC8" w:rsidP="006464E9">
                        <w:pPr>
                          <w:jc w:val="center"/>
                          <w:rPr>
                            <w:b/>
                            <w:sz w:val="18"/>
                            <w:szCs w:val="18"/>
                          </w:rPr>
                        </w:pPr>
                        <w:r>
                          <w:rPr>
                            <w:b/>
                            <w:sz w:val="18"/>
                            <w:szCs w:val="18"/>
                          </w:rPr>
                          <w:t>F-6220</w:t>
                        </w:r>
                      </w:p>
                    </w:txbxContent>
                  </v:textbox>
                </v:shape>
                <v:shape id="Text Box 337" o:spid="_x0000_s1110" type="#_x0000_t202" style="position:absolute;left:8001;top:1986;width:2299;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F8IA&#10;AADcAAAADwAAAGRycy9kb3ducmV2LnhtbERPy4rCMBTdD/gP4QruxlQHZrQaRYUBmYXgG3eX5NpW&#10;m5vSRK1/bxYDLg/nPZ42thR3qn3hWEGvm4Ag1s4UnCnYbX8/ByB8QDZYOiYFT/IwnbQ+xpga9+A1&#10;3TchEzGEfYoK8hCqVEqvc7Lou64ijtzZ1RZDhHUmTY2PGG5L2U+Sb2mx4NiQY0WLnPR1c7MKVj/D&#10;/eyymi90pefP4/LoDn8np1Sn3cxGIAI14S3+dy+Ngq9h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XwgAAANwAAAAPAAAAAAAAAAAAAAAAAJgCAABkcnMvZG93&#10;bnJldi54bWxQSwUGAAAAAAQABAD1AAAAhwMAAAAA&#10;">
                  <v:fill opacity="0"/>
                  <v:stroke dashstyle="longDash"/>
                  <o:lock v:ext="edit" aspectratio="t"/>
                  <v:textbox style="mso-fit-shape-to-text:t">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2070" cy="1231265"/>
                <wp:effectExtent l="0" t="0" r="0" b="0"/>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2070" cy="1231265"/>
                          <a:chOff x="1341" y="1702"/>
                          <a:chExt cx="8959"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6748C5">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299" cy="1636"/>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1pt;height:96.95pt;z-index:25165260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gwQtud8AAAAJAQAADwAAAGRycy9k&#10;b3ducmV2LnhtbEyPQUvDQBSE74L/YXmCt3Y3DZYasymlqKci2Ari7TX7moRm34bsNkn/vduTHocZ&#10;Zr7J15NtxUC9bxxrSOYKBHHpTMOVhq/D22wFwgdkg61j0nAlD+vi/i7HzLiRP2nYh0rEEvYZaqhD&#10;6DIpfVmTRT93HXH0Tq63GKLsK2l6HGO5beVCqaW02HBcqLGjbU3leX+xGt5HHDdp8jrszqft9efw&#10;9PG9S0jrx4dp8wIi0BT+wnDDj+hQRKaju7DxotUQjwQNs0SlKYibr9RqAeKo4VktQRa5/P+g+AU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">
                <o:lock v:ext="edit" aspectratio="t"/>
                <v:group id="Group 340" o:spid="_x0000_s111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Text Box 341" o:spid="_x0000_s111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Dv8MA&#10;AADbAAAADwAAAGRycy9kb3ducmV2LnhtbESPQWvCQBSE70L/w/IKXkR3KyIaXcUKSg9empbg8ZF9&#10;JsHs25BdNfXXu0LB4zAz3zDLdWdrcaXWV441fIwUCOLcmYoLDb8/u+EMhA/IBmvHpOGPPKxXb70l&#10;Jsbd+JuuaShEhLBPUEMZQpNI6fOSLPqRa4ijd3KtxRBlW0jT4i3CbS3HSk2lxYrjQokNbUvKz+nF&#10;auDBYT/b1Mf0rlTGGU+z+6e1Wvffu80CRKAuvML/7S+jYTK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Dv8MAAADbAAAADwAAAAAAAAAAAAAAAACYAgAAZHJzL2Rv&#10;d25yZXYueG1sUEsFBgAAAAAEAAQA9QAAAIgDAAAAAA==&#10;" fillcolor="#333" stroked="f">
                    <o:lock v:ext="edit" aspectratio="t"/>
                    <v:textbox inset="0,0,0,0">
                      <w:txbxContent>
                        <w:p w:rsidR="002B2AC8" w:rsidRPr="0011539E" w:rsidRDefault="002B2AC8"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FjPAAAAA2wAAAA8AAABkcnMvZG93bnJldi54bWxET89rwjAUvg/2P4Q38DZTZQ7pjDImDk+6&#10;quz8SJ5tsHkpTazVv94cBI8f3+/Zone16KgN1rOC0TADQay9sVwqOOxX71MQISIbrD2TgisFWMxf&#10;X2aYG3/hgrpdLEUK4ZCjgirGJpcy6IochqFviBN39K3DmGBbStPiJYW7Wo6z7FM6tJwaKmzopyJ9&#10;2p2dgg9js+1e282NO//73xfT5ehPKzV467+/QETq41P8cK+Ngklan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WM8AAAADbAAAADwAAAAAAAAAAAAAAAACfAgAA&#10;ZHJzL2Rvd25yZXYueG1sUEsFBgAAAAAEAAQA9wAAAIwDAAAAAA==&#10;">
                    <v:imagedata r:id="rId14" o:title="Logotipo CGR (B-W)"/>
                  </v:shape>
                </v:group>
                <v:group id="Group 343" o:spid="_x0000_s111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344" o:spid="_x0000_s111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rsidR="002B2AC8" w:rsidRDefault="002B2AC8"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rsidR="002B2AC8" w:rsidRPr="007E24CB" w:rsidRDefault="002B2AC8"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oundrect id="AutoShape 347" o:spid="_x0000_s111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W8sIA&#10;AADbAAAADwAAAGRycy9kb3ducmV2LnhtbESPT2vCQBTE7wW/w/IEL6VuItXa1FVCQNDe/Hd/ZJ9J&#10;MPs2ZFeTfHu3IPQ4zMxvmNWmN7V4UOsqywriaQSCOLe64kLB+bT9WIJwHlljbZkUDORgsx69rTDR&#10;tuMDPY6+EAHCLkEFpfdNIqXLSzLoprYhDt7VtgZ9kG0hdYtdgJtazqJoIQ1WHBZKbCgrKb8d70bB&#10;50zHeB1uu5hcesm+vum32L8rNRn36Q8IT73/D7/aO61gPoe/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bywgAAANsAAAAPAAAAAAAAAAAAAAAAAJgCAABkcnMvZG93&#10;bnJldi54bWxQSwUGAAAAAAQABAD1AAAAhwMAAAAA&#10;" filled="f" fillcolor="#0c9">
                    <o:lock v:ext="edit" aspectratio="t"/>
                    <v:textbox inset="2.38761mm,1.1938mm,2.38761mm,1.1938mm">
                      <w:txbxContent>
                        <w:p w:rsidR="002B2AC8" w:rsidRPr="007E24CB" w:rsidRDefault="002B2AC8"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G9sQA&#10;AADbAAAADwAAAGRycy9kb3ducmV2LnhtbESPT2sCMRTE74V+h/AKvdVspbvIapRWUQqe6p/7Y/Pc&#10;rN28LJuo0U/fCAWPw8z8hpnMom3FmXrfOFbwPshAEFdON1wr2G2XbyMQPiBrbB2Tgit5mE2fnyZY&#10;anfhHzpvQi0ShH2JCkwIXSmlrwxZ9APXESfv4HqLIcm+lrrHS4LbVg6zrJAWG04LBjuaG6p+Nyer&#10;YHUssmq13tdfi1vM8/0yfsxPRqnXl/g5BhEohkf4v/2tFeQF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vbEAAAA2wAAAA8AAAAAAAAAAAAAAAAAmAIAAGRycy9k&#10;b3ducmV2LnhtbFBLBQYAAAAABAAEAPUAAACJAwAAAAA=&#10;" filled="f" fillcolor="#0c9" stroked="f">
                    <o:lock v:ext="edit" aspectratio="t"/>
                    <v:textbox inset="2.38761mm,1.1938mm,2.38761mm,1.1938mm">
                      <w:txbxContent>
                        <w:p w:rsidR="002B2AC8" w:rsidRPr="007E24CB" w:rsidRDefault="002B2AC8" w:rsidP="006748C5">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349" o:spid="_x0000_s112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fisMA&#10;AADbAAAADwAAAGRycy9kb3ducmV2LnhtbESP3WoCMRSE74W+QzgF7zRbwR+2RikWQYSKXdv7Q3LM&#10;Lt2cLJuoW5/eCIKXw8x8w8yXnavFmdpQeVbwNsxAEGtvKrYKfg7rwQxEiMgGa8+k4J8CLBcvvTnm&#10;xl/4m85FtCJBOOSooIyxyaUMuiSHYegb4uQdfeswJtlaaVq8JLir5SjLJtJhxWmhxIZWJem/4uQU&#10;6MOMrrtf2u/sp27sdXtcjb6kUv3X7uMdRKQuPsOP9sYoGE/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fisMAAADbAAAADwAAAAAAAAAAAAAAAACYAgAAZHJzL2Rv&#10;d25yZXYueG1sUEsFBgAAAAAEAAQA9QAAAIgDAAAAAA==&#10;" stroked="f">
                  <v:fill opacity="0"/>
                  <o:lock v:ext="edit" aspectratio="t"/>
                  <v:textbox style="mso-fit-shape-to-text:t">
                    <w:txbxContent>
                      <w:p w:rsidR="002B2AC8" w:rsidRPr="00D27111" w:rsidRDefault="002B2AC8" w:rsidP="006748C5">
                        <w:pPr>
                          <w:jc w:val="center"/>
                          <w:rPr>
                            <w:b/>
                            <w:sz w:val="18"/>
                            <w:szCs w:val="18"/>
                          </w:rPr>
                        </w:pPr>
                        <w:r>
                          <w:rPr>
                            <w:b/>
                            <w:sz w:val="18"/>
                            <w:szCs w:val="18"/>
                          </w:rPr>
                          <w:t>F-6221</w:t>
                        </w:r>
                      </w:p>
                    </w:txbxContent>
                  </v:textbox>
                </v:shape>
                <v:shape id="Text Box 350" o:spid="_x0000_s1122" type="#_x0000_t202" style="position:absolute;left:8001;top:1986;width:2299;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csMA&#10;AADbAAAADwAAAGRycy9kb3ducmV2LnhtbERPy2rCQBTdC/7DcIXudNJCW00dxQQK0oVQn7i7zNwm&#10;aTN3QmZqkr/vLAouD+e9XPe2FjdqfeVYweMsAUGsnam4UHA8vE/nIHxANlg7JgUDeVivxqMlpsZ1&#10;/Em3fShEDGGfooIyhCaV0uuSLPqZa4gj9+VaiyHCtpCmxS6G21o+JcmLtFhxbCixobwk/bP/tQp2&#10;r4vT5nuX5brR2XDZXtz54+qUepj0mzcQgfpwF/+7t0bBcx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csMAAADbAAAADwAAAAAAAAAAAAAAAACYAgAAZHJzL2Rv&#10;d25yZXYueG1sUEsFBgAAAAAEAAQA9QAAAIgDAAAAAA==&#10;">
                  <v:fill opacity="0"/>
                  <v:stroke dashstyle="longDash"/>
                  <o:lock v:ext="edit" aspectratio="t"/>
                  <v:textbox style="mso-fit-shape-to-text:t">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047F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(5 puntos por cada trabajo o </w:t>
            </w:r>
            <w:r w:rsidR="002047F6">
              <w:rPr>
                <w:sz w:val="16"/>
              </w:rPr>
              <w:t>10</w:t>
            </w:r>
            <w:r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70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FD4C1B">
            <w:pPr>
              <w:pStyle w:val="Formulario"/>
              <w:jc w:val="left"/>
              <w:rPr>
                <w:sz w:val="16"/>
              </w:rPr>
            </w:pPr>
            <w:r w:rsidRPr="003E74AE">
              <w:rPr>
                <w:sz w:val="16"/>
              </w:rPr>
              <w:t>Gerente en entidades  del sector público (5 puntos por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rsidP="00FD4C1B">
            <w:pPr>
              <w:pStyle w:val="Formulario"/>
              <w:rPr>
                <w:b/>
                <w:sz w:val="16"/>
              </w:rPr>
            </w:pPr>
            <w:r>
              <w:rPr>
                <w:sz w:val="16"/>
              </w:rPr>
              <w:t>Abogado</w:t>
            </w:r>
            <w:r w:rsidR="00552DE6" w:rsidRPr="003E74AE">
              <w:rPr>
                <w:sz w:val="16"/>
              </w:rPr>
              <w:t xml:space="preserve"> participante</w:t>
            </w:r>
            <w:r w:rsidR="00EF70B6" w:rsidRPr="003E74AE">
              <w:rPr>
                <w:sz w:val="16"/>
              </w:rPr>
              <w:t xml:space="preserve"> en auditorías a empresas </w:t>
            </w:r>
            <w:r w:rsidR="00EF70B6" w:rsidRPr="003E74AE">
              <w:rPr>
                <w:b/>
                <w:sz w:val="16"/>
              </w:rPr>
              <w:t>privadas</w:t>
            </w:r>
            <w:r w:rsidR="00EF70B6" w:rsidRPr="003E74AE">
              <w:rPr>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w:t>
            </w:r>
            <w:r w:rsidR="00EF70B6" w:rsidRPr="003E74AE">
              <w:rPr>
                <w:sz w:val="16"/>
              </w:rPr>
              <w:t xml:space="preserve"> en  empresas </w:t>
            </w:r>
            <w:r w:rsidR="00EF70B6" w:rsidRPr="003E74AE">
              <w:rPr>
                <w:b/>
                <w:sz w:val="16"/>
              </w:rPr>
              <w:t>privadas</w:t>
            </w:r>
            <w:r w:rsidR="00EF70B6" w:rsidRPr="003E74AE">
              <w:rPr>
                <w:sz w:val="16"/>
              </w:rPr>
              <w:t xml:space="preserve"> </w:t>
            </w:r>
            <w:r w:rsidR="006B2F6D">
              <w:rPr>
                <w:sz w:val="16"/>
              </w:rPr>
              <w:t>(5 puntos por cada servicio o 10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w:t>
            </w:r>
            <w:r w:rsidR="00EF70B6" w:rsidRPr="003E74AE">
              <w:rPr>
                <w:sz w:val="16"/>
              </w:rPr>
              <w:t xml:space="preserve">en entidades o </w:t>
            </w:r>
            <w:r w:rsidR="006B2F6D">
              <w:rPr>
                <w:sz w:val="16"/>
              </w:rPr>
              <w:t xml:space="preserve">empresas del sector público (10 </w:t>
            </w:r>
            <w:r w:rsidR="00EF70B6" w:rsidRPr="003E74AE">
              <w:rPr>
                <w:sz w:val="16"/>
              </w:rPr>
              <w:t>puntos por cada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rHeight w:val="80"/>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FD4C1B">
            <w:pPr>
              <w:pStyle w:val="Formulario"/>
              <w:rPr>
                <w:b/>
                <w:sz w:val="16"/>
              </w:rPr>
            </w:pPr>
            <w:r w:rsidRPr="003E74AE">
              <w:rPr>
                <w:sz w:val="16"/>
                <w:lang w:val="es-ES"/>
              </w:rPr>
              <w:t>Especialista</w:t>
            </w:r>
            <w:r w:rsidRPr="003E74AE">
              <w:rPr>
                <w:sz w:val="16"/>
              </w:rPr>
              <w:t xml:space="preserve"> o técnico participante</w:t>
            </w:r>
            <w:r w:rsidR="00EF70B6" w:rsidRPr="003E74AE">
              <w:rPr>
                <w:sz w:val="16"/>
              </w:rPr>
              <w:t xml:space="preserve"> en auditorías a empresas </w:t>
            </w:r>
            <w:r w:rsidR="00EF70B6" w:rsidRPr="003E74AE">
              <w:rPr>
                <w:b/>
                <w:sz w:val="16"/>
              </w:rPr>
              <w:t>privadas</w:t>
            </w:r>
            <w:r w:rsidR="00712D89">
              <w:rPr>
                <w:b/>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6B2F6D">
            <w:pPr>
              <w:pStyle w:val="Formulario"/>
              <w:rPr>
                <w:sz w:val="16"/>
              </w:rPr>
            </w:pPr>
            <w:r w:rsidRPr="003E74AE">
              <w:rPr>
                <w:sz w:val="16"/>
                <w:lang w:val="es-ES"/>
              </w:rPr>
              <w:t>Especialista</w:t>
            </w:r>
            <w:r w:rsidRPr="003E74AE">
              <w:rPr>
                <w:sz w:val="16"/>
              </w:rPr>
              <w:t xml:space="preserve"> o t</w:t>
            </w:r>
            <w:r w:rsidR="00EF70B6" w:rsidRPr="003E74AE">
              <w:rPr>
                <w:sz w:val="16"/>
              </w:rPr>
              <w:t xml:space="preserve">écnico en  empresas </w:t>
            </w:r>
            <w:r w:rsidR="00EF70B6" w:rsidRPr="003E74AE">
              <w:rPr>
                <w:b/>
                <w:sz w:val="16"/>
              </w:rPr>
              <w:t>privadas</w:t>
            </w:r>
            <w:r w:rsidR="00EF70B6" w:rsidRPr="003E74AE">
              <w:rPr>
                <w:sz w:val="16"/>
              </w:rPr>
              <w:t xml:space="preserve"> (5 puntos por cada servicio o 1</w:t>
            </w:r>
            <w:r w:rsidR="006B2F6D">
              <w:rPr>
                <w:sz w:val="16"/>
              </w:rPr>
              <w:t>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rsidP="00301042">
            <w:pPr>
              <w:pStyle w:val="Formulario"/>
              <w:rPr>
                <w:sz w:val="16"/>
              </w:rPr>
            </w:pPr>
            <w:r>
              <w:rPr>
                <w:sz w:val="16"/>
              </w:rPr>
              <w:t xml:space="preserve">                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pPr>
              <w:pStyle w:val="Formulario"/>
              <w:ind w:right="-7"/>
              <w:rPr>
                <w:sz w:val="16"/>
              </w:rPr>
            </w:pPr>
            <w:r w:rsidRPr="003E74AE">
              <w:rPr>
                <w:sz w:val="16"/>
                <w:lang w:val="es-ES"/>
              </w:rPr>
              <w:t xml:space="preserve">Especialista </w:t>
            </w:r>
            <w:r w:rsidR="00EF70B6" w:rsidRPr="003E74AE">
              <w:rPr>
                <w:sz w:val="16"/>
              </w:rPr>
              <w:t xml:space="preserve"> </w:t>
            </w:r>
            <w:r w:rsidRPr="003E74AE">
              <w:rPr>
                <w:sz w:val="16"/>
              </w:rPr>
              <w:t xml:space="preserve">o </w:t>
            </w:r>
            <w:r w:rsidR="00EF70B6" w:rsidRPr="003E74AE">
              <w:rPr>
                <w:sz w:val="16"/>
              </w:rPr>
              <w:t xml:space="preserve">técnico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1A6F10">
            <w:pPr>
              <w:pStyle w:val="Formulario"/>
              <w:rPr>
                <w:sz w:val="16"/>
                <w:lang w:val="es-ES"/>
              </w:rPr>
            </w:pPr>
            <w:r w:rsidRPr="003E74AE">
              <w:rPr>
                <w:sz w:val="16"/>
                <w:lang w:val="es-ES"/>
              </w:rPr>
              <w:lastRenderedPageBreak/>
              <w:t>Especialista</w:t>
            </w:r>
            <w:r w:rsidRPr="003E74AE">
              <w:rPr>
                <w:sz w:val="16"/>
              </w:rPr>
              <w:t xml:space="preserve">  o</w:t>
            </w:r>
            <w:r w:rsidR="00EF70B6" w:rsidRPr="003E74AE">
              <w:rPr>
                <w:sz w:val="16"/>
              </w:rPr>
              <w:t xml:space="preserve"> técnico en entidades  del sector público (</w:t>
            </w:r>
            <w:r w:rsidR="001A6F10">
              <w:rPr>
                <w:sz w:val="16"/>
              </w:rPr>
              <w:t>10</w:t>
            </w:r>
            <w:r w:rsidR="00EF70B6"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1A6F10" w:rsidRDefault="00712D89">
            <w:pPr>
              <w:pStyle w:val="Formulario"/>
              <w:jc w:val="center"/>
              <w:rPr>
                <w:sz w:val="16"/>
                <w:lang w:val="es-ES"/>
              </w:rPr>
            </w:pPr>
            <w:r>
              <w:rPr>
                <w:sz w:val="16"/>
                <w:lang w:val="es-ES"/>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CC41EA" w:rsidRPr="003E74AE">
        <w:tc>
          <w:tcPr>
            <w:tcW w:w="7170" w:type="dxa"/>
            <w:gridSpan w:val="2"/>
            <w:tcBorders>
              <w:top w:val="single" w:sz="4" w:space="0" w:color="auto"/>
              <w:bottom w:val="single" w:sz="4" w:space="0" w:color="auto"/>
            </w:tcBorders>
            <w:vAlign w:val="center"/>
          </w:tcPr>
          <w:p w:rsidR="006748C5" w:rsidRDefault="006748C5" w:rsidP="00CC41EA">
            <w:pPr>
              <w:pStyle w:val="Formulario"/>
              <w:jc w:val="center"/>
              <w:rPr>
                <w:sz w:val="16"/>
              </w:rPr>
            </w:pPr>
          </w:p>
          <w:p w:rsidR="00CC41EA" w:rsidRPr="003E74AE" w:rsidRDefault="00921FAD" w:rsidP="00CC41EA">
            <w:pPr>
              <w:pStyle w:val="Formulario"/>
              <w:jc w:val="center"/>
              <w:rPr>
                <w:sz w:val="16"/>
              </w:rPr>
            </w:pPr>
            <w:r>
              <w:rPr>
                <w:sz w:val="16"/>
              </w:rPr>
              <w:t>(</w:t>
            </w:r>
            <w:r w:rsidR="00CC41EA" w:rsidRPr="003E74AE">
              <w:rPr>
                <w:sz w:val="16"/>
              </w:rPr>
              <w:t>Continúa</w:t>
            </w:r>
            <w:r>
              <w:rPr>
                <w:sz w:val="16"/>
              </w:rPr>
              <w:t>ción de la página anterior)</w:t>
            </w:r>
          </w:p>
        </w:tc>
        <w:tc>
          <w:tcPr>
            <w:tcW w:w="1580" w:type="dxa"/>
            <w:tcBorders>
              <w:top w:val="single" w:sz="4" w:space="0" w:color="auto"/>
              <w:bottom w:val="single" w:sz="4" w:space="0" w:color="auto"/>
            </w:tcBorders>
            <w:vAlign w:val="center"/>
          </w:tcPr>
          <w:p w:rsidR="00CC41EA" w:rsidRPr="003E74AE" w:rsidRDefault="00CC41EA">
            <w:pPr>
              <w:pStyle w:val="Formulario"/>
              <w:jc w:val="center"/>
              <w:rPr>
                <w:sz w:val="16"/>
              </w:rPr>
            </w:pPr>
          </w:p>
        </w:tc>
        <w:tc>
          <w:tcPr>
            <w:tcW w:w="1668" w:type="dxa"/>
            <w:tcBorders>
              <w:top w:val="single" w:sz="4" w:space="0" w:color="auto"/>
              <w:bottom w:val="single" w:sz="4" w:space="0" w:color="auto"/>
            </w:tcBorders>
          </w:tcPr>
          <w:p w:rsidR="00CC41EA" w:rsidRPr="003E74AE" w:rsidRDefault="00CC41E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1</w:t>
            </w:r>
            <w:r w:rsidR="001A6F10">
              <w:rPr>
                <w:sz w:val="16"/>
              </w:rPr>
              <w:t>0</w:t>
            </w:r>
            <w:r w:rsidRPr="003E74AE">
              <w:rPr>
                <w:sz w:val="16"/>
              </w:rPr>
              <w:t xml:space="preserve"> puntos por año de antigüedad en la firma)</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r w:rsidRPr="003E74AE">
              <w:rPr>
                <w:sz w:val="16"/>
              </w:rPr>
              <w:t xml:space="preserve">uditorias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ind w:right="-7"/>
              <w:rPr>
                <w:sz w:val="16"/>
              </w:rPr>
            </w:pPr>
            <w:r w:rsidRPr="003E74AE">
              <w:rPr>
                <w:sz w:val="16"/>
              </w:rPr>
              <w:t>Supervisor  o auditor en entidades  del sector público (</w:t>
            </w:r>
            <w:r w:rsidR="001A6F10">
              <w:rPr>
                <w:sz w:val="16"/>
              </w:rPr>
              <w:t>10</w:t>
            </w:r>
            <w:r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8F3A86">
            <w:pPr>
              <w:pStyle w:val="Formulario"/>
              <w:numPr>
                <w:ilvl w:val="0"/>
                <w:numId w:val="12"/>
              </w:numPr>
              <w:jc w:val="left"/>
              <w:rPr>
                <w:b/>
                <w:sz w:val="16"/>
              </w:rPr>
            </w:pPr>
            <w:r w:rsidRPr="003E74AE">
              <w:rPr>
                <w:b/>
                <w:sz w:val="16"/>
              </w:rPr>
              <w:t>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w:t>
            </w:r>
            <w:r w:rsidR="00340B88">
              <w:rPr>
                <w:sz w:val="16"/>
              </w:rPr>
              <w:t>ó</w:t>
            </w:r>
            <w:r w:rsidR="00B34DA8">
              <w:rPr>
                <w:sz w:val="16"/>
              </w:rPr>
              <w:t>rmula de la asignación de c</w:t>
            </w:r>
            <w:r w:rsidR="00383437">
              <w:rPr>
                <w:sz w:val="16"/>
              </w:rPr>
              <w:t xml:space="preserve">riterios a ser evaluados – </w:t>
            </w:r>
            <w:r w:rsidR="00383437" w:rsidRPr="00D168A5">
              <w:rPr>
                <w:sz w:val="16"/>
              </w:rPr>
              <w:t>pág. 3</w:t>
            </w:r>
            <w:r w:rsidR="00D168A5" w:rsidRPr="00D168A5">
              <w:rPr>
                <w:sz w:val="16"/>
              </w:rPr>
              <w:t>7</w:t>
            </w:r>
            <w:r w:rsidR="00B34DA8" w:rsidRPr="00D168A5">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503A0C" w:rsidRDefault="00503A0C">
      <w:pPr>
        <w:rPr>
          <w:sz w:val="20"/>
        </w:rPr>
      </w:pPr>
    </w:p>
    <w:p w:rsidR="00EF70B6" w:rsidRDefault="00EF70B6" w:rsidP="006E7ACE">
      <w:pPr>
        <w:numPr>
          <w:ilvl w:val="0"/>
          <w:numId w:val="19"/>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fírmas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09690" cy="1231265"/>
                <wp:effectExtent l="0" t="0" r="0" b="0"/>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9690" cy="1231265"/>
                          <a:chOff x="1341" y="1702"/>
                          <a:chExt cx="8959"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082762">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299" cy="1569"/>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pt;height:96.95pt;z-index:25165363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&#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a8znJ+IAAAALAQAADwAAAGRycy9kb3du&#10;cmV2LnhtbEyPwUrDQBCG74LvsIzgrd1sqjXGbEop6qkUbAXxtk2mSWh2NmS3Sfr2jie9zTAf/3x/&#10;tppsKwbsfeNIg5pHIJAKVzZUafg8vM0SED4YKk3rCDVc0cMqv73JTFq6kT5w2IdKcAj51GioQ+hS&#10;KX1RozV+7jokvp1cb03gta9k2ZuRw20r4yhaSmsa4g+16XBTY3HeX6yG99GM64V6Hbbn0+b6fXjc&#10;fW0Van1/N61fQAScwh8Mv/qsDjk7Hd2FSi9aDbM4eWCUB7VQTyAYeU4U1ztqWMYxyDyT/zvk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">
                <o:lock v:ext="edit" aspectratio="t"/>
                <v:group id="Group 353" o:spid="_x0000_s112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Text Box 354" o:spid="_x0000_s112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K8MA&#10;AADbAAAADwAAAGRycy9kb3ducmV2LnhtbESPQWvCQBSE74X+h+UVvBTd1YJKdBUVlB68NErw+Mg+&#10;k2D2bciumvrru0LB4zAz3zDzZWdrcaPWV441DAcKBHHuTMWFhuNh25+C8AHZYO2YNPySh+Xi/W2O&#10;iXF3/qFbGgoRIewT1FCG0CRS+rwki37gGuLonV1rMUTZFtK0eI9wW8uRUmNpseK4UGJDm5LyS3q1&#10;Gvhzv5uu6lP6UCrjjMfZY22t1r2PbjUDEagLr/B/+9to+JrA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BK8MAAADbAAAADwAAAAAAAAAAAAAAAACYAgAAZHJzL2Rv&#10;d25yZXYueG1sUEsFBgAAAAAEAAQA9QAAAIgDAAAAAA==&#10;" fillcolor="#333" stroked="f">
                    <o:lock v:ext="edit" aspectratio="t"/>
                    <v:textbox inset="0,0,0,0">
                      <w:txbxContent>
                        <w:p w:rsidR="002B2AC8" w:rsidRPr="0011539E" w:rsidRDefault="002B2AC8"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5XAAAAA2wAAAA8AAABkcnMvZG93bnJldi54bWxET89rwjAUvg/2P4Q38DZTnQzpjDImDk+6&#10;quz8SJ5tsHkpTazVv94cBI8f3+/Zone16KgN1rOC0TADQay9sVwqOOxX71MQISIbrD2TgisFWMxf&#10;X2aYG3/hgrpdLEUK4ZCjgirGJpcy6IochqFviBN39K3DmGBbStPiJYW7Wo6z7FM6tJwaKmzopyJ9&#10;2p2dgomx2Xav7ebGnf/974vpcvSnlRq89d9fICL18Sl+uNdGwUc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cAAAADbAAAADwAAAAAAAAAAAAAAAACfAgAA&#10;ZHJzL2Rvd25yZXYueG1sUEsFBgAAAAAEAAQA9wAAAIwDAAAAAA==&#10;">
                    <v:imagedata r:id="rId14" o:title="Logotipo CGR (B-W)"/>
                  </v:shape>
                </v:group>
                <v:group id="Group 356"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357"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rsidR="002B2AC8" w:rsidRDefault="002B2AC8"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rsidR="002B2AC8" w:rsidRPr="007E24CB" w:rsidRDefault="002B2AC8"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roundrect id="AutoShape 360"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wMAA&#10;AADbAAAADwAAAGRycy9kb3ducmV2LnhtbESPQYvCMBSE74L/ITxhL6JpVVatRhFhQb3Z1fujebbF&#10;5qU0Ueu/N4LgcZj5ZpjlujWVuFPjSssK4mEEgjizuuRcwen/bzAD4TyyxsoyKXiSg/Wq21liou2D&#10;j3RPfS5CCbsEFRTe14mULivIoBvamjh4F9sY9EE2udQNPkK5qeQoin6lwZLDQoE1bQvKrunNKJiM&#10;dIyX53UXk9uct9M5HfJ9X6mfXrtZgPDU+m/4Q+904M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o9wMAAAADbAAAADwAAAAAAAAAAAAAAAACYAgAAZHJzL2Rvd25y&#10;ZXYueG1sUEsFBgAAAAAEAAQA9QAAAIUDAAAAAA==&#10;" filled="f" fillcolor="#0c9">
                    <o:lock v:ext="edit" aspectratio="t"/>
                    <v:textbox inset="2.38761mm,1.1938mm,2.38761mm,1.1938mm">
                      <w:txbxContent>
                        <w:p w:rsidR="002B2AC8" w:rsidRPr="007E24CB" w:rsidRDefault="002B2AC8"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x8MA&#10;AADbAAAADwAAAGRycy9kb3ducmV2LnhtbESPQWsCMRSE74L/ITzBm2Yrq5StUaqiFDxV6/2xed1s&#10;u3lZNlGjv74RCh6HmfmGmS+jbcSFOl87VvAyzkAQl07XXCn4Om5HryB8QNbYOCYFN/KwXPR7cyy0&#10;u/InXQ6hEgnCvkAFJoS2kNKXhiz6sWuJk/ftOoshya6SusNrgttGTrJsJi3WnBYMtrQ2VP4ezlbB&#10;7meWlbv9qVpt7nE6PW1jvj4bpYaD+P4GIlAMz/B/+0Mry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rx8MAAADbAAAADwAAAAAAAAAAAAAAAACYAgAAZHJzL2Rv&#10;d25yZXYueG1sUEsFBgAAAAAEAAQA9QAAAIgDAAAAAA==&#10;" filled="f" fillcolor="#0c9" stroked="f">
                    <o:lock v:ext="edit" aspectratio="t"/>
                    <v:textbox inset="2.38761mm,1.1938mm,2.38761mm,1.1938mm">
                      <w:txbxContent>
                        <w:p w:rsidR="002B2AC8" w:rsidRPr="007E24CB" w:rsidRDefault="002B2AC8" w:rsidP="00082762">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362" o:spid="_x0000_s113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u8MA&#10;AADbAAAADwAAAGRycy9kb3ducmV2LnhtbESPQWsCMRSE70L/Q3gFb5qtqMjWKMUiiFCxa3t/JM/s&#10;0s3Lsom69dcbQfA4zMw3zHzZuVqcqQ2VZwVvwwwEsfamYqvg57AezECEiGyw9kwK/inAcvHSm2Nu&#10;/IW/6VxEKxKEQ44KyhibXMqgS3IYhr4hTt7Rtw5jkq2VpsVLgrtajrJsKh1WnBZKbGhVkv4rTk6B&#10;Pszouvul/c5+6sZet8fV6Esq1X/tPt5BROriM/xob4yC8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yu8MAAADbAAAADwAAAAAAAAAAAAAAAACYAgAAZHJzL2Rv&#10;d25yZXYueG1sUEsFBgAAAAAEAAQA9QAAAIgDAAAAAA==&#10;" stroked="f">
                  <v:fill opacity="0"/>
                  <o:lock v:ext="edit" aspectratio="t"/>
                  <v:textbox style="mso-fit-shape-to-text:t">
                    <w:txbxContent>
                      <w:p w:rsidR="002B2AC8" w:rsidRPr="00D27111" w:rsidRDefault="002B2AC8" w:rsidP="00082762">
                        <w:pPr>
                          <w:jc w:val="center"/>
                          <w:rPr>
                            <w:b/>
                            <w:sz w:val="18"/>
                            <w:szCs w:val="18"/>
                          </w:rPr>
                        </w:pPr>
                        <w:r>
                          <w:rPr>
                            <w:b/>
                            <w:sz w:val="18"/>
                            <w:szCs w:val="18"/>
                          </w:rPr>
                          <w:t>F-6222</w:t>
                        </w:r>
                      </w:p>
                    </w:txbxContent>
                  </v:textbox>
                </v:shape>
                <v:shape id="Text Box 363" o:spid="_x0000_s1134" type="#_x0000_t202" style="position:absolute;left:8001;top:1986;width:229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8RsYA&#10;AADbAAAADwAAAGRycy9kb3ducmV2LnhtbESPQWvCQBSE7wX/w/KE3szGUtSmboIKBelBqFrF22P3&#10;NYnNvg3ZrcZ/3y0IPQ4z8w0zL3rbiAt1vnasYJykIIi1MzWXCva7t9EMhA/IBhvHpOBGHop88DDH&#10;zLgrf9BlG0oRIewzVFCF0GZSel2RRZ+4ljh6X66zGKLsSmk6vEa4beRTmk6kxZrjQoUtrSrS39sf&#10;q2AzfflcnDfLlW718nZcH93h/eSUehz2i1cQgfrwH76310bB8w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8RsYAAADbAAAADwAAAAAAAAAAAAAAAACYAgAAZHJz&#10;L2Rvd25yZXYueG1sUEsFBgAAAAAEAAQA9QAAAIsDAAAAAA==&#10;">
                  <v:fill opacity="0"/>
                  <v:stroke dashstyle="longDash"/>
                  <o:lock v:ext="edit" aspectratio="t"/>
                  <v:textbox style="mso-fit-shape-to-text:t">
                    <w:txbxContent>
                      <w:p w:rsidR="002B2AC8" w:rsidRPr="00C044F1" w:rsidRDefault="002B2AC8"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Pr="00082762"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(no aplica)</w:t>
      </w: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r w:rsidRPr="003E74AE">
              <w:rPr>
                <w:sz w:val="16"/>
              </w:rPr>
              <w:t xml:space="preserve">uditorias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personal propuesto para fírmas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0" b="0"/>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11539E" w:rsidRDefault="002B2AC8"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7E24CB">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2"/>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G2hI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2gMrIK8siCyQ7sdpLro6H75Pon1nxGhC9ksCjn2JY7wQeeRouKz7Hsps8Mvh1U&#10;iNwGP0kS8VL9fAp/87R9De3tH3md/gc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">
                <o:lock v:ext="edit" aspectratio="t"/>
                <v:group id="Group 367" o:spid="_x0000_s113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Text Box 368" o:spid="_x0000_s113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sGsQA&#10;AADbAAAADwAAAGRycy9kb3ducmV2LnhtbESPQWvCQBSE7wX/w/KEXkqz20AlpK6igtJDL40SPD6y&#10;zySYfRuyW03z67uFQo/DzHzDLNej7cSNBt861vCSKBDElTMt1xpOx/1zBsIHZIOdY9LwTR7Wq9nD&#10;EnPj7vxJtyLUIkLY56ihCaHPpfRVQxZ94nri6F3cYDFEOdTSDHiPcNvJVKmFtNhyXGiwp11D1bX4&#10;shr46eOQbbpzMSlVcsmLctpaq/XjfNy8gQg0hv/wX/vdaEh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BrEAAAA2wAAAA8AAAAAAAAAAAAAAAAAmAIAAGRycy9k&#10;b3ducmV2LnhtbFBLBQYAAAAABAAEAPUAAACJAwAAAAA=&#10;" fillcolor="#333" stroked="f">
                    <o:lock v:ext="edit" aspectratio="t"/>
                    <v:textbox inset="0,0,0,0">
                      <w:txbxContent>
                        <w:p w:rsidR="002B2AC8" w:rsidRPr="0011539E" w:rsidRDefault="002B2AC8"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WKHCAAAA2wAAAA8AAABkcnMvZG93bnJldi54bWxEj09rAjEUxO8Fv0N4greaVURkNYooFk9t&#10;/YPnR/LcDW5elk26rv30TUHwOMzMb5jFqnOVaKkJ1rOC0TADQay9sVwoOJ927zMQISIbrDyTggcF&#10;WC17bwvMjb/zgdpjLESCcMhRQRljnUsZdEkOw9DXxMm7+sZhTLIppGnwnuCukuMsm0qHltNCiTVt&#10;StK3449TMDE2+zpp+/nLrf+4dIfZdvStlRr0u/UcRKQuvsLP9t4oGE/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ihwgAAANsAAAAPAAAAAAAAAAAAAAAAAJ8C&#10;AABkcnMvZG93bnJldi54bWxQSwUGAAAAAAQABAD3AAAAjgMAAAAA&#10;">
                    <v:imagedata r:id="rId14" o:title="Logotipo CGR (B-W)"/>
                  </v:shape>
                </v:group>
                <v:group id="Group 370" o:spid="_x0000_s11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371" o:spid="_x0000_s11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rsidR="002B2AC8" w:rsidRDefault="002B2AC8"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rsidR="002B2AC8" w:rsidRPr="007E24CB" w:rsidRDefault="002B2AC8"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oundrect id="AutoShape 374" o:spid="_x0000_s11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UcMA&#10;AADbAAAADwAAAGRycy9kb3ducmV2LnhtbESPT2vCQBTE7wW/w/KEXopukkr/xKwSAgXrTVvvj+wz&#10;Ccm+Ddk1xm/fLQgeh5n5DZNtJ9OJkQbXWFYQLyMQxKXVDVcKfn++Fh8gnEfW2FkmBTdysN3MnjJM&#10;tb3ygcajr0SAsEtRQe19n0rpypoMuqXtiYN3toNBH+RQST3gNcBNJ5MoepMGGw4LNfZU1FS2x4tR&#10;sEp0jOdbu4vJ5afi/ZP21feLUs/zKV+D8DT5R/je3mkFrz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J1UcMAAADbAAAADwAAAAAAAAAAAAAAAACYAgAAZHJzL2Rv&#10;d25yZXYueG1sUEsFBgAAAAAEAAQA9QAAAIgDAAAAAA==&#10;" filled="f" fillcolor="#0c9">
                    <o:lock v:ext="edit" aspectratio="t"/>
                    <v:textbox inset="2.38761mm,1.1938mm,2.38761mm,1.1938mm">
                      <w:txbxContent>
                        <w:p w:rsidR="002B2AC8" w:rsidRPr="0011539E" w:rsidRDefault="002B2AC8"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lVcQA&#10;AADbAAAADwAAAGRycy9kb3ducmV2LnhtbESPW2sCMRSE3wv+h3CEvtWstoqsRvGCUuiTt/fD5rjZ&#10;dnOybKKm/npTKPg4zMw3zHQebS2u1PrKsYJ+LwNBXDhdcangeNi8jUH4gKyxdkwKfsnDfNZ5mWKu&#10;3Y13dN2HUiQI+xwVmBCaXEpfGLLoe64hTt7ZtRZDkm0pdYu3BLe1HGTZSFqsOC0YbGhlqPjZX6yC&#10;7fcoK7Zfp3K5vsfh8LSJH6uLUeq1GxcTEIFieIb/259awfsA/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ZVXEAAAA2wAAAA8AAAAAAAAAAAAAAAAAmAIAAGRycy9k&#10;b3ducmV2LnhtbFBLBQYAAAAABAAEAPUAAACJAwAAAAA=&#10;" filled="f" fillcolor="#0c9" stroked="f">
                    <o:lock v:ext="edit" aspectratio="t"/>
                    <v:textbox inset="2.38761mm,1.1938mm,2.38761mm,1.1938mm">
                      <w:txbxContent>
                        <w:p w:rsidR="002B2AC8" w:rsidRPr="007E24CB" w:rsidRDefault="002B2AC8" w:rsidP="007E24CB">
                          <w:pPr>
                            <w:autoSpaceDE w:val="0"/>
                            <w:autoSpaceDN w:val="0"/>
                            <w:adjustRightInd w:val="0"/>
                            <w:jc w:val="center"/>
                            <w:rPr>
                              <w:color w:val="000000"/>
                              <w:sz w:val="16"/>
                              <w:szCs w:val="16"/>
                            </w:rPr>
                          </w:pPr>
                          <w:r w:rsidRPr="007E24CB">
                            <w:rPr>
                              <w:b/>
                              <w:bCs/>
                              <w:color w:val="000000"/>
                              <w:sz w:val="16"/>
                              <w:szCs w:val="16"/>
                            </w:rPr>
                            <w:t>Cod. de la Norma</w:t>
                          </w:r>
                        </w:p>
                      </w:txbxContent>
                    </v:textbox>
                  </v:rect>
                </v:group>
                <v:shape id="Text Box 376" o:spid="_x0000_s114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8KcQA&#10;AADbAAAADwAAAGRycy9kb3ducmV2LnhtbESPzWrDMBCE74W8g9hAbo0cB0pwopjiUCiFhjY/90Xa&#10;yKbWyliq4+Tpq0Khx2FmvmE25ehaMVAfGs8KFvMMBLH2pmGr4HR8eVyBCBHZYOuZFNwoQLmdPGyw&#10;MP7KnzQcohUJwqFABXWMXSFl0DU5DHPfESfv4nuHMcneStPjNcFdK/Mse5IOG04LNXZU1aS/Dt9O&#10;gT6u6L4/08fe7nRn72+XKn+XSs2m4/MaRKQx/of/2q9GwXIJ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vCnEAAAA2wAAAA8AAAAAAAAAAAAAAAAAmAIAAGRycy9k&#10;b3ducmV2LnhtbFBLBQYAAAAABAAEAPUAAACJAwAAAAA=&#10;" stroked="f">
                  <v:fill opacity="0"/>
                  <o:lock v:ext="edit" aspectratio="t"/>
                  <v:textbox style="mso-fit-shape-to-text:t">
                    <w:txbxContent>
                      <w:p w:rsidR="002B2AC8" w:rsidRPr="00D27111" w:rsidRDefault="002B2AC8" w:rsidP="007E24CB">
                        <w:pPr>
                          <w:jc w:val="center"/>
                          <w:rPr>
                            <w:b/>
                            <w:sz w:val="18"/>
                            <w:szCs w:val="18"/>
                          </w:rPr>
                        </w:pPr>
                        <w:r>
                          <w:rPr>
                            <w:b/>
                            <w:sz w:val="18"/>
                            <w:szCs w:val="18"/>
                          </w:rPr>
                          <w:t>F-6223</w:t>
                        </w:r>
                      </w:p>
                    </w:txbxContent>
                  </v:textbox>
                </v:shape>
                <v:shape id="Text Box 377" o:spid="_x0000_s1146" type="#_x0000_t202" style="position:absolute;left:8001;top:1986;width:229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018YA&#10;AADbAAAADwAAAGRycy9kb3ducmV2LnhtbESPQWvCQBSE74X+h+UVvNVNtWgbXUMUCtKDUK1Kb4/d&#10;Z5KafRuyW43/3hWEHoeZ+YaZZp2txYlaXzlW8NJPQBBrZyouFHxvPp7fQPiAbLB2TAou5CGbPT5M&#10;MTXuzF90WodCRAj7FBWUITSplF6XZNH3XUMcvYNrLYYo20KaFs8Rbms5SJKRtFhxXCixoUVJ+rj+&#10;swpW4/dt/ruaL3Sj55f9cu92nz9Oqd5Tl09ABOrCf/jeXhoFw1e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018YAAADbAAAADwAAAAAAAAAAAAAAAACYAgAAZHJz&#10;L2Rvd25yZXYueG1sUEsFBgAAAAAEAAQA9QAAAIsDAAAAAA==&#10;">
                  <v:fill opacity="0"/>
                  <v:stroke dashstyle="longDash"/>
                  <o:lock v:ext="edit" aspectratio="t"/>
                  <v:textbox style="mso-fit-shape-to-text:t">
                    <w:txbxContent>
                      <w:p w:rsidR="002B2AC8" w:rsidRPr="00C044F1" w:rsidRDefault="002B2AC8"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(no aplica)</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r w:rsidRPr="00FD30EC">
              <w:rPr>
                <w:sz w:val="16"/>
              </w:rPr>
              <w:t>uditor</w:t>
            </w:r>
            <w:r w:rsidR="00A04BF6" w:rsidRPr="00FD30EC">
              <w:rPr>
                <w:sz w:val="16"/>
              </w:rPr>
              <w:t>í</w:t>
            </w:r>
            <w:r w:rsidRPr="00FD30EC">
              <w:rPr>
                <w:sz w:val="16"/>
              </w:rPr>
              <w:t>as</w:t>
            </w:r>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lastRenderedPageBreak/>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personal propuesto para Fírmas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0" b="0"/>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95F01" w:rsidRDefault="002B2AC8"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95F01" w:rsidRDefault="002B2AC8"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95F01" w:rsidRDefault="002B2AC8" w:rsidP="00D24E0F">
                                <w:pPr>
                                  <w:autoSpaceDE w:val="0"/>
                                  <w:autoSpaceDN w:val="0"/>
                                  <w:adjustRightInd w:val="0"/>
                                  <w:jc w:val="center"/>
                                  <w:rPr>
                                    <w:color w:val="000000"/>
                                    <w:sz w:val="16"/>
                                    <w:szCs w:val="16"/>
                                  </w:rPr>
                                </w:pPr>
                                <w:r w:rsidRPr="00795F01">
                                  <w:rPr>
                                    <w:b/>
                                    <w:bCs/>
                                    <w:color w:val="000000"/>
                                    <w:sz w:val="16"/>
                                    <w:szCs w:val="16"/>
                                  </w:rPr>
                                  <w:t>Cod.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Text Box 381" o:spid="_x0000_s114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MAA&#10;AADbAAAADwAAAGRycy9kb3ducmV2LnhtbERPTYvCMBC9L+x/CCN4WdZkFUSqUdwFxYMXq5Q9Ds3Y&#10;FptJaaJWf70RBG/zeJ8zW3S2FhdqfeVYw89AgSDOnam40HDYr74nIHxANlg7Jg038rCYf37MMDHu&#10;yju6pKEQMYR9ghrKEJpESp+XZNEPXEMcuaNrLYYI20KaFq8x3NZyqNRYWqw4NpTY0F9J+Sk9Ww38&#10;tV1PlvV/elcq44zH2f3XWq37vW45BRGoC2/xy70x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bSMAAAADbAAAADwAAAAAAAAAAAAAAAACYAgAAZHJzL2Rvd25y&#10;ZXYueG1sUEsFBgAAAAAEAAQA9QAAAIUDAAAAAA==&#10;" fillcolor="#333" stroked="f">
                    <o:lock v:ext="edit" aspectratio="t"/>
                    <v:textbox inset="0,0,0,0">
                      <w:txbxContent>
                        <w:p w:rsidR="002B2AC8" w:rsidRPr="0011539E" w:rsidRDefault="002B2AC8"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qfDBAAAA2wAAAA8AAABkcnMvZG93bnJldi54bWxET8lqwzAQvRf6D2IKvTWySwjBjWJCS0NP&#10;WZyQ8yBNbRFrZCzFcfr1VaDQ2zzeOotydK0YqA/Ws4J8koEg1t5YrhUcD58vcxAhIhtsPZOCGwUo&#10;l48PCyyMv/KehirWIoVwKFBBE2NXSBl0Qw7DxHfEifv2vcOYYF9L0+M1hbtWvmbZTDq0nBoa7Oi9&#10;IX2uLk7B1Nhse9B288ODX5/G/fwj32mlnp/G1RuISGP8F/+5v0yaP4X7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qfDBAAAA2wAAAA8AAAAAAAAAAAAAAAAAnwIA&#10;AGRycy9kb3ducmV2LnhtbFBLBQYAAAAABAAEAPcAAACNAwAAAAA=&#10;">
                    <v:imagedata r:id="rId14" o:title="Logotipo CGR (B-W)"/>
                  </v:shape>
                </v:group>
                <v:group id="Group 383" o:spid="_x0000_s115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384" o:spid="_x0000_s115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rsidR="002B2AC8" w:rsidRDefault="002B2AC8"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rsidR="002B2AC8" w:rsidRPr="00795F01" w:rsidRDefault="002B2AC8"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oundrect id="AutoShape 387" o:spid="_x0000_s115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N7wA&#10;AADbAAAADwAAAGRycy9kb3ducmV2LnhtbERPyQrCMBC9C/5DGMGLaFoRl2oUEQT15nYfmrEtNpPS&#10;RK1/bwTB2zzeOotVY0rxpNoVlhXEgwgEcWp1wZmCy3nbn4JwHlljaZkUvMnBatluLTDR9sVHep58&#10;JkIIuwQV5N5XiZQuzcmgG9iKOHA3Wxv0AdaZ1DW+Qrgp5TCKxtJgwaEhx4o2OaX308MoGA11jLf3&#10;fReTW183kxkdsn1P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wSU3vAAAANsAAAAPAAAAAAAAAAAAAAAAAJgCAABkcnMvZG93bnJldi54&#10;bWxQSwUGAAAAAAQABAD1AAAAgQMAAAAA&#10;" filled="f" fillcolor="#0c9">
                    <o:lock v:ext="edit" aspectratio="t"/>
                    <v:textbox inset="2.38761mm,1.1938mm,2.38761mm,1.1938mm">
                      <w:txbxContent>
                        <w:p w:rsidR="002B2AC8" w:rsidRPr="00795F01" w:rsidRDefault="002B2AC8"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ZMAA&#10;AADbAAAADwAAAGRycy9kb3ducmV2LnhtbERPTYvCMBC9C/sfwix403RFZalGWRVF8KSu96EZm2oz&#10;KU3U7P56cxA8Pt73dB5tLe7U+sqxgq9+BoK4cLriUsHvcd37BuEDssbaMSn4Iw/z2Udnirl2D97T&#10;/RBKkULY56jAhNDkUvrCkEXfdw1x4s6utRgSbEupW3ykcFvLQZaNpcWKU4PBhpaGiuvhZhVsLuOs&#10;2OxO5WL1H0ej0zoOlzejVPcz/kxABIrhLX65t1rBI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7IZMAAAADbAAAADwAAAAAAAAAAAAAAAACYAgAAZHJzL2Rvd25y&#10;ZXYueG1sUEsFBgAAAAAEAAQA9QAAAIUDAAAAAA==&#10;" filled="f" fillcolor="#0c9" stroked="f">
                    <o:lock v:ext="edit" aspectratio="t"/>
                    <v:textbox inset="2.38761mm,1.1938mm,2.38761mm,1.1938mm">
                      <w:txbxContent>
                        <w:p w:rsidR="002B2AC8" w:rsidRPr="00795F01" w:rsidRDefault="002B2AC8" w:rsidP="00D24E0F">
                          <w:pPr>
                            <w:autoSpaceDE w:val="0"/>
                            <w:autoSpaceDN w:val="0"/>
                            <w:adjustRightInd w:val="0"/>
                            <w:jc w:val="center"/>
                            <w:rPr>
                              <w:color w:val="000000"/>
                              <w:sz w:val="16"/>
                              <w:szCs w:val="16"/>
                            </w:rPr>
                          </w:pPr>
                          <w:r w:rsidRPr="00795F01">
                            <w:rPr>
                              <w:b/>
                              <w:bCs/>
                              <w:color w:val="000000"/>
                              <w:sz w:val="16"/>
                              <w:szCs w:val="16"/>
                            </w:rPr>
                            <w:t>Cod. de la Norma</w:t>
                          </w:r>
                        </w:p>
                      </w:txbxContent>
                    </v:textbox>
                  </v:rect>
                </v:group>
                <v:shape id="Text Box 389" o:spid="_x0000_s115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GMMA&#10;AADbAAAADwAAAGRycy9kb3ducmV2LnhtbESPwWrDMBBE74X8g9hAbo0cH4pxrYSSEgiFhtZu7ou0&#10;kU2slbHUxMnXV4VCj8PMvGGqzeR6caExdJ4VrJYZCGLtTcdWwVezeyxAhIhssPdMCm4UYLOePVRY&#10;Gn/lT7rU0YoE4VCigjbGoZQy6JYchqUfiJN38qPDmORopRnxmuCul3mWPUmHHaeFFgfatqTP9bdT&#10;oJuC7ocjfRzsqx7s/e20zd+lUov59PIMItIU/8N/7b1RkK/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RGMMAAADbAAAADwAAAAAAAAAAAAAAAACYAgAAZHJzL2Rv&#10;d25yZXYueG1sUEsFBgAAAAAEAAQA9QAAAIgDAAAAAA==&#10;" stroked="f">
                  <v:fill opacity="0"/>
                  <o:lock v:ext="edit" aspectratio="t"/>
                  <v:textbox style="mso-fit-shape-to-text:t">
                    <w:txbxContent>
                      <w:p w:rsidR="002B2AC8" w:rsidRPr="00D27111" w:rsidRDefault="002B2AC8"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5cUA&#10;AADbAAAADwAAAGRycy9kb3ducmV2LnhtbESPQWvCQBSE74X+h+UVvOnGHKxN3QQVBOlBqFalt8fu&#10;a5KafRuyq8Z/3xWEHoeZ+YaZFb1txIU6XztWMB4lIIi1MzWXCr52q+EUhA/IBhvHpOBGHor8+WmG&#10;mXFX/qTLNpQiQthnqKAKoc2k9Loii37kWuLo/bjOYoiyK6Xp8BrhtpFpkkykxZrjQoUtLSvSp+3Z&#10;Kti8vu3nv5vFUrd6cTuuj+7w8e2UGrz083cQgfrwH36010ZBms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lxQAAANsAAAAPAAAAAAAAAAAAAAAAAJgCAABkcnMv&#10;ZG93bnJldi54bWxQSwUGAAAAAAQABAD1AAAAigMAAAAA&#10;">
                  <v:fill opacity="0"/>
                  <v:stroke dashstyle="longDash"/>
                  <o:lock v:ext="edit" aspectratio="t"/>
                  <v:textbox style="mso-fit-shape-to-text:t">
                    <w:txbxContent>
                      <w:p w:rsidR="002B2AC8" w:rsidRPr="00C044F1" w:rsidRDefault="002B2AC8"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6E7ACE">
      <w:pPr>
        <w:numPr>
          <w:ilvl w:val="0"/>
          <w:numId w:val="19"/>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9E3E17" w:rsidP="009E3E17">
      <w:pPr>
        <w:spacing w:after="0" w:line="480" w:lineRule="auto"/>
        <w:jc w:val="center"/>
        <w:rPr>
          <w:sz w:val="20"/>
          <w:lang w:val="es-MX"/>
        </w:rPr>
      </w:pPr>
      <w:r w:rsidRPr="00980697">
        <w:rPr>
          <w:sz w:val="20"/>
          <w:lang w:val="es-MX"/>
        </w:rPr>
        <w:t>+++++</w:t>
      </w:r>
    </w:p>
    <w:p w:rsidR="009E3E17" w:rsidRPr="00563F16" w:rsidRDefault="009E3E17" w:rsidP="009E3E17">
      <w:pPr>
        <w:spacing w:after="0" w:line="480" w:lineRule="auto"/>
        <w:rPr>
          <w:sz w:val="20"/>
          <w:lang w:val="es-MX"/>
        </w:rPr>
      </w:pPr>
    </w:p>
    <w:p w:rsidR="00EF70B6" w:rsidRPr="000B64B0" w:rsidRDefault="00EF70B6" w:rsidP="009E3E17">
      <w:pPr>
        <w:ind w:left="-284"/>
        <w:jc w:val="center"/>
        <w:rPr>
          <w:rFonts w:ascii="Verdana" w:hAnsi="Verdana"/>
          <w:b/>
          <w:sz w:val="18"/>
          <w:szCs w:val="18"/>
        </w:rPr>
      </w:pPr>
      <w:r w:rsidRPr="003E74AE">
        <w:br w:type="page"/>
      </w:r>
      <w:r w:rsidRPr="000B64B0">
        <w:rPr>
          <w:rFonts w:ascii="Verdana" w:hAnsi="Verdana"/>
          <w:b/>
          <w:sz w:val="18"/>
          <w:szCs w:val="18"/>
        </w:rPr>
        <w:lastRenderedPageBreak/>
        <w:t>SECCIÓN VII</w:t>
      </w:r>
    </w:p>
    <w:p w:rsidR="00EF70B6" w:rsidRPr="000B64B0" w:rsidRDefault="00EF70B6">
      <w:pPr>
        <w:pStyle w:val="Ttulo3"/>
        <w:rPr>
          <w:rFonts w:ascii="Verdana" w:hAnsi="Verdana"/>
          <w:sz w:val="18"/>
          <w:szCs w:val="18"/>
        </w:rPr>
      </w:pPr>
      <w:r w:rsidRPr="000B64B0">
        <w:rPr>
          <w:rFonts w:ascii="Verdana" w:hAnsi="Verdana"/>
          <w:sz w:val="18"/>
          <w:szCs w:val="18"/>
        </w:rPr>
        <w:t>MODELO DE CONTRATO</w:t>
      </w:r>
    </w:p>
    <w:p w:rsidR="00EF70B6" w:rsidRPr="000B64B0" w:rsidRDefault="00EF70B6">
      <w:pPr>
        <w:spacing w:line="200" w:lineRule="exact"/>
        <w:jc w:val="center"/>
        <w:rPr>
          <w:rFonts w:ascii="Verdana" w:hAnsi="Verdana"/>
          <w:b/>
          <w:sz w:val="18"/>
          <w:szCs w:val="18"/>
          <w:lang w:val="es-ES_tradnl"/>
        </w:rPr>
      </w:pPr>
    </w:p>
    <w:p w:rsidR="00DA65C0" w:rsidRDefault="00DA65C0" w:rsidP="005F5B26">
      <w:pPr>
        <w:autoSpaceDE w:val="0"/>
        <w:autoSpaceDN w:val="0"/>
        <w:adjustRightInd w:val="0"/>
        <w:spacing w:after="0"/>
        <w:jc w:val="center"/>
        <w:rPr>
          <w:b/>
          <w:bCs/>
          <w:sz w:val="24"/>
          <w:szCs w:val="24"/>
          <w:lang w:val="es-BO" w:eastAsia="es-BO"/>
        </w:rPr>
      </w:pPr>
      <w:r>
        <w:rPr>
          <w:b/>
          <w:bCs/>
          <w:sz w:val="24"/>
          <w:szCs w:val="24"/>
          <w:lang w:val="es-BO" w:eastAsia="es-BO"/>
        </w:rPr>
        <w:t>ÍNDICE DEL CONTRATO</w:t>
      </w:r>
    </w:p>
    <w:p w:rsidR="005F5B26" w:rsidRDefault="005F5B26" w:rsidP="005F5B26">
      <w:pPr>
        <w:autoSpaceDE w:val="0"/>
        <w:autoSpaceDN w:val="0"/>
        <w:adjustRightInd w:val="0"/>
        <w:spacing w:after="0"/>
        <w:jc w:val="center"/>
        <w:rPr>
          <w:b/>
          <w:bCs/>
          <w:sz w:val="24"/>
          <w:szCs w:val="24"/>
          <w:lang w:val="es-BO" w:eastAsia="es-BO"/>
        </w:rPr>
      </w:pPr>
    </w:p>
    <w:p w:rsidR="00DA65C0" w:rsidRDefault="00DA65C0" w:rsidP="005F5B26">
      <w:pPr>
        <w:autoSpaceDE w:val="0"/>
        <w:autoSpaceDN w:val="0"/>
        <w:adjustRightInd w:val="0"/>
        <w:spacing w:after="0"/>
        <w:ind w:left="567" w:hanging="567"/>
        <w:jc w:val="left"/>
        <w:rPr>
          <w:b/>
          <w:bCs/>
          <w:sz w:val="24"/>
          <w:szCs w:val="24"/>
          <w:lang w:val="es-BO" w:eastAsia="es-BO"/>
        </w:rPr>
      </w:pPr>
      <w:r>
        <w:rPr>
          <w:b/>
          <w:bCs/>
          <w:sz w:val="24"/>
          <w:szCs w:val="24"/>
          <w:lang w:val="es-BO" w:eastAsia="es-BO"/>
        </w:rPr>
        <w:t xml:space="preserve">I. </w:t>
      </w:r>
      <w:r w:rsidR="005F5B26">
        <w:rPr>
          <w:b/>
          <w:bCs/>
          <w:sz w:val="24"/>
          <w:szCs w:val="24"/>
          <w:lang w:val="es-BO" w:eastAsia="es-BO"/>
        </w:rPr>
        <w:t xml:space="preserve"> </w:t>
      </w:r>
      <w:r w:rsidR="005F5B26">
        <w:rPr>
          <w:b/>
          <w:bCs/>
          <w:sz w:val="24"/>
          <w:szCs w:val="24"/>
          <w:lang w:val="es-BO" w:eastAsia="es-BO"/>
        </w:rPr>
        <w:tab/>
      </w:r>
      <w:r>
        <w:rPr>
          <w:b/>
          <w:bCs/>
          <w:sz w:val="24"/>
          <w:szCs w:val="24"/>
          <w:lang w:val="es-BO" w:eastAsia="es-BO"/>
        </w:rPr>
        <w:t>CONDICIONES GENERALES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PRIMERA.-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Partes Contratantes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SEGUNDA.-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Antecedentes Legales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TERCERA.-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Objeto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CUARTA.-</w:t>
      </w:r>
      <w:r w:rsidR="005F5B26">
        <w:rPr>
          <w:sz w:val="24"/>
          <w:szCs w:val="24"/>
          <w:lang w:val="es-BO" w:eastAsia="es-BO"/>
        </w:rPr>
        <w:tab/>
      </w:r>
      <w:r w:rsidR="005F5B26">
        <w:rPr>
          <w:sz w:val="24"/>
          <w:szCs w:val="24"/>
          <w:lang w:val="es-BO" w:eastAsia="es-BO"/>
        </w:rPr>
        <w:tab/>
      </w:r>
      <w:r>
        <w:rPr>
          <w:sz w:val="24"/>
          <w:szCs w:val="24"/>
          <w:lang w:val="es-BO" w:eastAsia="es-BO"/>
        </w:rPr>
        <w:t xml:space="preserve"> </w:t>
      </w:r>
      <w:r w:rsidR="005F5B26">
        <w:rPr>
          <w:sz w:val="24"/>
          <w:szCs w:val="24"/>
          <w:lang w:val="es-BO" w:eastAsia="es-BO"/>
        </w:rPr>
        <w:tab/>
      </w:r>
      <w:r>
        <w:rPr>
          <w:sz w:val="24"/>
          <w:szCs w:val="24"/>
          <w:lang w:val="es-BO" w:eastAsia="es-BO"/>
        </w:rPr>
        <w:t>Plazo de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QUINTA.-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Monto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SEXTA.-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Anticipo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SÉPTIMA.-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Garantías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OCTAVA.-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Domicilio a efectos de Notificación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NOVENA.-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Vigencia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Documentos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DÉCIMA PRIMERA.- </w:t>
      </w:r>
      <w:r w:rsidR="005F5B26">
        <w:rPr>
          <w:sz w:val="24"/>
          <w:szCs w:val="24"/>
          <w:lang w:val="es-BO" w:eastAsia="es-BO"/>
        </w:rPr>
        <w:tab/>
      </w:r>
      <w:r>
        <w:rPr>
          <w:sz w:val="24"/>
          <w:szCs w:val="24"/>
          <w:lang w:val="es-BO" w:eastAsia="es-BO"/>
        </w:rPr>
        <w:t>Idioma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SEGUNDA.-</w:t>
      </w:r>
      <w:r w:rsidR="005F5B26">
        <w:rPr>
          <w:sz w:val="24"/>
          <w:szCs w:val="24"/>
          <w:lang w:val="es-BO" w:eastAsia="es-BO"/>
        </w:rPr>
        <w:tab/>
      </w:r>
      <w:r>
        <w:rPr>
          <w:sz w:val="24"/>
          <w:szCs w:val="24"/>
          <w:lang w:val="es-BO" w:eastAsia="es-BO"/>
        </w:rPr>
        <w:t>Legislación Aplicable al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TERCERA.-</w:t>
      </w:r>
      <w:r w:rsidR="005F5B26">
        <w:rPr>
          <w:sz w:val="24"/>
          <w:szCs w:val="24"/>
          <w:lang w:val="es-BO" w:eastAsia="es-BO"/>
        </w:rPr>
        <w:tab/>
      </w:r>
      <w:r w:rsidR="005F5B26">
        <w:rPr>
          <w:sz w:val="24"/>
          <w:szCs w:val="24"/>
          <w:lang w:val="es-BO" w:eastAsia="es-BO"/>
        </w:rPr>
        <w:tab/>
      </w:r>
      <w:r>
        <w:rPr>
          <w:sz w:val="24"/>
          <w:szCs w:val="24"/>
          <w:lang w:val="es-BO" w:eastAsia="es-BO"/>
        </w:rPr>
        <w:t>Derechos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CUARTA.-</w:t>
      </w:r>
      <w:r w:rsidR="005F5B26">
        <w:rPr>
          <w:sz w:val="24"/>
          <w:szCs w:val="24"/>
          <w:lang w:val="es-BO" w:eastAsia="es-BO"/>
        </w:rPr>
        <w:tab/>
      </w:r>
      <w:r w:rsidR="005F5B26">
        <w:rPr>
          <w:sz w:val="24"/>
          <w:szCs w:val="24"/>
          <w:lang w:val="es-BO" w:eastAsia="es-BO"/>
        </w:rPr>
        <w:tab/>
      </w:r>
      <w:r>
        <w:rPr>
          <w:sz w:val="24"/>
          <w:szCs w:val="24"/>
          <w:lang w:val="es-BO" w:eastAsia="es-BO"/>
        </w:rPr>
        <w:t>Estipulaciones sobre Impuestos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QUINTA.-</w:t>
      </w:r>
      <w:r w:rsidR="005F5B26">
        <w:rPr>
          <w:sz w:val="24"/>
          <w:szCs w:val="24"/>
          <w:lang w:val="es-BO" w:eastAsia="es-BO"/>
        </w:rPr>
        <w:tab/>
      </w:r>
      <w:r w:rsidR="005F5B26">
        <w:rPr>
          <w:sz w:val="24"/>
          <w:szCs w:val="24"/>
          <w:lang w:val="es-BO" w:eastAsia="es-BO"/>
        </w:rPr>
        <w:tab/>
      </w:r>
      <w:r>
        <w:rPr>
          <w:sz w:val="24"/>
          <w:szCs w:val="24"/>
          <w:lang w:val="es-BO" w:eastAsia="es-BO"/>
        </w:rPr>
        <w:t>Cumplimiento de Leyes Laborales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SEXTA.-</w:t>
      </w:r>
      <w:r w:rsidR="005F5B26">
        <w:rPr>
          <w:sz w:val="24"/>
          <w:szCs w:val="24"/>
          <w:lang w:val="es-BO" w:eastAsia="es-BO"/>
        </w:rPr>
        <w:tab/>
      </w:r>
      <w:r w:rsidR="005F5B26">
        <w:rPr>
          <w:sz w:val="24"/>
          <w:szCs w:val="24"/>
          <w:lang w:val="es-BO" w:eastAsia="es-BO"/>
        </w:rPr>
        <w:tab/>
      </w:r>
      <w:r>
        <w:rPr>
          <w:sz w:val="24"/>
          <w:szCs w:val="24"/>
          <w:lang w:val="es-BO" w:eastAsia="es-BO"/>
        </w:rPr>
        <w:t>Reajuste de Precios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SÉPTIMA.-</w:t>
      </w:r>
      <w:r w:rsidR="005F5B26">
        <w:rPr>
          <w:sz w:val="24"/>
          <w:szCs w:val="24"/>
          <w:lang w:val="es-BO" w:eastAsia="es-BO"/>
        </w:rPr>
        <w:tab/>
      </w:r>
      <w:r w:rsidR="005F5B26">
        <w:rPr>
          <w:sz w:val="24"/>
          <w:szCs w:val="24"/>
          <w:lang w:val="es-BO" w:eastAsia="es-BO"/>
        </w:rPr>
        <w:tab/>
      </w:r>
      <w:r>
        <w:rPr>
          <w:sz w:val="24"/>
          <w:szCs w:val="24"/>
          <w:lang w:val="es-BO" w:eastAsia="es-BO"/>
        </w:rPr>
        <w:t>Protocolización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OCTAVA.-</w:t>
      </w:r>
      <w:r w:rsidR="005F5B26">
        <w:rPr>
          <w:sz w:val="24"/>
          <w:szCs w:val="24"/>
          <w:lang w:val="es-BO" w:eastAsia="es-BO"/>
        </w:rPr>
        <w:tab/>
      </w:r>
      <w:r w:rsidR="005F5B26">
        <w:rPr>
          <w:sz w:val="24"/>
          <w:szCs w:val="24"/>
          <w:lang w:val="es-BO" w:eastAsia="es-BO"/>
        </w:rPr>
        <w:tab/>
      </w:r>
      <w:r>
        <w:rPr>
          <w:sz w:val="24"/>
          <w:szCs w:val="24"/>
          <w:lang w:val="es-BO" w:eastAsia="es-BO"/>
        </w:rPr>
        <w:t>Intransferibilidad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NOVENA.-</w:t>
      </w:r>
      <w:r w:rsidR="005F5B26">
        <w:rPr>
          <w:sz w:val="24"/>
          <w:szCs w:val="24"/>
          <w:lang w:val="es-BO" w:eastAsia="es-BO"/>
        </w:rPr>
        <w:tab/>
      </w:r>
      <w:r w:rsidR="005F5B26">
        <w:rPr>
          <w:sz w:val="24"/>
          <w:szCs w:val="24"/>
          <w:lang w:val="es-BO" w:eastAsia="es-BO"/>
        </w:rPr>
        <w:tab/>
      </w:r>
      <w:r>
        <w:rPr>
          <w:sz w:val="24"/>
          <w:szCs w:val="24"/>
          <w:lang w:val="es-BO" w:eastAsia="es-BO"/>
        </w:rPr>
        <w:t>Casos de Fuerza Mayor y/o Caso Fortuito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Terminación del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Cumplimiento de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Resolución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PRIMERA.-</w:t>
      </w:r>
      <w:r w:rsidR="005F5B26">
        <w:rPr>
          <w:sz w:val="24"/>
          <w:szCs w:val="24"/>
          <w:lang w:val="es-BO" w:eastAsia="es-BO"/>
        </w:rPr>
        <w:tab/>
      </w:r>
      <w:r>
        <w:rPr>
          <w:sz w:val="24"/>
          <w:szCs w:val="24"/>
          <w:lang w:val="es-BO" w:eastAsia="es-BO"/>
        </w:rPr>
        <w:t>Solución de Controversias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SEGUNDA.-</w:t>
      </w:r>
      <w:r w:rsidR="005F5B26">
        <w:rPr>
          <w:sz w:val="24"/>
          <w:szCs w:val="24"/>
          <w:lang w:val="es-BO" w:eastAsia="es-BO"/>
        </w:rPr>
        <w:tab/>
      </w:r>
      <w:r>
        <w:rPr>
          <w:sz w:val="24"/>
          <w:szCs w:val="24"/>
          <w:lang w:val="es-BO" w:eastAsia="es-BO"/>
        </w:rPr>
        <w:t>Modificaciones al Contrato</w:t>
      </w:r>
    </w:p>
    <w:p w:rsidR="005F5B26" w:rsidRDefault="005F5B26" w:rsidP="005F5B26">
      <w:pPr>
        <w:autoSpaceDE w:val="0"/>
        <w:autoSpaceDN w:val="0"/>
        <w:adjustRightInd w:val="0"/>
        <w:spacing w:after="0"/>
        <w:ind w:firstLine="567"/>
        <w:jc w:val="left"/>
        <w:rPr>
          <w:sz w:val="24"/>
          <w:szCs w:val="24"/>
          <w:lang w:val="es-BO" w:eastAsia="es-BO"/>
        </w:rPr>
      </w:pPr>
    </w:p>
    <w:p w:rsidR="00DA65C0" w:rsidRDefault="00DA65C0" w:rsidP="00DA65C0">
      <w:pPr>
        <w:autoSpaceDE w:val="0"/>
        <w:autoSpaceDN w:val="0"/>
        <w:adjustRightInd w:val="0"/>
        <w:spacing w:after="0"/>
        <w:jc w:val="left"/>
        <w:rPr>
          <w:b/>
          <w:bCs/>
          <w:sz w:val="24"/>
          <w:szCs w:val="24"/>
          <w:lang w:val="es-BO" w:eastAsia="es-BO"/>
        </w:rPr>
      </w:pPr>
      <w:r>
        <w:rPr>
          <w:b/>
          <w:bCs/>
          <w:sz w:val="24"/>
          <w:szCs w:val="24"/>
          <w:lang w:val="es-BO" w:eastAsia="es-BO"/>
        </w:rPr>
        <w:t>II. CONDICIONES PARTICULARES DEL CONTRATO</w:t>
      </w:r>
    </w:p>
    <w:p w:rsidR="005F5B26" w:rsidRDefault="005F5B26" w:rsidP="00DA65C0">
      <w:pPr>
        <w:autoSpaceDE w:val="0"/>
        <w:autoSpaceDN w:val="0"/>
        <w:adjustRightInd w:val="0"/>
        <w:spacing w:after="0"/>
        <w:jc w:val="left"/>
        <w:rPr>
          <w:b/>
          <w:bCs/>
          <w:sz w:val="24"/>
          <w:szCs w:val="24"/>
          <w:lang w:val="es-BO" w:eastAsia="es-BO"/>
        </w:rPr>
      </w:pP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TERCERA.-</w:t>
      </w:r>
      <w:r w:rsidR="005F5B26">
        <w:rPr>
          <w:sz w:val="24"/>
          <w:szCs w:val="24"/>
          <w:lang w:val="es-BO" w:eastAsia="es-BO"/>
        </w:rPr>
        <w:tab/>
      </w:r>
      <w:r>
        <w:rPr>
          <w:sz w:val="24"/>
          <w:szCs w:val="24"/>
          <w:lang w:val="es-BO" w:eastAsia="es-BO"/>
        </w:rPr>
        <w:t>Inicio de la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CUARTA.-</w:t>
      </w:r>
      <w:r w:rsidR="005F5B26">
        <w:rPr>
          <w:sz w:val="24"/>
          <w:szCs w:val="24"/>
          <w:lang w:val="es-BO" w:eastAsia="es-BO"/>
        </w:rPr>
        <w:tab/>
      </w:r>
      <w:r>
        <w:rPr>
          <w:sz w:val="24"/>
          <w:szCs w:val="24"/>
          <w:lang w:val="es-BO" w:eastAsia="es-BO"/>
        </w:rPr>
        <w:t>Contraparte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QUINTA.-</w:t>
      </w:r>
      <w:r w:rsidR="005F5B26">
        <w:rPr>
          <w:sz w:val="24"/>
          <w:szCs w:val="24"/>
          <w:lang w:val="es-BO" w:eastAsia="es-BO"/>
        </w:rPr>
        <w:tab/>
      </w:r>
      <w:r>
        <w:rPr>
          <w:sz w:val="24"/>
          <w:szCs w:val="24"/>
          <w:lang w:val="es-BO" w:eastAsia="es-BO"/>
        </w:rPr>
        <w:t>Gerente de Auditoría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SEXTA.-</w:t>
      </w:r>
      <w:r w:rsidR="005F5B26">
        <w:rPr>
          <w:sz w:val="24"/>
          <w:szCs w:val="24"/>
          <w:lang w:val="es-BO" w:eastAsia="es-BO"/>
        </w:rPr>
        <w:tab/>
      </w:r>
      <w:r w:rsidR="005F5B26">
        <w:rPr>
          <w:sz w:val="24"/>
          <w:szCs w:val="24"/>
          <w:lang w:val="es-BO" w:eastAsia="es-BO"/>
        </w:rPr>
        <w:tab/>
      </w:r>
      <w:r>
        <w:rPr>
          <w:sz w:val="24"/>
          <w:szCs w:val="24"/>
          <w:lang w:val="es-BO" w:eastAsia="es-BO"/>
        </w:rPr>
        <w:t>Personal de la Firma Auditora o Profesional Independiente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VIGESIMA SÉPTIMA.-</w:t>
      </w:r>
      <w:r w:rsidR="005F5B26">
        <w:rPr>
          <w:sz w:val="24"/>
          <w:szCs w:val="24"/>
          <w:lang w:val="es-BO" w:eastAsia="es-BO"/>
        </w:rPr>
        <w:tab/>
      </w:r>
      <w:r>
        <w:rPr>
          <w:sz w:val="24"/>
          <w:szCs w:val="24"/>
          <w:lang w:val="es-BO" w:eastAsia="es-BO"/>
        </w:rPr>
        <w:t>Informes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OCTAVA.-</w:t>
      </w:r>
      <w:r w:rsidR="005F5B26">
        <w:rPr>
          <w:sz w:val="24"/>
          <w:szCs w:val="24"/>
          <w:lang w:val="es-BO" w:eastAsia="es-BO"/>
        </w:rPr>
        <w:tab/>
      </w:r>
      <w:r>
        <w:rPr>
          <w:sz w:val="24"/>
          <w:szCs w:val="24"/>
          <w:lang w:val="es-BO" w:eastAsia="es-BO"/>
        </w:rPr>
        <w:t>Aprobación de Informes y Propiedad de los mismos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NOVENA</w:t>
      </w:r>
      <w:r w:rsidR="005F5B26">
        <w:rPr>
          <w:sz w:val="24"/>
          <w:szCs w:val="24"/>
          <w:lang w:val="es-BO" w:eastAsia="es-BO"/>
        </w:rPr>
        <w:t xml:space="preserve">.- </w:t>
      </w:r>
      <w:r w:rsidR="005F5B26">
        <w:rPr>
          <w:sz w:val="24"/>
          <w:szCs w:val="24"/>
          <w:lang w:val="es-BO" w:eastAsia="es-BO"/>
        </w:rPr>
        <w:tab/>
      </w:r>
      <w:r>
        <w:rPr>
          <w:sz w:val="24"/>
          <w:szCs w:val="24"/>
          <w:lang w:val="es-BO" w:eastAsia="es-BO"/>
        </w:rPr>
        <w:t>Forma de Pago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TRIGÉSIMA -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Facturación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PRIMERA.-</w:t>
      </w:r>
      <w:r w:rsidR="005F5B26">
        <w:rPr>
          <w:sz w:val="24"/>
          <w:szCs w:val="24"/>
          <w:lang w:val="es-BO" w:eastAsia="es-BO"/>
        </w:rPr>
        <w:tab/>
      </w:r>
      <w:r>
        <w:rPr>
          <w:sz w:val="24"/>
          <w:szCs w:val="24"/>
          <w:lang w:val="es-BO" w:eastAsia="es-BO"/>
        </w:rPr>
        <w:t>Modificaciones al Plazo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SEGUNDA</w:t>
      </w:r>
      <w:r w:rsidR="005F5B26">
        <w:rPr>
          <w:sz w:val="24"/>
          <w:szCs w:val="24"/>
          <w:lang w:val="es-BO" w:eastAsia="es-BO"/>
        </w:rPr>
        <w:t xml:space="preserve">.- </w:t>
      </w:r>
      <w:r w:rsidR="005F5B26">
        <w:rPr>
          <w:sz w:val="24"/>
          <w:szCs w:val="24"/>
          <w:lang w:val="es-BO" w:eastAsia="es-BO"/>
        </w:rPr>
        <w:tab/>
      </w:r>
      <w:r>
        <w:rPr>
          <w:sz w:val="24"/>
          <w:szCs w:val="24"/>
          <w:lang w:val="es-BO" w:eastAsia="es-BO"/>
        </w:rPr>
        <w:t>Responsabilidad y Obligaciones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TERCERA.-</w:t>
      </w:r>
      <w:r w:rsidR="005F5B26">
        <w:rPr>
          <w:sz w:val="24"/>
          <w:szCs w:val="24"/>
          <w:lang w:val="es-BO" w:eastAsia="es-BO"/>
        </w:rPr>
        <w:tab/>
      </w:r>
      <w:r>
        <w:rPr>
          <w:sz w:val="24"/>
          <w:szCs w:val="24"/>
          <w:lang w:val="es-BO" w:eastAsia="es-BO"/>
        </w:rPr>
        <w:t>Suspensión de Actividades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lastRenderedPageBreak/>
        <w:t>TRIGÉSIMA CUARTA.-</w:t>
      </w:r>
      <w:r w:rsidR="005F5B26">
        <w:rPr>
          <w:sz w:val="24"/>
          <w:szCs w:val="24"/>
          <w:lang w:val="es-BO" w:eastAsia="es-BO"/>
        </w:rPr>
        <w:tab/>
      </w:r>
      <w:r>
        <w:rPr>
          <w:sz w:val="24"/>
          <w:szCs w:val="24"/>
          <w:lang w:val="es-BO" w:eastAsia="es-BO"/>
        </w:rPr>
        <w:t>Morosidad y sus Penalidades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QUINTA.-</w:t>
      </w:r>
      <w:r w:rsidR="005F5B26">
        <w:rPr>
          <w:sz w:val="24"/>
          <w:szCs w:val="24"/>
          <w:lang w:val="es-BO" w:eastAsia="es-BO"/>
        </w:rPr>
        <w:tab/>
      </w:r>
      <w:r>
        <w:rPr>
          <w:sz w:val="24"/>
          <w:szCs w:val="24"/>
          <w:lang w:val="es-BO" w:eastAsia="es-BO"/>
        </w:rPr>
        <w:t>Certificado de Cumplimiento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SEXTA.-</w:t>
      </w:r>
      <w:r w:rsidR="005F5B26">
        <w:rPr>
          <w:sz w:val="24"/>
          <w:szCs w:val="24"/>
          <w:lang w:val="es-BO" w:eastAsia="es-BO"/>
        </w:rPr>
        <w:tab/>
      </w:r>
      <w:r>
        <w:rPr>
          <w:sz w:val="24"/>
          <w:szCs w:val="24"/>
          <w:lang w:val="es-BO" w:eastAsia="es-BO"/>
        </w:rPr>
        <w:t>Procedimiento de Pago de Liquidación Final</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SÉPTIMA.-</w:t>
      </w:r>
      <w:r w:rsidR="005F5B26">
        <w:rPr>
          <w:sz w:val="24"/>
          <w:szCs w:val="24"/>
          <w:lang w:val="es-BO" w:eastAsia="es-BO"/>
        </w:rPr>
        <w:tab/>
      </w:r>
      <w:r>
        <w:rPr>
          <w:sz w:val="24"/>
          <w:szCs w:val="24"/>
          <w:lang w:val="es-BO" w:eastAsia="es-BO"/>
        </w:rPr>
        <w:t>Conformidad</w:t>
      </w:r>
    </w:p>
    <w:p w:rsidR="005F5B26" w:rsidRDefault="005F5B26" w:rsidP="00DA65C0">
      <w:pPr>
        <w:autoSpaceDE w:val="0"/>
        <w:autoSpaceDN w:val="0"/>
        <w:adjustRightInd w:val="0"/>
        <w:spacing w:after="0"/>
        <w:jc w:val="left"/>
        <w:rPr>
          <w:b/>
          <w:bCs/>
          <w:szCs w:val="22"/>
          <w:lang w:val="es-BO" w:eastAsia="es-BO"/>
        </w:rPr>
      </w:pPr>
    </w:p>
    <w:p w:rsidR="00DA65C0" w:rsidRDefault="005F5B26" w:rsidP="005F5B26">
      <w:pPr>
        <w:autoSpaceDE w:val="0"/>
        <w:autoSpaceDN w:val="0"/>
        <w:adjustRightInd w:val="0"/>
        <w:spacing w:after="0"/>
        <w:jc w:val="center"/>
        <w:rPr>
          <w:b/>
          <w:bCs/>
          <w:szCs w:val="22"/>
          <w:lang w:val="es-BO" w:eastAsia="es-BO"/>
        </w:rPr>
      </w:pPr>
      <w:r>
        <w:rPr>
          <w:b/>
          <w:bCs/>
          <w:szCs w:val="22"/>
          <w:lang w:val="es-BO" w:eastAsia="es-BO"/>
        </w:rPr>
        <w:br w:type="page"/>
      </w:r>
      <w:r w:rsidR="00DA65C0">
        <w:rPr>
          <w:b/>
          <w:bCs/>
          <w:szCs w:val="22"/>
          <w:lang w:val="es-BO" w:eastAsia="es-BO"/>
        </w:rPr>
        <w:lastRenderedPageBreak/>
        <w:t>MINUTA DE CONTRATO</w:t>
      </w:r>
    </w:p>
    <w:p w:rsidR="005F5B26" w:rsidRDefault="005F5B26" w:rsidP="005F5B26">
      <w:pPr>
        <w:autoSpaceDE w:val="0"/>
        <w:autoSpaceDN w:val="0"/>
        <w:adjustRightInd w:val="0"/>
        <w:spacing w:after="0"/>
        <w:jc w:val="center"/>
        <w:rPr>
          <w:b/>
          <w:bCs/>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SEÑOR NOTARIO DE GOBIERNO DEL DISTRITO DE__________</w:t>
      </w:r>
      <w:r>
        <w:rPr>
          <w:b/>
          <w:bCs/>
          <w:i/>
          <w:iCs/>
          <w:szCs w:val="22"/>
          <w:lang w:val="es-BO" w:eastAsia="es-BO"/>
        </w:rPr>
        <w:t>(registrar el lugar donde será</w:t>
      </w:r>
      <w:r w:rsidR="005F5B26">
        <w:rPr>
          <w:b/>
          <w:bCs/>
          <w:i/>
          <w:iCs/>
          <w:szCs w:val="22"/>
          <w:lang w:val="es-BO" w:eastAsia="es-BO"/>
        </w:rPr>
        <w:t xml:space="preserve"> </w:t>
      </w:r>
      <w:r>
        <w:rPr>
          <w:b/>
          <w:bCs/>
          <w:i/>
          <w:iCs/>
          <w:szCs w:val="22"/>
          <w:lang w:val="es-BO" w:eastAsia="es-BO"/>
        </w:rPr>
        <w:t>protocolizado el Contrato)</w:t>
      </w:r>
      <w:r w:rsidR="00040AD1">
        <w:rPr>
          <w:b/>
          <w:bCs/>
          <w:i/>
          <w:iCs/>
          <w:szCs w:val="22"/>
          <w:lang w:val="es-BO" w:eastAsia="es-BO"/>
        </w:rPr>
        <w:t>.</w:t>
      </w:r>
    </w:p>
    <w:p w:rsidR="00040AD1" w:rsidRDefault="00040AD1"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el registro de Escrituras Públicas a su cargo se servirá usted insertar el presente contrato de servicios de</w:t>
      </w:r>
      <w:r w:rsidR="00040AD1">
        <w:rPr>
          <w:szCs w:val="22"/>
          <w:lang w:val="es-BO" w:eastAsia="es-BO"/>
        </w:rPr>
        <w:t xml:space="preserve"> </w:t>
      </w:r>
      <w:r>
        <w:rPr>
          <w:szCs w:val="22"/>
          <w:lang w:val="es-BO" w:eastAsia="es-BO"/>
        </w:rPr>
        <w:t>Auditoría en apoyo al Control Externo Posterior para ____________</w:t>
      </w:r>
      <w:r>
        <w:rPr>
          <w:b/>
          <w:bCs/>
          <w:i/>
          <w:iCs/>
          <w:szCs w:val="22"/>
          <w:lang w:val="es-BO" w:eastAsia="es-BO"/>
        </w:rPr>
        <w:t>(registrar el tipo de auditoría a ser</w:t>
      </w:r>
      <w:r w:rsidR="00040AD1">
        <w:rPr>
          <w:b/>
          <w:bCs/>
          <w:i/>
          <w:iCs/>
          <w:szCs w:val="22"/>
          <w:lang w:val="es-BO" w:eastAsia="es-BO"/>
        </w:rPr>
        <w:t xml:space="preserve"> </w:t>
      </w:r>
      <w:r>
        <w:rPr>
          <w:b/>
          <w:bCs/>
          <w:i/>
          <w:iCs/>
          <w:szCs w:val="22"/>
          <w:lang w:val="es-BO" w:eastAsia="es-BO"/>
        </w:rPr>
        <w:t>realizado)</w:t>
      </w:r>
      <w:r>
        <w:rPr>
          <w:szCs w:val="22"/>
          <w:lang w:val="es-BO" w:eastAsia="es-BO"/>
        </w:rPr>
        <w:t>, sujeto a las siguientes cláusulas:</w:t>
      </w:r>
    </w:p>
    <w:p w:rsidR="005F5B26" w:rsidRDefault="005F5B26"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GENERALES DEL CONTRATO</w:t>
      </w:r>
    </w:p>
    <w:p w:rsidR="005F5B26" w:rsidRDefault="005F5B26" w:rsidP="005F5B26">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PRIMERA.- (PARTES CONTRATANTES) </w:t>
      </w:r>
      <w:r>
        <w:rPr>
          <w:szCs w:val="22"/>
          <w:lang w:val="es-BO" w:eastAsia="es-BO"/>
        </w:rPr>
        <w:t xml:space="preserve">Dirá usted que las partes Contratantes son: ______ </w:t>
      </w:r>
      <w:r>
        <w:rPr>
          <w:b/>
          <w:bCs/>
          <w:i/>
          <w:iCs/>
          <w:szCs w:val="22"/>
          <w:lang w:val="es-BO" w:eastAsia="es-BO"/>
        </w:rPr>
        <w:t>(registrar de</w:t>
      </w:r>
      <w:r w:rsidR="005F5B26">
        <w:rPr>
          <w:b/>
          <w:bCs/>
          <w:i/>
          <w:iCs/>
          <w:szCs w:val="22"/>
          <w:lang w:val="es-BO" w:eastAsia="es-BO"/>
        </w:rPr>
        <w:t xml:space="preserve"> </w:t>
      </w:r>
      <w:r>
        <w:rPr>
          <w:b/>
          <w:bCs/>
          <w:i/>
          <w:iCs/>
          <w:szCs w:val="22"/>
          <w:lang w:val="es-BO" w:eastAsia="es-BO"/>
        </w:rPr>
        <w:t>forma clara y detallada el nombre o razón social de la Entidad Contratante o Entidades Contratantes)</w:t>
      </w:r>
      <w:r>
        <w:rPr>
          <w:b/>
          <w:bCs/>
          <w:szCs w:val="22"/>
          <w:lang w:val="es-BO" w:eastAsia="es-BO"/>
        </w:rPr>
        <w:t>,</w:t>
      </w:r>
      <w:r w:rsidR="005F5B26">
        <w:rPr>
          <w:b/>
          <w:bCs/>
          <w:szCs w:val="22"/>
          <w:lang w:val="es-BO" w:eastAsia="es-BO"/>
        </w:rPr>
        <w:t xml:space="preserve"> </w:t>
      </w:r>
      <w:r>
        <w:rPr>
          <w:szCs w:val="22"/>
          <w:lang w:val="es-BO" w:eastAsia="es-BO"/>
        </w:rPr>
        <w:t xml:space="preserve">representada por______________ </w:t>
      </w:r>
      <w:r>
        <w:rPr>
          <w:b/>
          <w:bCs/>
          <w:i/>
          <w:iCs/>
          <w:szCs w:val="22"/>
          <w:lang w:val="es-BO" w:eastAsia="es-BO"/>
        </w:rPr>
        <w:t>(registrar el nombre y el cargo de los funcionarios competentes y</w:t>
      </w:r>
      <w:r w:rsidR="005F5B26">
        <w:rPr>
          <w:b/>
          <w:bCs/>
          <w:i/>
          <w:iCs/>
          <w:szCs w:val="22"/>
          <w:lang w:val="es-BO" w:eastAsia="es-BO"/>
        </w:rPr>
        <w:t xml:space="preserve"> </w:t>
      </w:r>
      <w:r>
        <w:rPr>
          <w:b/>
          <w:bCs/>
          <w:i/>
          <w:iCs/>
          <w:szCs w:val="22"/>
          <w:lang w:val="es-BO" w:eastAsia="es-BO"/>
        </w:rPr>
        <w:t xml:space="preserve">responsables de la suscripción del Contrato de Auditoría) </w:t>
      </w:r>
      <w:r>
        <w:rPr>
          <w:szCs w:val="22"/>
          <w:lang w:val="es-BO" w:eastAsia="es-BO"/>
        </w:rPr>
        <w:t xml:space="preserve">que en adelante se denominará el </w:t>
      </w:r>
      <w:r>
        <w:rPr>
          <w:b/>
          <w:bCs/>
          <w:szCs w:val="22"/>
          <w:lang w:val="es-BO" w:eastAsia="es-BO"/>
        </w:rPr>
        <w:t>CONTRATANTE</w:t>
      </w:r>
      <w:r w:rsidR="005F5B26">
        <w:rPr>
          <w:b/>
          <w:bCs/>
          <w:szCs w:val="22"/>
          <w:lang w:val="es-BO" w:eastAsia="es-BO"/>
        </w:rPr>
        <w:t xml:space="preserve"> </w:t>
      </w:r>
      <w:r>
        <w:rPr>
          <w:szCs w:val="22"/>
          <w:lang w:val="es-BO" w:eastAsia="es-BO"/>
        </w:rPr>
        <w:t>y la___________</w:t>
      </w:r>
      <w:r>
        <w:rPr>
          <w:b/>
          <w:bCs/>
          <w:i/>
          <w:iCs/>
          <w:szCs w:val="22"/>
          <w:lang w:val="es-BO" w:eastAsia="es-BO"/>
        </w:rPr>
        <w:t>(registrar la Razón Social del Adjudicado o del profesional independiente )</w:t>
      </w:r>
      <w:r>
        <w:rPr>
          <w:szCs w:val="22"/>
          <w:lang w:val="es-BO" w:eastAsia="es-BO"/>
        </w:rPr>
        <w:t>, legalmente</w:t>
      </w:r>
      <w:r w:rsidR="005F5B26">
        <w:rPr>
          <w:szCs w:val="22"/>
          <w:lang w:val="es-BO" w:eastAsia="es-BO"/>
        </w:rPr>
        <w:t xml:space="preserve"> </w:t>
      </w:r>
      <w:r>
        <w:rPr>
          <w:szCs w:val="22"/>
          <w:lang w:val="es-BO" w:eastAsia="es-BO"/>
        </w:rPr>
        <w:t xml:space="preserve">representada mediante Testimonio de Poder No. ___________ </w:t>
      </w:r>
      <w:r>
        <w:rPr>
          <w:b/>
          <w:bCs/>
          <w:i/>
          <w:iCs/>
          <w:szCs w:val="22"/>
          <w:lang w:val="es-BO" w:eastAsia="es-BO"/>
        </w:rPr>
        <w:t xml:space="preserve">(registrar el número) </w:t>
      </w:r>
      <w:r>
        <w:rPr>
          <w:szCs w:val="22"/>
          <w:lang w:val="es-BO" w:eastAsia="es-BO"/>
        </w:rPr>
        <w:t>otorgado el ___________</w:t>
      </w:r>
      <w:r w:rsidR="00040AD1">
        <w:rPr>
          <w:szCs w:val="22"/>
          <w:lang w:val="es-BO" w:eastAsia="es-BO"/>
        </w:rPr>
        <w:t xml:space="preserve"> </w:t>
      </w:r>
      <w:r>
        <w:rPr>
          <w:b/>
          <w:bCs/>
          <w:i/>
          <w:iCs/>
          <w:szCs w:val="22"/>
          <w:lang w:val="es-BO" w:eastAsia="es-BO"/>
        </w:rPr>
        <w:t xml:space="preserve">(registrar la fecha, día, mes, año) </w:t>
      </w:r>
      <w:r>
        <w:rPr>
          <w:szCs w:val="22"/>
          <w:lang w:val="es-BO" w:eastAsia="es-BO"/>
        </w:rPr>
        <w:t xml:space="preserve">en la ________ </w:t>
      </w:r>
      <w:r>
        <w:rPr>
          <w:b/>
          <w:bCs/>
          <w:i/>
          <w:iCs/>
          <w:szCs w:val="22"/>
          <w:lang w:val="es-BO" w:eastAsia="es-BO"/>
        </w:rPr>
        <w:t xml:space="preserve">(registrar el lugar donde fue otorgado el Poder) </w:t>
      </w:r>
      <w:r>
        <w:rPr>
          <w:szCs w:val="22"/>
          <w:lang w:val="es-BO" w:eastAsia="es-BO"/>
        </w:rPr>
        <w:t>a favor de</w:t>
      </w:r>
      <w:r w:rsidR="00040AD1">
        <w:rPr>
          <w:szCs w:val="22"/>
          <w:lang w:val="es-BO" w:eastAsia="es-BO"/>
        </w:rPr>
        <w:t xml:space="preserve"> </w:t>
      </w:r>
      <w:r>
        <w:rPr>
          <w:szCs w:val="22"/>
          <w:lang w:val="es-BO" w:eastAsia="es-BO"/>
        </w:rPr>
        <w:t>____________(</w:t>
      </w:r>
      <w:r>
        <w:rPr>
          <w:b/>
          <w:bCs/>
          <w:i/>
          <w:iCs/>
          <w:szCs w:val="22"/>
          <w:lang w:val="es-BO" w:eastAsia="es-BO"/>
        </w:rPr>
        <w:t>registrar el nombre completo y número de Cédula de Identidad del representante legal</w:t>
      </w:r>
      <w:r w:rsidR="005F5B26">
        <w:rPr>
          <w:b/>
          <w:bCs/>
          <w:i/>
          <w:iCs/>
          <w:szCs w:val="22"/>
          <w:lang w:val="es-BO" w:eastAsia="es-BO"/>
        </w:rPr>
        <w:t xml:space="preserve"> </w:t>
      </w:r>
      <w:r>
        <w:rPr>
          <w:b/>
          <w:bCs/>
          <w:i/>
          <w:iCs/>
          <w:szCs w:val="22"/>
          <w:lang w:val="es-BO" w:eastAsia="es-BO"/>
        </w:rPr>
        <w:t>habilitado para la firma del Contrato en representación de la Firma de Auditoría o profesional</w:t>
      </w:r>
      <w:r w:rsidR="005F5B26">
        <w:rPr>
          <w:b/>
          <w:bCs/>
          <w:i/>
          <w:iCs/>
          <w:szCs w:val="22"/>
          <w:lang w:val="es-BO" w:eastAsia="es-BO"/>
        </w:rPr>
        <w:t xml:space="preserve"> </w:t>
      </w:r>
      <w:r>
        <w:rPr>
          <w:b/>
          <w:bCs/>
          <w:i/>
          <w:iCs/>
          <w:szCs w:val="22"/>
          <w:lang w:val="es-BO" w:eastAsia="es-BO"/>
        </w:rPr>
        <w:t xml:space="preserve">independiente), </w:t>
      </w:r>
      <w:r>
        <w:rPr>
          <w:szCs w:val="22"/>
          <w:lang w:val="es-BO" w:eastAsia="es-BO"/>
        </w:rPr>
        <w:t>que en adelante se denominará el AUDITOR quienes celebran y suscriben el presente Contrato</w:t>
      </w:r>
    </w:p>
    <w:p w:rsidR="00DA65C0" w:rsidRDefault="00DA65C0" w:rsidP="005F5B26">
      <w:pPr>
        <w:autoSpaceDE w:val="0"/>
        <w:autoSpaceDN w:val="0"/>
        <w:adjustRightInd w:val="0"/>
        <w:spacing w:after="0"/>
        <w:rPr>
          <w:szCs w:val="22"/>
          <w:lang w:val="es-BO" w:eastAsia="es-BO"/>
        </w:rPr>
      </w:pPr>
      <w:r>
        <w:rPr>
          <w:szCs w:val="22"/>
          <w:lang w:val="es-BO" w:eastAsia="es-BO"/>
        </w:rPr>
        <w:t>de Servicios de Auditoría.</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SEGUNDA.- (ANTECEDENTES LEGALES DEL CONTRATO) </w:t>
      </w:r>
      <w:r>
        <w:rPr>
          <w:szCs w:val="22"/>
          <w:lang w:val="es-BO" w:eastAsia="es-BO"/>
        </w:rPr>
        <w:t xml:space="preserve">Dirá usted que el </w:t>
      </w:r>
      <w:r>
        <w:rPr>
          <w:b/>
          <w:bCs/>
          <w:szCs w:val="22"/>
          <w:lang w:val="es-BO" w:eastAsia="es-BO"/>
        </w:rPr>
        <w:t>CONTRATANTE</w:t>
      </w:r>
      <w:r>
        <w:rPr>
          <w:szCs w:val="22"/>
          <w:lang w:val="es-BO" w:eastAsia="es-BO"/>
        </w:rPr>
        <w:t>,</w:t>
      </w:r>
      <w:r w:rsidR="00040AD1">
        <w:rPr>
          <w:szCs w:val="22"/>
          <w:lang w:val="es-BO" w:eastAsia="es-BO"/>
        </w:rPr>
        <w:t xml:space="preserve"> </w:t>
      </w:r>
      <w:r>
        <w:rPr>
          <w:szCs w:val="22"/>
          <w:lang w:val="es-BO" w:eastAsia="es-BO"/>
        </w:rPr>
        <w:t>mediante la modalidad de Concurso de Propuestas</w:t>
      </w:r>
      <w:r>
        <w:rPr>
          <w:b/>
          <w:bCs/>
          <w:i/>
          <w:iCs/>
          <w:szCs w:val="22"/>
          <w:lang w:val="es-BO" w:eastAsia="es-BO"/>
        </w:rPr>
        <w:t xml:space="preserve">, </w:t>
      </w:r>
      <w:r>
        <w:rPr>
          <w:szCs w:val="22"/>
          <w:lang w:val="es-BO" w:eastAsia="es-BO"/>
        </w:rPr>
        <w:t xml:space="preserve">a través de la Convocatoria Pública Nº </w:t>
      </w:r>
      <w:r>
        <w:rPr>
          <w:b/>
          <w:bCs/>
          <w:szCs w:val="22"/>
          <w:lang w:val="es-BO" w:eastAsia="es-BO"/>
        </w:rPr>
        <w:t>(</w:t>
      </w:r>
      <w:r>
        <w:rPr>
          <w:b/>
          <w:bCs/>
          <w:i/>
          <w:iCs/>
          <w:szCs w:val="22"/>
          <w:lang w:val="es-BO" w:eastAsia="es-BO"/>
        </w:rPr>
        <w:t>registrar el número</w:t>
      </w:r>
      <w:r w:rsidR="00040AD1">
        <w:rPr>
          <w:b/>
          <w:bCs/>
          <w:i/>
          <w:iCs/>
          <w:szCs w:val="22"/>
          <w:lang w:val="es-BO" w:eastAsia="es-BO"/>
        </w:rPr>
        <w:t xml:space="preserve"> </w:t>
      </w:r>
      <w:r>
        <w:rPr>
          <w:b/>
          <w:bCs/>
          <w:i/>
          <w:iCs/>
          <w:szCs w:val="22"/>
          <w:lang w:val="es-BO" w:eastAsia="es-BO"/>
        </w:rPr>
        <w:t xml:space="preserve">de la Contratación), </w:t>
      </w:r>
      <w:r>
        <w:rPr>
          <w:i/>
          <w:iCs/>
          <w:szCs w:val="22"/>
          <w:lang w:val="es-BO" w:eastAsia="es-BO"/>
        </w:rPr>
        <w:t>con CUCE Nº</w:t>
      </w:r>
      <w:r>
        <w:rPr>
          <w:szCs w:val="22"/>
          <w:lang w:val="es-BO" w:eastAsia="es-BO"/>
        </w:rPr>
        <w:t xml:space="preserve">___________ </w:t>
      </w:r>
      <w:r>
        <w:rPr>
          <w:b/>
          <w:bCs/>
          <w:szCs w:val="22"/>
          <w:lang w:val="es-BO" w:eastAsia="es-BO"/>
        </w:rPr>
        <w:t>(</w:t>
      </w:r>
      <w:r>
        <w:rPr>
          <w:b/>
          <w:bCs/>
          <w:i/>
          <w:iCs/>
          <w:szCs w:val="22"/>
          <w:lang w:val="es-BO" w:eastAsia="es-BO"/>
        </w:rPr>
        <w:t>registrar el número del Código Único de Contrataciones),</w:t>
      </w:r>
      <w:r w:rsidR="00040AD1">
        <w:rPr>
          <w:b/>
          <w:bCs/>
          <w:i/>
          <w:iCs/>
          <w:szCs w:val="22"/>
          <w:lang w:val="es-BO" w:eastAsia="es-BO"/>
        </w:rPr>
        <w:t xml:space="preserve"> </w:t>
      </w:r>
      <w:r>
        <w:rPr>
          <w:szCs w:val="22"/>
          <w:lang w:val="es-BO" w:eastAsia="es-BO"/>
        </w:rPr>
        <w:t>convocó públicamente a Firmas o profesionales independientes a que presenten documentos, propuestas técnicas</w:t>
      </w:r>
      <w:r w:rsidR="00040AD1">
        <w:rPr>
          <w:szCs w:val="22"/>
          <w:lang w:val="es-BO" w:eastAsia="es-BO"/>
        </w:rPr>
        <w:t xml:space="preserve"> </w:t>
      </w:r>
      <w:r>
        <w:rPr>
          <w:szCs w:val="22"/>
          <w:lang w:val="es-BO" w:eastAsia="es-BO"/>
        </w:rPr>
        <w:t>y económicas para su evaluación, todo bajo las normas y regulaciones para contratación del Reglamento para la</w:t>
      </w:r>
      <w:r w:rsidR="00040AD1">
        <w:rPr>
          <w:szCs w:val="22"/>
          <w:lang w:val="es-BO" w:eastAsia="es-BO"/>
        </w:rPr>
        <w:t xml:space="preserve"> </w:t>
      </w:r>
      <w:r>
        <w:rPr>
          <w:szCs w:val="22"/>
          <w:lang w:val="es-BO" w:eastAsia="es-BO"/>
        </w:rPr>
        <w:t>Contratación de servicios de Auditoría Externa en apoyo al Control Externo Posterior.</w:t>
      </w:r>
      <w:r w:rsidR="00040AD1">
        <w:rPr>
          <w:szCs w:val="22"/>
          <w:lang w:val="es-BO" w:eastAsia="es-BO"/>
        </w:rPr>
        <w:t xml:space="preserve"> La Comisión de C</w:t>
      </w:r>
      <w:r>
        <w:rPr>
          <w:szCs w:val="22"/>
          <w:lang w:val="es-BO" w:eastAsia="es-BO"/>
        </w:rPr>
        <w:t xml:space="preserve">alificación de la Entidad </w:t>
      </w:r>
      <w:r>
        <w:rPr>
          <w:b/>
          <w:bCs/>
          <w:szCs w:val="22"/>
          <w:lang w:val="es-BO" w:eastAsia="es-BO"/>
        </w:rPr>
        <w:t>CONTRATANTE</w:t>
      </w:r>
      <w:r>
        <w:rPr>
          <w:szCs w:val="22"/>
          <w:lang w:val="es-BO" w:eastAsia="es-BO"/>
        </w:rPr>
        <w:t>, luego de efectuada la apertura de propuestas</w:t>
      </w:r>
      <w:r w:rsidR="00040AD1">
        <w:rPr>
          <w:szCs w:val="22"/>
          <w:lang w:val="es-BO" w:eastAsia="es-BO"/>
        </w:rPr>
        <w:t xml:space="preserve"> presentadas realizó </w:t>
      </w:r>
      <w:r>
        <w:rPr>
          <w:szCs w:val="22"/>
          <w:lang w:val="es-BO" w:eastAsia="es-BO"/>
        </w:rPr>
        <w:t>el análisis y evaluación tanto del Sobre “A” como del Sobre “B”, habiendo emitido informe y</w:t>
      </w:r>
      <w:r w:rsidR="00040AD1">
        <w:rPr>
          <w:szCs w:val="22"/>
          <w:lang w:val="es-BO" w:eastAsia="es-BO"/>
        </w:rPr>
        <w:t xml:space="preserve"> </w:t>
      </w:r>
      <w:r>
        <w:rPr>
          <w:szCs w:val="22"/>
          <w:lang w:val="es-BO" w:eastAsia="es-BO"/>
        </w:rPr>
        <w:t>recomendación al Responsable del Proceso de Contratación de la Entidad, el mismo que fue aprobado, con base</w:t>
      </w:r>
      <w:r w:rsidR="00040AD1">
        <w:rPr>
          <w:szCs w:val="22"/>
          <w:lang w:val="es-BO" w:eastAsia="es-BO"/>
        </w:rPr>
        <w:t xml:space="preserve"> </w:t>
      </w:r>
      <w:r>
        <w:rPr>
          <w:szCs w:val="22"/>
          <w:lang w:val="es-BO" w:eastAsia="es-BO"/>
        </w:rPr>
        <w:t xml:space="preserve">en el cual, se pronunció la Resolución Administrativa de Adjudicación Nº _______________ </w:t>
      </w:r>
      <w:r>
        <w:rPr>
          <w:b/>
          <w:bCs/>
          <w:i/>
          <w:iCs/>
          <w:szCs w:val="22"/>
          <w:lang w:val="es-BO" w:eastAsia="es-BO"/>
        </w:rPr>
        <w:t>(registrar el</w:t>
      </w:r>
      <w:r w:rsidR="00040AD1">
        <w:rPr>
          <w:b/>
          <w:bCs/>
          <w:i/>
          <w:iCs/>
          <w:szCs w:val="22"/>
          <w:lang w:val="es-BO" w:eastAsia="es-BO"/>
        </w:rPr>
        <w:t xml:space="preserve"> </w:t>
      </w:r>
      <w:r>
        <w:rPr>
          <w:b/>
          <w:bCs/>
          <w:i/>
          <w:iCs/>
          <w:szCs w:val="22"/>
          <w:lang w:val="es-BO" w:eastAsia="es-BO"/>
        </w:rPr>
        <w:t xml:space="preserve">número y la fecha de la Resolución), </w:t>
      </w:r>
      <w:r>
        <w:rPr>
          <w:szCs w:val="22"/>
          <w:lang w:val="es-BO" w:eastAsia="es-BO"/>
        </w:rPr>
        <w:t>resolviendo adjudicar la prestación del servicio a _________________</w:t>
      </w:r>
      <w:r w:rsidR="00040AD1">
        <w:rPr>
          <w:szCs w:val="22"/>
          <w:lang w:val="es-BO" w:eastAsia="es-BO"/>
        </w:rPr>
        <w:t xml:space="preserve"> </w:t>
      </w:r>
      <w:r>
        <w:rPr>
          <w:b/>
          <w:bCs/>
          <w:i/>
          <w:iCs/>
          <w:szCs w:val="22"/>
          <w:lang w:val="es-BO" w:eastAsia="es-BO"/>
        </w:rPr>
        <w:t>(registrar la razón social de la Firma de Auditoría o Asociación Accidental de Firmas adjudicatarias del</w:t>
      </w:r>
      <w:r w:rsidR="00040AD1">
        <w:rPr>
          <w:b/>
          <w:bCs/>
          <w:i/>
          <w:iCs/>
          <w:szCs w:val="22"/>
          <w:lang w:val="es-BO" w:eastAsia="es-BO"/>
        </w:rPr>
        <w:t xml:space="preserve"> </w:t>
      </w:r>
      <w:r>
        <w:rPr>
          <w:b/>
          <w:bCs/>
          <w:i/>
          <w:iCs/>
          <w:szCs w:val="22"/>
          <w:lang w:val="es-BO" w:eastAsia="es-BO"/>
        </w:rPr>
        <w:t>servicio o el nombre del Profesional Independiente)</w:t>
      </w:r>
      <w:r>
        <w:rPr>
          <w:szCs w:val="22"/>
          <w:lang w:val="es-BO" w:eastAsia="es-BO"/>
        </w:rPr>
        <w:t>, por haber sido calificada en primer lugar, al cumplir su</w:t>
      </w:r>
      <w:r w:rsidR="00040AD1">
        <w:rPr>
          <w:szCs w:val="22"/>
          <w:lang w:val="es-BO" w:eastAsia="es-BO"/>
        </w:rPr>
        <w:t xml:space="preserve"> </w:t>
      </w:r>
      <w:r>
        <w:rPr>
          <w:szCs w:val="22"/>
          <w:lang w:val="es-BO" w:eastAsia="es-BO"/>
        </w:rPr>
        <w:t xml:space="preserve">propuesta con todos los requisitos y ser la más conveniente a los intereses de la Entidad </w:t>
      </w:r>
      <w:r>
        <w:rPr>
          <w:b/>
          <w:bCs/>
          <w:szCs w:val="22"/>
          <w:lang w:val="es-BO" w:eastAsia="es-BO"/>
        </w:rPr>
        <w:t>CONTRATANTE</w:t>
      </w:r>
      <w:r>
        <w:rPr>
          <w:szCs w:val="22"/>
          <w:lang w:val="es-BO" w:eastAsia="es-BO"/>
        </w:rPr>
        <w:t>.</w:t>
      </w:r>
    </w:p>
    <w:p w:rsidR="005F5B26" w:rsidRDefault="005F5B26" w:rsidP="005F5B26">
      <w:pPr>
        <w:autoSpaceDE w:val="0"/>
        <w:autoSpaceDN w:val="0"/>
        <w:adjustRightInd w:val="0"/>
        <w:spacing w:after="0"/>
        <w:rPr>
          <w:b/>
          <w:bCs/>
          <w:szCs w:val="22"/>
          <w:lang w:val="es-BO" w:eastAsia="es-BO"/>
        </w:rPr>
      </w:pPr>
    </w:p>
    <w:p w:rsidR="00DA65C0" w:rsidRPr="002C6BC7" w:rsidRDefault="00DA65C0" w:rsidP="005F5B26">
      <w:pPr>
        <w:autoSpaceDE w:val="0"/>
        <w:autoSpaceDN w:val="0"/>
        <w:adjustRightInd w:val="0"/>
        <w:spacing w:after="0"/>
        <w:rPr>
          <w:szCs w:val="22"/>
          <w:lang w:val="es-BO" w:eastAsia="es-BO"/>
        </w:rPr>
      </w:pPr>
      <w:r w:rsidRPr="002C6BC7">
        <w:rPr>
          <w:b/>
          <w:bCs/>
          <w:szCs w:val="22"/>
          <w:lang w:val="es-BO" w:eastAsia="es-BO"/>
        </w:rPr>
        <w:t xml:space="preserve">TERCERA.- (OBJETO DEL CONTRATO) </w:t>
      </w:r>
      <w:r w:rsidRPr="002C6BC7">
        <w:rPr>
          <w:szCs w:val="22"/>
          <w:lang w:val="es-BO" w:eastAsia="es-BO"/>
        </w:rPr>
        <w:t>El AUDITOR se compromete y obliga por el presente Contrato,</w:t>
      </w:r>
      <w:r w:rsidR="002C6BC7">
        <w:rPr>
          <w:szCs w:val="22"/>
          <w:lang w:val="es-BO" w:eastAsia="es-BO"/>
        </w:rPr>
        <w:t xml:space="preserve"> </w:t>
      </w:r>
      <w:r w:rsidRPr="002C6BC7">
        <w:rPr>
          <w:szCs w:val="22"/>
          <w:lang w:val="es-BO" w:eastAsia="es-BO"/>
        </w:rPr>
        <w:t>a prestar el servicio para la______________</w:t>
      </w:r>
      <w:r w:rsidRPr="002C6BC7">
        <w:rPr>
          <w:b/>
          <w:bCs/>
          <w:i/>
          <w:iCs/>
          <w:szCs w:val="22"/>
          <w:lang w:val="es-BO" w:eastAsia="es-BO"/>
        </w:rPr>
        <w:t>(describir de forma detallada la AUDITORÍA que será ejecutada)</w:t>
      </w:r>
      <w:r w:rsidR="002C6BC7">
        <w:rPr>
          <w:b/>
          <w:bCs/>
          <w:i/>
          <w:iCs/>
          <w:szCs w:val="22"/>
          <w:lang w:val="es-BO" w:eastAsia="es-BO"/>
        </w:rPr>
        <w:t xml:space="preserve"> </w:t>
      </w:r>
      <w:r w:rsidRPr="002C6BC7">
        <w:rPr>
          <w:szCs w:val="22"/>
          <w:lang w:val="es-BO" w:eastAsia="es-BO"/>
        </w:rPr>
        <w:t>hasta su conclusión, que en adelante se denominará la AUDITORÍA</w:t>
      </w:r>
      <w:r w:rsidRPr="002C6BC7">
        <w:rPr>
          <w:b/>
          <w:bCs/>
          <w:szCs w:val="22"/>
          <w:lang w:val="es-BO" w:eastAsia="es-BO"/>
        </w:rPr>
        <w:t xml:space="preserve">, </w:t>
      </w:r>
      <w:r w:rsidRPr="002C6BC7">
        <w:rPr>
          <w:szCs w:val="22"/>
          <w:lang w:val="es-BO" w:eastAsia="es-BO"/>
        </w:rPr>
        <w:t>con estricta y absoluta sujeción a este</w:t>
      </w:r>
      <w:r w:rsidR="002C6BC7">
        <w:rPr>
          <w:szCs w:val="22"/>
          <w:lang w:val="es-BO" w:eastAsia="es-BO"/>
        </w:rPr>
        <w:t xml:space="preserve"> </w:t>
      </w:r>
      <w:r w:rsidRPr="002C6BC7">
        <w:rPr>
          <w:szCs w:val="22"/>
          <w:lang w:val="es-BO" w:eastAsia="es-BO"/>
        </w:rPr>
        <w:t>Contrato, a los documentos que forman parte de él y a las cláusulas contractuales contenidas en el presente</w:t>
      </w:r>
      <w:r w:rsidR="002C6BC7">
        <w:rPr>
          <w:szCs w:val="22"/>
          <w:lang w:val="es-BO" w:eastAsia="es-BO"/>
        </w:rPr>
        <w:t xml:space="preserve"> </w:t>
      </w:r>
      <w:r w:rsidRPr="002C6BC7">
        <w:rPr>
          <w:szCs w:val="22"/>
          <w:lang w:val="es-BO" w:eastAsia="es-BO"/>
        </w:rPr>
        <w:t>instrumento legal.</w:t>
      </w:r>
    </w:p>
    <w:p w:rsidR="00DA65C0" w:rsidRDefault="00DA65C0" w:rsidP="005F5B26">
      <w:pPr>
        <w:autoSpaceDE w:val="0"/>
        <w:autoSpaceDN w:val="0"/>
        <w:adjustRightInd w:val="0"/>
        <w:spacing w:after="0"/>
        <w:rPr>
          <w:szCs w:val="22"/>
          <w:lang w:val="es-BO" w:eastAsia="es-BO"/>
        </w:rPr>
      </w:pPr>
      <w:r w:rsidRPr="002C6BC7">
        <w:rPr>
          <w:szCs w:val="22"/>
          <w:lang w:val="es-BO" w:eastAsia="es-BO"/>
        </w:rPr>
        <w:t>Para la correcta prestación</w:t>
      </w:r>
      <w:r>
        <w:rPr>
          <w:szCs w:val="22"/>
          <w:lang w:val="es-BO" w:eastAsia="es-BO"/>
        </w:rPr>
        <w:t xml:space="preserve"> del servicio hasta su conclusión y para garantizar la calidad del mismo dentro de los</w:t>
      </w:r>
      <w:r w:rsidR="002C6BC7">
        <w:rPr>
          <w:szCs w:val="22"/>
          <w:lang w:val="es-BO" w:eastAsia="es-BO"/>
        </w:rPr>
        <w:t xml:space="preserve"> </w:t>
      </w:r>
      <w:r>
        <w:rPr>
          <w:szCs w:val="22"/>
          <w:lang w:val="es-BO" w:eastAsia="es-BO"/>
        </w:rPr>
        <w:t>términos de referencia, así como dentro de los términos de la Propuesta presentada por el AUDITOR, (que</w:t>
      </w:r>
      <w:r w:rsidR="002C6BC7">
        <w:rPr>
          <w:szCs w:val="22"/>
          <w:lang w:val="es-BO" w:eastAsia="es-BO"/>
        </w:rPr>
        <w:t xml:space="preserve"> </w:t>
      </w:r>
      <w:r>
        <w:rPr>
          <w:szCs w:val="22"/>
          <w:lang w:val="es-BO" w:eastAsia="es-BO"/>
        </w:rPr>
        <w:t>forman parte del presente Contrato) el AUDITOR se obliga a prestar el servicio, con el personal profesional</w:t>
      </w:r>
      <w:r w:rsidR="002C6BC7">
        <w:rPr>
          <w:szCs w:val="22"/>
          <w:lang w:val="es-BO" w:eastAsia="es-BO"/>
        </w:rPr>
        <w:t xml:space="preserve"> </w:t>
      </w:r>
      <w:r>
        <w:rPr>
          <w:szCs w:val="22"/>
          <w:lang w:val="es-BO" w:eastAsia="es-BO"/>
        </w:rPr>
        <w:t>idóneo y equipo ofertado, así como, de acuerdo a los documentos de contratación.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CUARTA.- (PLAZO DE PRESTACIÓN DEL SERVICIO) </w:t>
      </w:r>
      <w:r>
        <w:rPr>
          <w:szCs w:val="22"/>
          <w:lang w:val="es-BO" w:eastAsia="es-BO"/>
        </w:rPr>
        <w:t>El AUDITOR desarrollará sus actividades de</w:t>
      </w:r>
      <w:r w:rsidR="002C6BC7">
        <w:rPr>
          <w:szCs w:val="22"/>
          <w:lang w:val="es-BO" w:eastAsia="es-BO"/>
        </w:rPr>
        <w:t xml:space="preserve"> </w:t>
      </w:r>
      <w:r>
        <w:rPr>
          <w:szCs w:val="22"/>
          <w:lang w:val="es-BO" w:eastAsia="es-BO"/>
        </w:rPr>
        <w:t>forma satisfactoria, en estricto acuerdo con el alcance del trabajo, la propuesta adjudicada, los términos de</w:t>
      </w:r>
      <w:r w:rsidR="002C6BC7">
        <w:rPr>
          <w:szCs w:val="22"/>
          <w:lang w:val="es-BO" w:eastAsia="es-BO"/>
        </w:rPr>
        <w:t xml:space="preserve"> </w:t>
      </w:r>
      <w:r>
        <w:rPr>
          <w:szCs w:val="22"/>
          <w:lang w:val="es-BO" w:eastAsia="es-BO"/>
        </w:rPr>
        <w:t xml:space="preserve">referencia y el cronograma de actividades en el plazo de </w:t>
      </w:r>
      <w:r>
        <w:rPr>
          <w:b/>
          <w:bCs/>
          <w:i/>
          <w:iCs/>
          <w:szCs w:val="22"/>
          <w:lang w:val="es-BO" w:eastAsia="es-BO"/>
        </w:rPr>
        <w:t xml:space="preserve">(registrar numéricamente el plazo,) </w:t>
      </w:r>
      <w:r>
        <w:rPr>
          <w:szCs w:val="22"/>
          <w:lang w:val="es-BO" w:eastAsia="es-BO"/>
        </w:rPr>
        <w:t>días calendario,</w:t>
      </w:r>
      <w:r w:rsidR="002C6BC7">
        <w:rPr>
          <w:szCs w:val="22"/>
          <w:lang w:val="es-BO" w:eastAsia="es-BO"/>
        </w:rPr>
        <w:t xml:space="preserve"> </w:t>
      </w:r>
      <w:r>
        <w:rPr>
          <w:szCs w:val="22"/>
          <w:lang w:val="es-BO" w:eastAsia="es-BO"/>
        </w:rPr>
        <w:t>que serán computados a partir de la fecha de suscripción del contrato o la fecha en que se haga efectivo el</w:t>
      </w:r>
      <w:r w:rsidR="002C6BC7">
        <w:rPr>
          <w:szCs w:val="22"/>
          <w:lang w:val="es-BO" w:eastAsia="es-BO"/>
        </w:rPr>
        <w:t xml:space="preserve"> </w:t>
      </w:r>
      <w:r>
        <w:rPr>
          <w:szCs w:val="22"/>
          <w:lang w:val="es-BO" w:eastAsia="es-BO"/>
        </w:rPr>
        <w:t>anticipo si éste fuere otorgado.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QUINTA.- (MONTO DEL CONTRATO) </w:t>
      </w:r>
      <w:r>
        <w:rPr>
          <w:szCs w:val="22"/>
          <w:lang w:val="es-BO" w:eastAsia="es-BO"/>
        </w:rPr>
        <w:t>El monto total propuesto y aceptado por ambas partes para la</w:t>
      </w:r>
      <w:r w:rsidR="002C6BC7">
        <w:rPr>
          <w:szCs w:val="22"/>
          <w:lang w:val="es-BO" w:eastAsia="es-BO"/>
        </w:rPr>
        <w:t xml:space="preserve"> </w:t>
      </w:r>
      <w:r>
        <w:rPr>
          <w:szCs w:val="22"/>
          <w:lang w:val="es-BO" w:eastAsia="es-BO"/>
        </w:rPr>
        <w:t xml:space="preserve">ejecución del objeto del presente Contrato es de: ______________ </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monto del Contrato, en bolivianos, establecido en la Resolución de Adjudicación Nº de fecha). </w:t>
      </w:r>
      <w:r>
        <w:rPr>
          <w:szCs w:val="22"/>
          <w:lang w:val="es-BO" w:eastAsia="es-BO"/>
        </w:rPr>
        <w:t>Este precio es</w:t>
      </w:r>
      <w:r w:rsidR="002C6BC7">
        <w:rPr>
          <w:szCs w:val="22"/>
          <w:lang w:val="es-BO" w:eastAsia="es-BO"/>
        </w:rPr>
        <w:t xml:space="preserve"> </w:t>
      </w:r>
      <w:r>
        <w:rPr>
          <w:szCs w:val="22"/>
          <w:lang w:val="es-BO" w:eastAsia="es-BO"/>
        </w:rPr>
        <w:t>el resultante de aplicar los precios de la propuesta adjudicada, establecidos en la propuesta económica que forma</w:t>
      </w:r>
      <w:r w:rsidR="002C6BC7">
        <w:rPr>
          <w:szCs w:val="22"/>
          <w:lang w:val="es-BO" w:eastAsia="es-BO"/>
        </w:rPr>
        <w:t xml:space="preserve"> </w:t>
      </w:r>
      <w:r>
        <w:rPr>
          <w:szCs w:val="22"/>
          <w:lang w:val="es-BO" w:eastAsia="es-BO"/>
        </w:rPr>
        <w:t>parte de este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Queda establecido que los precios consignados en la propuesta adjudicada incluyen todos los elementos sin</w:t>
      </w:r>
      <w:r w:rsidR="002C6BC7">
        <w:rPr>
          <w:szCs w:val="22"/>
          <w:lang w:val="es-BO" w:eastAsia="es-BO"/>
        </w:rPr>
        <w:t xml:space="preserve"> </w:t>
      </w:r>
      <w:r>
        <w:rPr>
          <w:szCs w:val="22"/>
          <w:lang w:val="es-BO" w:eastAsia="es-BO"/>
        </w:rPr>
        <w:t>excepción alguna, que sean necesarios para la realización y cumplimiento del servicio de AUDITORÍA.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Es de exclusiva responsabilidad del </w:t>
      </w:r>
      <w:r>
        <w:rPr>
          <w:b/>
          <w:bCs/>
          <w:szCs w:val="22"/>
          <w:lang w:val="es-BO" w:eastAsia="es-BO"/>
        </w:rPr>
        <w:t xml:space="preserve">AUDITOR </w:t>
      </w:r>
      <w:r>
        <w:rPr>
          <w:szCs w:val="22"/>
          <w:lang w:val="es-BO" w:eastAsia="es-BO"/>
        </w:rPr>
        <w:t>prestar los servicios contratados dentro del monto establecido</w:t>
      </w:r>
      <w:r w:rsidR="002C6BC7">
        <w:rPr>
          <w:szCs w:val="22"/>
          <w:lang w:val="es-BO" w:eastAsia="es-BO"/>
        </w:rPr>
        <w:t xml:space="preserve"> </w:t>
      </w:r>
      <w:r>
        <w:rPr>
          <w:szCs w:val="22"/>
          <w:lang w:val="es-BO" w:eastAsia="es-BO"/>
        </w:rPr>
        <w:t>como costo del servicio, ya que no se reconocerán ni procederán pagos por servicios que excedan dicho monto.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SEXTA.- (ANTICIPO) </w:t>
      </w:r>
      <w:r>
        <w:rPr>
          <w:b/>
          <w:bCs/>
          <w:i/>
          <w:iCs/>
          <w:szCs w:val="22"/>
          <w:lang w:val="es-BO" w:eastAsia="es-BO"/>
        </w:rPr>
        <w:t>(este artículo tiene efecto si el proponente incluyó en su propuesta la otorgación del</w:t>
      </w:r>
      <w:r w:rsidR="002C6BC7">
        <w:rPr>
          <w:b/>
          <w:bCs/>
          <w:i/>
          <w:iCs/>
          <w:szCs w:val="22"/>
          <w:lang w:val="es-BO" w:eastAsia="es-BO"/>
        </w:rPr>
        <w:t xml:space="preserve"> </w:t>
      </w:r>
      <w:r>
        <w:rPr>
          <w:b/>
          <w:bCs/>
          <w:i/>
          <w:iCs/>
          <w:szCs w:val="22"/>
          <w:lang w:val="es-BO" w:eastAsia="es-BO"/>
        </w:rPr>
        <w:t xml:space="preserve">anticipo, de lo contrario, se elimina). </w:t>
      </w:r>
      <w:r>
        <w:rPr>
          <w:szCs w:val="22"/>
          <w:lang w:val="es-BO" w:eastAsia="es-BO"/>
        </w:rPr>
        <w:t>Después de ser suscrito legalmente el Contrato, con objeto de cubrir</w:t>
      </w:r>
      <w:r w:rsidR="002C6BC7">
        <w:rPr>
          <w:szCs w:val="22"/>
          <w:lang w:val="es-BO" w:eastAsia="es-BO"/>
        </w:rPr>
        <w:t xml:space="preserve"> </w:t>
      </w:r>
      <w:r>
        <w:rPr>
          <w:szCs w:val="22"/>
          <w:lang w:val="es-BO" w:eastAsia="es-BO"/>
        </w:rPr>
        <w:t xml:space="preserve">gastos de movilización, el </w:t>
      </w:r>
      <w:r>
        <w:rPr>
          <w:b/>
          <w:bCs/>
          <w:szCs w:val="22"/>
          <w:lang w:val="es-BO" w:eastAsia="es-BO"/>
        </w:rPr>
        <w:t xml:space="preserve">CONTRATANTE </w:t>
      </w:r>
      <w:r>
        <w:rPr>
          <w:szCs w:val="22"/>
          <w:lang w:val="es-BO" w:eastAsia="es-BO"/>
        </w:rPr>
        <w:t>entregará al AUDITOR</w:t>
      </w:r>
      <w:r>
        <w:rPr>
          <w:b/>
          <w:bCs/>
          <w:szCs w:val="22"/>
          <w:lang w:val="es-BO" w:eastAsia="es-BO"/>
        </w:rPr>
        <w:t xml:space="preserve">, </w:t>
      </w:r>
      <w:r>
        <w:rPr>
          <w:szCs w:val="22"/>
          <w:lang w:val="es-BO" w:eastAsia="es-BO"/>
        </w:rPr>
        <w:t>de acuerdo con su propuesta, y a solicitud</w:t>
      </w:r>
      <w:r w:rsidR="002C6BC7">
        <w:rPr>
          <w:szCs w:val="22"/>
          <w:lang w:val="es-BO" w:eastAsia="es-BO"/>
        </w:rPr>
        <w:t xml:space="preserve"> </w:t>
      </w:r>
      <w:r>
        <w:rPr>
          <w:szCs w:val="22"/>
          <w:lang w:val="es-BO" w:eastAsia="es-BO"/>
        </w:rPr>
        <w:t>expresa de éste, un anticipo de hasta el veinte por ciento (20%) del monto total del servicio como máximo,</w:t>
      </w:r>
      <w:r w:rsidR="002C6BC7">
        <w:rPr>
          <w:szCs w:val="22"/>
          <w:lang w:val="es-BO" w:eastAsia="es-BO"/>
        </w:rPr>
        <w:t xml:space="preserve"> </w:t>
      </w:r>
      <w:r>
        <w:rPr>
          <w:szCs w:val="22"/>
          <w:lang w:val="es-BO" w:eastAsia="es-BO"/>
        </w:rPr>
        <w:t xml:space="preserve">monto que será descontado en ____ </w:t>
      </w:r>
      <w:r>
        <w:rPr>
          <w:b/>
          <w:bCs/>
          <w:i/>
          <w:iCs/>
          <w:szCs w:val="22"/>
          <w:lang w:val="es-BO" w:eastAsia="es-BO"/>
        </w:rPr>
        <w:t>(indicar el documento de pago acordados entre ambas partes contratantes)</w:t>
      </w:r>
      <w:r w:rsidR="002C6BC7">
        <w:rPr>
          <w:b/>
          <w:bCs/>
          <w:i/>
          <w:iCs/>
          <w:szCs w:val="22"/>
          <w:lang w:val="es-BO" w:eastAsia="es-BO"/>
        </w:rPr>
        <w:t xml:space="preserve"> </w:t>
      </w:r>
      <w:r>
        <w:rPr>
          <w:szCs w:val="22"/>
          <w:lang w:val="es-BO" w:eastAsia="es-BO"/>
        </w:rPr>
        <w:t>hasta cubrir el monto total del anticipo.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EL CONTRATANTE </w:t>
      </w:r>
      <w:r>
        <w:rPr>
          <w:szCs w:val="22"/>
          <w:lang w:val="es-BO" w:eastAsia="es-BO"/>
        </w:rPr>
        <w:t>llevará el control directo de la vigencia y validez de la Garantía de Correcta Inversión</w:t>
      </w:r>
      <w:r w:rsidR="002C6BC7">
        <w:rPr>
          <w:szCs w:val="22"/>
          <w:lang w:val="es-BO" w:eastAsia="es-BO"/>
        </w:rPr>
        <w:t xml:space="preserve"> </w:t>
      </w:r>
      <w:r>
        <w:rPr>
          <w:szCs w:val="22"/>
          <w:lang w:val="es-BO" w:eastAsia="es-BO"/>
        </w:rPr>
        <w:t xml:space="preserve">del Anticipo, en cuanto al monto y plazo, a efectos de requerir su ampliación al </w:t>
      </w:r>
      <w:r>
        <w:rPr>
          <w:b/>
          <w:bCs/>
          <w:szCs w:val="22"/>
          <w:lang w:val="es-BO" w:eastAsia="es-BO"/>
        </w:rPr>
        <w:t xml:space="preserve">AUDITOR </w:t>
      </w:r>
      <w:r>
        <w:rPr>
          <w:szCs w:val="22"/>
          <w:lang w:val="es-BO" w:eastAsia="es-BO"/>
        </w:rPr>
        <w:t>o proceder a su</w:t>
      </w:r>
      <w:r w:rsidR="002C6BC7">
        <w:rPr>
          <w:szCs w:val="22"/>
          <w:lang w:val="es-BO" w:eastAsia="es-BO"/>
        </w:rPr>
        <w:t xml:space="preserve"> </w:t>
      </w:r>
      <w:r>
        <w:rPr>
          <w:szCs w:val="22"/>
          <w:lang w:val="es-BO" w:eastAsia="es-BO"/>
        </w:rPr>
        <w:t>ejecución.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SÉPTIMA.- (GARANTÍAS) </w:t>
      </w:r>
      <w:r>
        <w:rPr>
          <w:szCs w:val="22"/>
          <w:lang w:val="es-BO" w:eastAsia="es-BO"/>
        </w:rPr>
        <w:t xml:space="preserve">El </w:t>
      </w:r>
      <w:r>
        <w:rPr>
          <w:b/>
          <w:bCs/>
          <w:szCs w:val="22"/>
          <w:lang w:val="es-BO" w:eastAsia="es-BO"/>
        </w:rPr>
        <w:t xml:space="preserve">AUDITOR </w:t>
      </w:r>
      <w:r>
        <w:rPr>
          <w:szCs w:val="22"/>
          <w:lang w:val="es-BO" w:eastAsia="es-BO"/>
        </w:rPr>
        <w:t>garantiza el cumplimiento de este Contrato, con las siguientes</w:t>
      </w:r>
      <w:r w:rsidR="002C6BC7">
        <w:rPr>
          <w:szCs w:val="22"/>
          <w:lang w:val="es-BO" w:eastAsia="es-BO"/>
        </w:rPr>
        <w:t xml:space="preserve"> </w:t>
      </w:r>
      <w:r>
        <w:rPr>
          <w:szCs w:val="22"/>
          <w:lang w:val="es-BO" w:eastAsia="es-BO"/>
        </w:rPr>
        <w:t>garantías:</w:t>
      </w: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7.1 Garantía de Cumplimiento de Contrato: </w:t>
      </w:r>
      <w:r>
        <w:rPr>
          <w:szCs w:val="22"/>
          <w:lang w:val="es-BO" w:eastAsia="es-BO"/>
        </w:rPr>
        <w:t>El AUDITOR, garantiza el correcto cumplimiento y fiel</w:t>
      </w:r>
      <w:r w:rsidR="002C6BC7">
        <w:rPr>
          <w:szCs w:val="22"/>
          <w:lang w:val="es-BO" w:eastAsia="es-BO"/>
        </w:rPr>
        <w:t xml:space="preserve"> </w:t>
      </w:r>
      <w:r>
        <w:rPr>
          <w:szCs w:val="22"/>
          <w:lang w:val="es-BO" w:eastAsia="es-BO"/>
        </w:rPr>
        <w:t>ejecución del presente CONTRATO en todas sus partes con la _____ (</w:t>
      </w:r>
      <w:r>
        <w:rPr>
          <w:b/>
          <w:bCs/>
          <w:i/>
          <w:iCs/>
          <w:szCs w:val="22"/>
          <w:lang w:val="es-BO" w:eastAsia="es-BO"/>
        </w:rPr>
        <w:t>registrar el tipo de garantía</w:t>
      </w:r>
      <w:r w:rsidR="002C6BC7">
        <w:rPr>
          <w:b/>
          <w:bCs/>
          <w:i/>
          <w:iCs/>
          <w:szCs w:val="22"/>
          <w:lang w:val="es-BO" w:eastAsia="es-BO"/>
        </w:rPr>
        <w:t xml:space="preserve"> </w:t>
      </w:r>
      <w:r>
        <w:rPr>
          <w:b/>
          <w:bCs/>
          <w:i/>
          <w:iCs/>
          <w:szCs w:val="22"/>
          <w:lang w:val="es-BO" w:eastAsia="es-BO"/>
        </w:rPr>
        <w:t xml:space="preserve">otorgada) </w:t>
      </w:r>
      <w:r>
        <w:rPr>
          <w:szCs w:val="22"/>
          <w:lang w:val="es-BO" w:eastAsia="es-BO"/>
        </w:rPr>
        <w:t xml:space="preserve">Nº </w:t>
      </w:r>
      <w:r w:rsidR="002C6BC7">
        <w:rPr>
          <w:szCs w:val="22"/>
          <w:lang w:val="es-BO" w:eastAsia="es-BO"/>
        </w:rPr>
        <w:t xml:space="preserve"> </w:t>
      </w:r>
      <w:r>
        <w:rPr>
          <w:szCs w:val="22"/>
          <w:lang w:val="es-BO" w:eastAsia="es-BO"/>
        </w:rPr>
        <w:t xml:space="preserve">______emitida por ______ </w:t>
      </w:r>
      <w:r>
        <w:rPr>
          <w:b/>
          <w:bCs/>
          <w:i/>
          <w:iCs/>
          <w:szCs w:val="22"/>
          <w:lang w:val="es-BO" w:eastAsia="es-BO"/>
        </w:rPr>
        <w:t xml:space="preserve">(registrar el nombre de la Entidad emisora de la garantía) </w:t>
      </w:r>
      <w:r>
        <w:rPr>
          <w:szCs w:val="22"/>
          <w:lang w:val="es-BO" w:eastAsia="es-BO"/>
        </w:rPr>
        <w:t>el</w:t>
      </w:r>
      <w:r w:rsidR="002C6BC7">
        <w:rPr>
          <w:szCs w:val="22"/>
          <w:lang w:val="es-BO" w:eastAsia="es-BO"/>
        </w:rPr>
        <w:t xml:space="preserve"> </w:t>
      </w:r>
      <w:r>
        <w:rPr>
          <w:szCs w:val="22"/>
          <w:lang w:val="es-BO" w:eastAsia="es-BO"/>
        </w:rPr>
        <w:t>________ de ____________ de 200 ___ con vigencia hasta el __________ de _______________ del</w:t>
      </w:r>
      <w:r w:rsidR="002C6BC7">
        <w:rPr>
          <w:szCs w:val="22"/>
          <w:lang w:val="es-BO" w:eastAsia="es-BO"/>
        </w:rPr>
        <w:t xml:space="preserve"> </w:t>
      </w:r>
      <w:r>
        <w:rPr>
          <w:szCs w:val="22"/>
          <w:lang w:val="es-BO" w:eastAsia="es-BO"/>
        </w:rPr>
        <w:t xml:space="preserve">20__, a la orden de </w:t>
      </w:r>
      <w:r w:rsidR="002C6BC7">
        <w:rPr>
          <w:szCs w:val="22"/>
          <w:lang w:val="es-BO" w:eastAsia="es-BO"/>
        </w:rPr>
        <w:t xml:space="preserve"> </w:t>
      </w:r>
      <w:r>
        <w:rPr>
          <w:szCs w:val="22"/>
          <w:lang w:val="es-BO" w:eastAsia="es-BO"/>
        </w:rPr>
        <w:t>_____</w:t>
      </w:r>
      <w:r>
        <w:rPr>
          <w:b/>
          <w:bCs/>
          <w:i/>
          <w:iCs/>
          <w:szCs w:val="22"/>
          <w:lang w:val="es-BO" w:eastAsia="es-BO"/>
        </w:rPr>
        <w:t>(registrar el nombre o razón social de la Entidad Contratante)</w:t>
      </w:r>
      <w:r>
        <w:rPr>
          <w:szCs w:val="22"/>
          <w:lang w:val="es-BO" w:eastAsia="es-BO"/>
        </w:rPr>
        <w:t>, por el siete</w:t>
      </w:r>
      <w:r w:rsidR="002C6BC7">
        <w:rPr>
          <w:szCs w:val="22"/>
          <w:lang w:val="es-BO" w:eastAsia="es-BO"/>
        </w:rPr>
        <w:t xml:space="preserve"> </w:t>
      </w:r>
      <w:r>
        <w:rPr>
          <w:szCs w:val="22"/>
          <w:lang w:val="es-BO" w:eastAsia="es-BO"/>
        </w:rPr>
        <w:t xml:space="preserve">por ciento (7 %) del valor del Contrato, equivalente a: _________________ </w:t>
      </w:r>
      <w:r>
        <w:rPr>
          <w:b/>
          <w:bCs/>
          <w:i/>
          <w:iCs/>
          <w:szCs w:val="22"/>
          <w:lang w:val="es-BO" w:eastAsia="es-BO"/>
        </w:rPr>
        <w:t>(registrar el monto en forma</w:t>
      </w:r>
      <w:r w:rsidR="002C6BC7">
        <w:rPr>
          <w:b/>
          <w:bCs/>
          <w:i/>
          <w:iCs/>
          <w:szCs w:val="22"/>
          <w:lang w:val="es-BO" w:eastAsia="es-BO"/>
        </w:rPr>
        <w:t xml:space="preserve"> </w:t>
      </w:r>
      <w:r>
        <w:rPr>
          <w:b/>
          <w:bCs/>
          <w:i/>
          <w:iCs/>
          <w:szCs w:val="22"/>
          <w:lang w:val="es-BO" w:eastAsia="es-BO"/>
        </w:rPr>
        <w:t>literal) ____________ (registrar el monto de la garantía en forma numérica, entre paréntesis).</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dicha garantía en caso de cualquier incumplimiento contractual incurrido por el </w:t>
      </w:r>
      <w:r>
        <w:rPr>
          <w:b/>
          <w:bCs/>
          <w:szCs w:val="22"/>
          <w:lang w:val="es-BO" w:eastAsia="es-BO"/>
        </w:rPr>
        <w:t>AUDITOR</w:t>
      </w:r>
      <w:r w:rsidR="002C6BC7">
        <w:rPr>
          <w:b/>
          <w:bCs/>
          <w:szCs w:val="22"/>
          <w:lang w:val="es-BO" w:eastAsia="es-BO"/>
        </w:rPr>
        <w:t xml:space="preserve"> </w:t>
      </w:r>
      <w:r>
        <w:rPr>
          <w:szCs w:val="22"/>
          <w:lang w:val="es-BO" w:eastAsia="es-BO"/>
        </w:rPr>
        <w:t xml:space="preserve">será ejecutado y pagado en favor del </w:t>
      </w:r>
      <w:r>
        <w:rPr>
          <w:b/>
          <w:bCs/>
          <w:szCs w:val="22"/>
          <w:lang w:val="es-BO" w:eastAsia="es-BO"/>
        </w:rPr>
        <w:t xml:space="preserve">CONTRATANTE </w:t>
      </w:r>
      <w:r>
        <w:rPr>
          <w:szCs w:val="22"/>
          <w:lang w:val="es-BO" w:eastAsia="es-BO"/>
        </w:rPr>
        <w:t>sin necesidad de ningún trámite o acción judicial,</w:t>
      </w:r>
      <w:r w:rsidR="002C6BC7">
        <w:rPr>
          <w:szCs w:val="22"/>
          <w:lang w:val="es-BO" w:eastAsia="es-BO"/>
        </w:rPr>
        <w:t xml:space="preserve"> </w:t>
      </w:r>
      <w:r>
        <w:rPr>
          <w:szCs w:val="22"/>
          <w:lang w:val="es-BO" w:eastAsia="es-BO"/>
        </w:rPr>
        <w:t>a su solo requerimiento.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Sin embargo, si se procediera a la recepción definitiva del producto dentro del plazo contractual y en</w:t>
      </w:r>
      <w:r w:rsidR="002C6BC7">
        <w:rPr>
          <w:szCs w:val="22"/>
          <w:lang w:val="es-BO" w:eastAsia="es-BO"/>
        </w:rPr>
        <w:t xml:space="preserve"> </w:t>
      </w:r>
      <w:r>
        <w:rPr>
          <w:szCs w:val="22"/>
          <w:lang w:val="es-BO" w:eastAsia="es-BO"/>
        </w:rPr>
        <w:t>forma satisfactoria, hecho que se hará constar mediante el Acta correspondiente, suscrita por ambas partes</w:t>
      </w:r>
      <w:r w:rsidR="002C6BC7">
        <w:rPr>
          <w:szCs w:val="22"/>
          <w:lang w:val="es-BO" w:eastAsia="es-BO"/>
        </w:rPr>
        <w:t xml:space="preserve"> </w:t>
      </w:r>
      <w:r>
        <w:rPr>
          <w:szCs w:val="22"/>
          <w:lang w:val="es-BO" w:eastAsia="es-BO"/>
        </w:rPr>
        <w:t>Contratantes, dicha garantía será devuelta después de la Liquidación del Contrato, juntamente con el</w:t>
      </w:r>
      <w:r w:rsidR="002C6BC7">
        <w:rPr>
          <w:szCs w:val="22"/>
          <w:lang w:val="es-BO" w:eastAsia="es-BO"/>
        </w:rPr>
        <w:t xml:space="preserve"> </w:t>
      </w:r>
      <w:r>
        <w:rPr>
          <w:szCs w:val="22"/>
          <w:lang w:val="es-BO" w:eastAsia="es-BO"/>
        </w:rPr>
        <w:t>Certificado de Cumplimiento de Contrato.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tiene la obligación de mantener actualizada la Garantía de Cumplimiento de Contrato</w:t>
      </w:r>
      <w:r w:rsidR="002C6BC7">
        <w:rPr>
          <w:szCs w:val="22"/>
          <w:lang w:val="es-BO" w:eastAsia="es-BO"/>
        </w:rPr>
        <w:t xml:space="preserve"> </w:t>
      </w:r>
      <w:r>
        <w:rPr>
          <w:szCs w:val="22"/>
          <w:lang w:val="es-BO" w:eastAsia="es-BO"/>
        </w:rPr>
        <w:t>durante la vigencia de éste. El CONTRATANTE llevará el control directo de vigencia de la misma bajo su</w:t>
      </w:r>
      <w:r w:rsidR="002C6BC7">
        <w:rPr>
          <w:szCs w:val="22"/>
          <w:lang w:val="es-BO" w:eastAsia="es-BO"/>
        </w:rPr>
        <w:t xml:space="preserve"> </w:t>
      </w:r>
      <w:r>
        <w:rPr>
          <w:szCs w:val="22"/>
          <w:lang w:val="es-BO" w:eastAsia="es-BO"/>
        </w:rPr>
        <w:t>responsabilidad.</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7.2 Garantía de Correcta Inversión del Anticipo: </w:t>
      </w:r>
      <w:r>
        <w:rPr>
          <w:b/>
          <w:bCs/>
          <w:i/>
          <w:iCs/>
          <w:szCs w:val="22"/>
          <w:lang w:val="es-BO" w:eastAsia="es-BO"/>
        </w:rPr>
        <w:t>(este artículo tiene efecto si tiene lugar el anticipo, de lo</w:t>
      </w:r>
      <w:r w:rsidR="002C6BC7">
        <w:rPr>
          <w:b/>
          <w:bCs/>
          <w:i/>
          <w:iCs/>
          <w:szCs w:val="22"/>
          <w:lang w:val="es-BO" w:eastAsia="es-BO"/>
        </w:rPr>
        <w:t xml:space="preserve"> </w:t>
      </w:r>
      <w:r>
        <w:rPr>
          <w:b/>
          <w:bCs/>
          <w:i/>
          <w:iCs/>
          <w:szCs w:val="22"/>
          <w:lang w:val="es-BO" w:eastAsia="es-BO"/>
        </w:rPr>
        <w:t>contrario, debe ser eliminado).</w:t>
      </w:r>
      <w:r>
        <w:rPr>
          <w:szCs w:val="22"/>
          <w:lang w:val="es-BO" w:eastAsia="es-BO"/>
        </w:rPr>
        <w:t xml:space="preserve">: El </w:t>
      </w:r>
      <w:r>
        <w:rPr>
          <w:b/>
          <w:bCs/>
          <w:szCs w:val="22"/>
          <w:lang w:val="es-BO" w:eastAsia="es-BO"/>
        </w:rPr>
        <w:t xml:space="preserve">AUDITOR, </w:t>
      </w:r>
      <w:r>
        <w:rPr>
          <w:szCs w:val="22"/>
          <w:lang w:val="es-BO" w:eastAsia="es-BO"/>
        </w:rPr>
        <w:t xml:space="preserve">entregará al </w:t>
      </w:r>
      <w:r>
        <w:rPr>
          <w:b/>
          <w:bCs/>
          <w:szCs w:val="22"/>
          <w:lang w:val="es-BO" w:eastAsia="es-BO"/>
        </w:rPr>
        <w:t xml:space="preserve">CONTRATANTE </w:t>
      </w:r>
      <w:r>
        <w:rPr>
          <w:szCs w:val="22"/>
          <w:lang w:val="es-BO" w:eastAsia="es-BO"/>
        </w:rPr>
        <w:t>en la fecha que reciba el</w:t>
      </w:r>
      <w:r w:rsidR="002C6BC7">
        <w:rPr>
          <w:szCs w:val="22"/>
          <w:lang w:val="es-BO" w:eastAsia="es-BO"/>
        </w:rPr>
        <w:t xml:space="preserve"> </w:t>
      </w:r>
      <w:r>
        <w:rPr>
          <w:szCs w:val="22"/>
          <w:lang w:val="es-BO" w:eastAsia="es-BO"/>
        </w:rPr>
        <w:t>anticipo, una _________(</w:t>
      </w:r>
      <w:r>
        <w:rPr>
          <w:b/>
          <w:bCs/>
          <w:i/>
          <w:iCs/>
          <w:szCs w:val="22"/>
          <w:lang w:val="es-BO" w:eastAsia="es-BO"/>
        </w:rPr>
        <w:t xml:space="preserve">registrar el tipo de garantía otorgada) </w:t>
      </w:r>
      <w:r>
        <w:rPr>
          <w:szCs w:val="22"/>
          <w:lang w:val="es-BO" w:eastAsia="es-BO"/>
        </w:rPr>
        <w:t>Nº_______emitida por</w:t>
      </w:r>
      <w:r w:rsidR="002C6BC7">
        <w:rPr>
          <w:szCs w:val="22"/>
          <w:lang w:val="es-BO" w:eastAsia="es-BO"/>
        </w:rPr>
        <w:t xml:space="preserve"> </w:t>
      </w:r>
      <w:r>
        <w:rPr>
          <w:szCs w:val="22"/>
          <w:lang w:val="es-BO" w:eastAsia="es-BO"/>
        </w:rPr>
        <w:t>____________</w:t>
      </w:r>
      <w:r>
        <w:rPr>
          <w:b/>
          <w:bCs/>
          <w:i/>
          <w:iCs/>
          <w:szCs w:val="22"/>
          <w:lang w:val="es-BO" w:eastAsia="es-BO"/>
        </w:rPr>
        <w:t xml:space="preserve">(registrar el nombre de la Entidad emisora de la garantía) </w:t>
      </w:r>
      <w:r>
        <w:rPr>
          <w:szCs w:val="22"/>
          <w:lang w:val="es-BO" w:eastAsia="es-BO"/>
        </w:rPr>
        <w:t>el ________ de ____________</w:t>
      </w:r>
      <w:r w:rsidR="002C6BC7">
        <w:rPr>
          <w:szCs w:val="22"/>
          <w:lang w:val="es-BO" w:eastAsia="es-BO"/>
        </w:rPr>
        <w:t xml:space="preserve"> </w:t>
      </w:r>
      <w:r>
        <w:rPr>
          <w:szCs w:val="22"/>
          <w:lang w:val="es-BO" w:eastAsia="es-BO"/>
        </w:rPr>
        <w:t>del 200 ___ con vigencia hasta el __________ de _______________ del 200__, a la orden de</w:t>
      </w:r>
      <w:r w:rsidR="002C6BC7">
        <w:rPr>
          <w:szCs w:val="22"/>
          <w:lang w:val="es-BO" w:eastAsia="es-BO"/>
        </w:rPr>
        <w:t xml:space="preserve"> </w:t>
      </w:r>
      <w:r>
        <w:rPr>
          <w:szCs w:val="22"/>
          <w:lang w:val="es-BO" w:eastAsia="es-BO"/>
        </w:rPr>
        <w:t>________</w:t>
      </w:r>
      <w:r>
        <w:rPr>
          <w:b/>
          <w:bCs/>
          <w:i/>
          <w:iCs/>
          <w:szCs w:val="22"/>
          <w:lang w:val="es-BO" w:eastAsia="es-BO"/>
        </w:rPr>
        <w:t>(registrar el nombre o razón social de la Entidad Contratante)</w:t>
      </w:r>
      <w:r>
        <w:rPr>
          <w:szCs w:val="22"/>
          <w:lang w:val="es-BO" w:eastAsia="es-BO"/>
        </w:rPr>
        <w:t>, por el cien por ciento (100 %)</w:t>
      </w:r>
      <w:r w:rsidR="002C6BC7">
        <w:rPr>
          <w:szCs w:val="22"/>
          <w:lang w:val="es-BO" w:eastAsia="es-BO"/>
        </w:rPr>
        <w:t xml:space="preserve"> </w:t>
      </w:r>
      <w:r>
        <w:rPr>
          <w:szCs w:val="22"/>
          <w:lang w:val="es-BO" w:eastAsia="es-BO"/>
        </w:rPr>
        <w:t>del monto del anticipo solicitado por el AUDITOR equivalente a: ________________</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 xml:space="preserve">en forma literal)(registrar el monto de la garantía en forma numérica, entre paréntesis) </w:t>
      </w:r>
      <w:r>
        <w:rPr>
          <w:szCs w:val="22"/>
          <w:lang w:val="es-BO" w:eastAsia="es-BO"/>
        </w:rPr>
        <w:t>con vigencia</w:t>
      </w:r>
      <w:r w:rsidR="002C6BC7">
        <w:rPr>
          <w:szCs w:val="22"/>
          <w:lang w:val="es-BO" w:eastAsia="es-BO"/>
        </w:rPr>
        <w:t xml:space="preserve"> </w:t>
      </w:r>
      <w:r>
        <w:rPr>
          <w:szCs w:val="22"/>
          <w:lang w:val="es-BO" w:eastAsia="es-BO"/>
        </w:rPr>
        <w:t xml:space="preserve">hasta la amortización total del anticipo, a la orden de ________ </w:t>
      </w:r>
      <w:r w:rsidR="002C6BC7">
        <w:rPr>
          <w:szCs w:val="22"/>
          <w:lang w:val="es-BO" w:eastAsia="es-BO"/>
        </w:rPr>
        <w:t xml:space="preserve"> (r</w:t>
      </w:r>
      <w:r>
        <w:rPr>
          <w:b/>
          <w:bCs/>
          <w:i/>
          <w:iCs/>
          <w:szCs w:val="22"/>
          <w:lang w:val="es-BO" w:eastAsia="es-BO"/>
        </w:rPr>
        <w:t>egistrar el nombre o razón social de la</w:t>
      </w:r>
      <w:r w:rsidR="002C6BC7">
        <w:rPr>
          <w:b/>
          <w:bCs/>
          <w:i/>
          <w:iCs/>
          <w:szCs w:val="22"/>
          <w:lang w:val="es-BO" w:eastAsia="es-BO"/>
        </w:rPr>
        <w:t xml:space="preserve"> </w:t>
      </w:r>
      <w:r>
        <w:rPr>
          <w:b/>
          <w:bCs/>
          <w:i/>
          <w:iCs/>
          <w:szCs w:val="22"/>
          <w:lang w:val="es-BO" w:eastAsia="es-BO"/>
        </w:rPr>
        <w:t>entidad contratante).</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la garantía podrá ser cobrado por el </w:t>
      </w:r>
      <w:r>
        <w:rPr>
          <w:b/>
          <w:bCs/>
          <w:szCs w:val="22"/>
          <w:lang w:val="es-BO" w:eastAsia="es-BO"/>
        </w:rPr>
        <w:t xml:space="preserve">CONTRATANTE </w:t>
      </w:r>
      <w:r>
        <w:rPr>
          <w:szCs w:val="22"/>
          <w:lang w:val="es-BO" w:eastAsia="es-BO"/>
        </w:rPr>
        <w:t xml:space="preserve">en caso de que el </w:t>
      </w:r>
      <w:r>
        <w:rPr>
          <w:b/>
          <w:bCs/>
          <w:szCs w:val="22"/>
          <w:lang w:val="es-BO" w:eastAsia="es-BO"/>
        </w:rPr>
        <w:t xml:space="preserve">AUDITOR </w:t>
      </w:r>
      <w:r>
        <w:rPr>
          <w:szCs w:val="22"/>
          <w:lang w:val="es-BO" w:eastAsia="es-BO"/>
        </w:rPr>
        <w:t>no</w:t>
      </w:r>
      <w:r w:rsidR="002C6BC7">
        <w:rPr>
          <w:szCs w:val="22"/>
          <w:lang w:val="es-BO" w:eastAsia="es-BO"/>
        </w:rPr>
        <w:t xml:space="preserve"> </w:t>
      </w:r>
      <w:r>
        <w:rPr>
          <w:szCs w:val="22"/>
          <w:lang w:val="es-BO" w:eastAsia="es-BO"/>
        </w:rPr>
        <w:t>haya iniciado la prestación del servicio dentro de los ________</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plazo previsto al efecto) </w:t>
      </w:r>
      <w:r>
        <w:rPr>
          <w:szCs w:val="22"/>
          <w:lang w:val="es-BO" w:eastAsia="es-BO"/>
        </w:rPr>
        <w:t>días establecidos al efecto, cuando se compruebe que el Profesional</w:t>
      </w:r>
      <w:r w:rsidR="002C6BC7">
        <w:rPr>
          <w:szCs w:val="22"/>
          <w:lang w:val="es-BO" w:eastAsia="es-BO"/>
        </w:rPr>
        <w:t xml:space="preserve"> </w:t>
      </w:r>
      <w:r>
        <w:rPr>
          <w:szCs w:val="22"/>
          <w:lang w:val="es-BO" w:eastAsia="es-BO"/>
        </w:rPr>
        <w:t>Independiente o Firma de Auditoría hubiera realizado una incorrecta inversión del anticipo, por resolución</w:t>
      </w:r>
      <w:r w:rsidR="002C6BC7">
        <w:rPr>
          <w:szCs w:val="22"/>
          <w:lang w:val="es-BO" w:eastAsia="es-BO"/>
        </w:rPr>
        <w:t xml:space="preserve"> </w:t>
      </w:r>
      <w:r>
        <w:rPr>
          <w:szCs w:val="22"/>
          <w:lang w:val="es-BO" w:eastAsia="es-BO"/>
        </w:rPr>
        <w:t>del contrato por causales atribuibles al AUDITOR, antes de haberse deducido la totalidad del anticipo, o</w:t>
      </w:r>
      <w:r w:rsidR="002C6BC7">
        <w:rPr>
          <w:szCs w:val="22"/>
          <w:lang w:val="es-BO" w:eastAsia="es-BO"/>
        </w:rPr>
        <w:t xml:space="preserve"> </w:t>
      </w:r>
      <w:r>
        <w:rPr>
          <w:szCs w:val="22"/>
          <w:lang w:val="es-BO" w:eastAsia="es-BO"/>
        </w:rPr>
        <w:t>en caso de que no cuente con personal para la realización del servicio estipulado en el contrato, una vez</w:t>
      </w:r>
      <w:r w:rsidR="002C6BC7">
        <w:rPr>
          <w:szCs w:val="22"/>
          <w:lang w:val="es-BO" w:eastAsia="es-BO"/>
        </w:rPr>
        <w:t xml:space="preserve"> </w:t>
      </w:r>
      <w:r>
        <w:rPr>
          <w:szCs w:val="22"/>
          <w:lang w:val="es-BO" w:eastAsia="es-BO"/>
        </w:rPr>
        <w:t>iniciado éste.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garantía original, podrá ser sustituida periódicamente deduciéndose el monto amortizado y ser</w:t>
      </w:r>
      <w:r w:rsidR="002C6BC7">
        <w:rPr>
          <w:szCs w:val="22"/>
          <w:lang w:val="es-BO" w:eastAsia="es-BO"/>
        </w:rPr>
        <w:t xml:space="preserve"> </w:t>
      </w:r>
      <w:r>
        <w:rPr>
          <w:szCs w:val="22"/>
          <w:lang w:val="es-BO" w:eastAsia="es-BO"/>
        </w:rPr>
        <w:t>emitida por el saldo que resta por amortizar.</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Las garantías sustitutivas deberán mantener su vigencia en forma continua y hasta el plazo originalmente</w:t>
      </w:r>
      <w:r w:rsidR="002C6BC7">
        <w:rPr>
          <w:szCs w:val="22"/>
          <w:lang w:val="es-BO" w:eastAsia="es-BO"/>
        </w:rPr>
        <w:t xml:space="preserve"> </w:t>
      </w:r>
      <w:r>
        <w:rPr>
          <w:szCs w:val="22"/>
          <w:lang w:val="es-BO" w:eastAsia="es-BO"/>
        </w:rPr>
        <w:t xml:space="preserve">previsto, por lo que el </w:t>
      </w:r>
      <w:r>
        <w:rPr>
          <w:b/>
          <w:bCs/>
          <w:szCs w:val="22"/>
          <w:lang w:val="es-BO" w:eastAsia="es-BO"/>
        </w:rPr>
        <w:t xml:space="preserve">AUDITOR </w:t>
      </w:r>
      <w:r>
        <w:rPr>
          <w:szCs w:val="22"/>
          <w:lang w:val="es-BO" w:eastAsia="es-BO"/>
        </w:rPr>
        <w:t>realizará las acciones correspondientes a este fin oportunamente.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7.3 </w:t>
      </w:r>
      <w:r>
        <w:rPr>
          <w:szCs w:val="22"/>
          <w:lang w:val="es-BO" w:eastAsia="es-BO"/>
        </w:rPr>
        <w:t>Las garantías descritas precedentemente, estarán bajo custodia del Área Administrativa, lo que no eximirá</w:t>
      </w:r>
      <w:r w:rsidR="002C6BC7">
        <w:rPr>
          <w:szCs w:val="22"/>
          <w:lang w:val="es-BO" w:eastAsia="es-BO"/>
        </w:rPr>
        <w:t xml:space="preserve"> </w:t>
      </w:r>
      <w:r>
        <w:rPr>
          <w:szCs w:val="22"/>
          <w:lang w:val="es-BO" w:eastAsia="es-BO"/>
        </w:rPr>
        <w:t>la responsabilidad del CONTRATANTE.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OCTAVA.- (DOMICILIO A EFECTOS DE NOTIFICACIÓN) </w:t>
      </w:r>
      <w:r>
        <w:rPr>
          <w:szCs w:val="22"/>
          <w:lang w:val="es-BO" w:eastAsia="es-BO"/>
        </w:rPr>
        <w:t>Cualquier aviso o notificación a las partes</w:t>
      </w:r>
      <w:r w:rsidR="002C6BC7">
        <w:rPr>
          <w:szCs w:val="22"/>
          <w:lang w:val="es-BO" w:eastAsia="es-BO"/>
        </w:rPr>
        <w:t xml:space="preserve"> </w:t>
      </w:r>
      <w:r>
        <w:rPr>
          <w:szCs w:val="22"/>
          <w:lang w:val="es-BO" w:eastAsia="es-BO"/>
        </w:rPr>
        <w:t xml:space="preserve">bajo este Contrato, será enviada: al AUDITOR </w:t>
      </w:r>
      <w:r>
        <w:rPr>
          <w:b/>
          <w:bCs/>
          <w:i/>
          <w:iCs/>
          <w:szCs w:val="22"/>
          <w:lang w:val="es-BO" w:eastAsia="es-BO"/>
        </w:rPr>
        <w:t>__________(registrar el domicilio que señale, especificando</w:t>
      </w:r>
      <w:r w:rsidR="002C6BC7">
        <w:rPr>
          <w:b/>
          <w:bCs/>
          <w:i/>
          <w:iCs/>
          <w:szCs w:val="22"/>
          <w:lang w:val="es-BO" w:eastAsia="es-BO"/>
        </w:rPr>
        <w:t xml:space="preserve"> </w:t>
      </w:r>
      <w:r>
        <w:rPr>
          <w:b/>
          <w:bCs/>
          <w:i/>
          <w:iCs/>
          <w:szCs w:val="22"/>
          <w:lang w:val="es-BO" w:eastAsia="es-BO"/>
        </w:rPr>
        <w:t>ciudad, barrio, calle y número del inmueble donde funcionan sus oficinas)</w:t>
      </w:r>
    </w:p>
    <w:p w:rsidR="002C6BC7" w:rsidRDefault="002C6BC7"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Al CONTRATANTE</w:t>
      </w:r>
      <w:r>
        <w:rPr>
          <w:szCs w:val="22"/>
          <w:lang w:val="es-BO" w:eastAsia="es-BO"/>
        </w:rPr>
        <w:t xml:space="preserve">: </w:t>
      </w:r>
      <w:r>
        <w:rPr>
          <w:b/>
          <w:bCs/>
          <w:i/>
          <w:iCs/>
          <w:szCs w:val="22"/>
          <w:lang w:val="es-BO" w:eastAsia="es-BO"/>
        </w:rPr>
        <w:t>_______ (registrar el domicilio de la Entidad CONTRATANTE, especificando ciudad,</w:t>
      </w:r>
      <w:r w:rsidR="002C6BC7">
        <w:rPr>
          <w:b/>
          <w:bCs/>
          <w:i/>
          <w:iCs/>
          <w:szCs w:val="22"/>
          <w:lang w:val="es-BO" w:eastAsia="es-BO"/>
        </w:rPr>
        <w:t xml:space="preserve"> </w:t>
      </w:r>
      <w:r>
        <w:rPr>
          <w:b/>
          <w:bCs/>
          <w:i/>
          <w:iCs/>
          <w:szCs w:val="22"/>
          <w:lang w:val="es-BO" w:eastAsia="es-BO"/>
        </w:rPr>
        <w:t>barrio, calle y número del inmueble donde funcionan sus oficinas).</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NOVENA.- (VIGENCIA DEL CONTRATO) </w:t>
      </w:r>
      <w:r>
        <w:rPr>
          <w:szCs w:val="22"/>
          <w:lang w:val="es-BO" w:eastAsia="es-BO"/>
        </w:rPr>
        <w:t>El presente Contrato entrará en vigencia una vez que haya sido</w:t>
      </w:r>
      <w:r w:rsidR="002C6BC7">
        <w:rPr>
          <w:szCs w:val="22"/>
          <w:lang w:val="es-BO" w:eastAsia="es-BO"/>
        </w:rPr>
        <w:t xml:space="preserve"> </w:t>
      </w:r>
      <w:r>
        <w:rPr>
          <w:szCs w:val="22"/>
          <w:lang w:val="es-BO" w:eastAsia="es-BO"/>
        </w:rPr>
        <w:t>firmado u otorgado el anticipo, debiendo luego cumplirse con los siguientes trámites:</w:t>
      </w:r>
    </w:p>
    <w:p w:rsidR="00DA65C0" w:rsidRDefault="00DA65C0" w:rsidP="006E7ACE">
      <w:pPr>
        <w:numPr>
          <w:ilvl w:val="0"/>
          <w:numId w:val="24"/>
        </w:numPr>
        <w:autoSpaceDE w:val="0"/>
        <w:autoSpaceDN w:val="0"/>
        <w:adjustRightInd w:val="0"/>
        <w:spacing w:after="0"/>
        <w:rPr>
          <w:szCs w:val="22"/>
          <w:lang w:val="es-BO" w:eastAsia="es-BO"/>
        </w:rPr>
      </w:pPr>
      <w:r>
        <w:rPr>
          <w:szCs w:val="22"/>
          <w:lang w:val="es-BO" w:eastAsia="es-BO"/>
        </w:rPr>
        <w:t>Ser protocolizado, cuando corresponda.</w:t>
      </w:r>
    </w:p>
    <w:p w:rsidR="00DA65C0" w:rsidRPr="002C6BC7" w:rsidRDefault="00DA65C0" w:rsidP="006E7ACE">
      <w:pPr>
        <w:numPr>
          <w:ilvl w:val="0"/>
          <w:numId w:val="24"/>
        </w:numPr>
        <w:autoSpaceDE w:val="0"/>
        <w:autoSpaceDN w:val="0"/>
        <w:adjustRightInd w:val="0"/>
        <w:spacing w:after="0"/>
        <w:rPr>
          <w:szCs w:val="22"/>
          <w:lang w:val="es-BO" w:eastAsia="es-BO"/>
        </w:rPr>
      </w:pPr>
      <w:r w:rsidRPr="002C6BC7">
        <w:rPr>
          <w:szCs w:val="22"/>
          <w:lang w:val="es-BO" w:eastAsia="es-BO"/>
        </w:rPr>
        <w:t>Ser registrado en la Contraloría General de la República, adjuntando la documentación sustentatoria,</w:t>
      </w:r>
      <w:r w:rsidR="002C6BC7">
        <w:rPr>
          <w:szCs w:val="22"/>
          <w:lang w:val="es-BO" w:eastAsia="es-BO"/>
        </w:rPr>
        <w:t xml:space="preserve"> </w:t>
      </w:r>
      <w:r w:rsidRPr="002C6BC7">
        <w:rPr>
          <w:szCs w:val="22"/>
          <w:lang w:val="es-BO" w:eastAsia="es-BO"/>
        </w:rPr>
        <w:t>según establece el Reglamento Específico.</w:t>
      </w:r>
    </w:p>
    <w:p w:rsidR="007F0A8F" w:rsidRDefault="007F0A8F" w:rsidP="005F5B26">
      <w:pPr>
        <w:autoSpaceDE w:val="0"/>
        <w:autoSpaceDN w:val="0"/>
        <w:adjustRightInd w:val="0"/>
        <w:spacing w:after="0"/>
        <w:rPr>
          <w:szCs w:val="22"/>
          <w:lang w:val="es-BO" w:eastAsia="es-BO"/>
        </w:rPr>
      </w:pPr>
    </w:p>
    <w:p w:rsidR="002C6BC7" w:rsidRDefault="00DA65C0" w:rsidP="005F5B26">
      <w:pPr>
        <w:autoSpaceDE w:val="0"/>
        <w:autoSpaceDN w:val="0"/>
        <w:adjustRightInd w:val="0"/>
        <w:spacing w:after="0"/>
        <w:rPr>
          <w:szCs w:val="22"/>
          <w:lang w:val="es-BO" w:eastAsia="es-BO"/>
        </w:rPr>
      </w:pPr>
      <w:r>
        <w:rPr>
          <w:b/>
          <w:bCs/>
          <w:szCs w:val="22"/>
          <w:lang w:val="es-BO" w:eastAsia="es-BO"/>
        </w:rPr>
        <w:t xml:space="preserve">DÉCIMA.- (DOCUMENTOS DE CONTRATO) </w:t>
      </w:r>
      <w:r>
        <w:rPr>
          <w:szCs w:val="22"/>
          <w:lang w:val="es-BO" w:eastAsia="es-BO"/>
        </w:rPr>
        <w:t>Para cumplimiento de lo preceptuado en el presente contrato,</w:t>
      </w:r>
      <w:r w:rsidR="002C6BC7">
        <w:rPr>
          <w:szCs w:val="22"/>
          <w:lang w:val="es-BO" w:eastAsia="es-BO"/>
        </w:rPr>
        <w:t xml:space="preserve"> </w:t>
      </w:r>
      <w:r>
        <w:rPr>
          <w:szCs w:val="22"/>
          <w:lang w:val="es-BO" w:eastAsia="es-BO"/>
        </w:rPr>
        <w:t>forman parte del mismo, sin que sea necesaria su protocolización, los siguientes documentos:</w:t>
      </w:r>
    </w:p>
    <w:p w:rsidR="00DA65C0" w:rsidRDefault="00DA65C0" w:rsidP="002C6BC7">
      <w:pPr>
        <w:autoSpaceDE w:val="0"/>
        <w:autoSpaceDN w:val="0"/>
        <w:adjustRightInd w:val="0"/>
        <w:spacing w:after="0"/>
        <w:ind w:left="567" w:hanging="567"/>
        <w:rPr>
          <w:i/>
          <w:iCs/>
          <w:szCs w:val="22"/>
          <w:lang w:val="es-BO" w:eastAsia="es-BO"/>
        </w:rPr>
      </w:pPr>
      <w:r>
        <w:rPr>
          <w:b/>
          <w:bCs/>
          <w:szCs w:val="22"/>
          <w:lang w:val="es-BO" w:eastAsia="es-BO"/>
        </w:rPr>
        <w:t xml:space="preserve">10.1 </w:t>
      </w:r>
      <w:r w:rsidR="002C6BC7">
        <w:rPr>
          <w:b/>
          <w:bCs/>
          <w:szCs w:val="22"/>
          <w:lang w:val="es-BO" w:eastAsia="es-BO"/>
        </w:rPr>
        <w:t xml:space="preserve">  </w:t>
      </w:r>
      <w:r w:rsidR="002C6BC7">
        <w:rPr>
          <w:b/>
          <w:bCs/>
          <w:szCs w:val="22"/>
          <w:lang w:val="es-BO" w:eastAsia="es-BO"/>
        </w:rPr>
        <w:tab/>
      </w:r>
      <w:r>
        <w:rPr>
          <w:szCs w:val="22"/>
          <w:lang w:val="es-BO" w:eastAsia="es-BO"/>
        </w:rPr>
        <w:t xml:space="preserve">Documento Base de Contratación de la Convocatoria N°_____, </w:t>
      </w:r>
      <w:r>
        <w:rPr>
          <w:b/>
          <w:bCs/>
          <w:i/>
          <w:iCs/>
          <w:szCs w:val="22"/>
          <w:lang w:val="es-BO" w:eastAsia="es-BO"/>
        </w:rPr>
        <w:t>(registrar el número de la contratación y</w:t>
      </w:r>
      <w:r w:rsidR="002C6BC7">
        <w:rPr>
          <w:b/>
          <w:bCs/>
          <w:i/>
          <w:iCs/>
          <w:szCs w:val="22"/>
          <w:lang w:val="es-BO" w:eastAsia="es-BO"/>
        </w:rPr>
        <w:t xml:space="preserve"> </w:t>
      </w:r>
      <w:r>
        <w:rPr>
          <w:b/>
          <w:bCs/>
          <w:i/>
          <w:iCs/>
          <w:szCs w:val="22"/>
          <w:lang w:val="es-BO" w:eastAsia="es-BO"/>
        </w:rPr>
        <w:t xml:space="preserve">las aclaraciones y enmiendas al Documento Base de Contratación (si existieren) </w:t>
      </w:r>
      <w:r>
        <w:rPr>
          <w:i/>
          <w:iCs/>
          <w:szCs w:val="22"/>
          <w:lang w:val="es-BO" w:eastAsia="es-BO"/>
        </w:rPr>
        <w:t>aprobado.</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 xml:space="preserve">10.1.1 </w:t>
      </w:r>
      <w:r w:rsidR="002C6BC7">
        <w:rPr>
          <w:szCs w:val="22"/>
          <w:lang w:val="es-BO" w:eastAsia="es-BO"/>
        </w:rPr>
        <w:t xml:space="preserve"> </w:t>
      </w:r>
      <w:r w:rsidR="002C6BC7">
        <w:rPr>
          <w:szCs w:val="22"/>
          <w:lang w:val="es-BO" w:eastAsia="es-BO"/>
        </w:rPr>
        <w:tab/>
      </w:r>
      <w:r>
        <w:rPr>
          <w:szCs w:val="22"/>
          <w:lang w:val="es-BO" w:eastAsia="es-BO"/>
        </w:rPr>
        <w:t>Términos de Referencia</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10.1.2</w:t>
      </w:r>
      <w:r w:rsidR="002C6BC7">
        <w:rPr>
          <w:szCs w:val="22"/>
          <w:lang w:val="es-BO" w:eastAsia="es-BO"/>
        </w:rPr>
        <w:t xml:space="preserve"> </w:t>
      </w:r>
      <w:r w:rsidR="002C6BC7">
        <w:rPr>
          <w:szCs w:val="22"/>
          <w:lang w:val="es-BO" w:eastAsia="es-BO"/>
        </w:rPr>
        <w:tab/>
      </w:r>
      <w:r>
        <w:rPr>
          <w:szCs w:val="22"/>
          <w:lang w:val="es-BO" w:eastAsia="es-BO"/>
        </w:rPr>
        <w:t>Otros documentos necesarios para la prestación del servicio como________</w:t>
      </w:r>
      <w:r>
        <w:rPr>
          <w:b/>
          <w:bCs/>
          <w:i/>
          <w:iCs/>
          <w:szCs w:val="22"/>
          <w:lang w:val="es-BO" w:eastAsia="es-BO"/>
        </w:rPr>
        <w:t>(señalar los que</w:t>
      </w:r>
      <w:r w:rsidR="002C6BC7">
        <w:rPr>
          <w:b/>
          <w:bCs/>
          <w:i/>
          <w:iCs/>
          <w:szCs w:val="22"/>
          <w:lang w:val="es-BO" w:eastAsia="es-BO"/>
        </w:rPr>
        <w:t xml:space="preserve"> </w:t>
      </w:r>
      <w:r>
        <w:rPr>
          <w:b/>
          <w:bCs/>
          <w:i/>
          <w:iCs/>
          <w:szCs w:val="22"/>
          <w:lang w:val="es-BO" w:eastAsia="es-BO"/>
        </w:rPr>
        <w:t>correspondan)</w:t>
      </w:r>
      <w:r>
        <w:rPr>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lastRenderedPageBreak/>
        <w:t xml:space="preserve">10.2 </w:t>
      </w:r>
      <w:r w:rsidR="002C6BC7">
        <w:rPr>
          <w:b/>
          <w:bCs/>
          <w:szCs w:val="22"/>
          <w:lang w:val="es-BO" w:eastAsia="es-BO"/>
        </w:rPr>
        <w:t xml:space="preserve"> </w:t>
      </w:r>
      <w:r w:rsidR="002C6BC7">
        <w:rPr>
          <w:b/>
          <w:bCs/>
          <w:szCs w:val="22"/>
          <w:lang w:val="es-BO" w:eastAsia="es-BO"/>
        </w:rPr>
        <w:tab/>
      </w:r>
      <w:r>
        <w:rPr>
          <w:szCs w:val="22"/>
          <w:lang w:val="es-BO" w:eastAsia="es-BO"/>
        </w:rPr>
        <w:t>Documentos completos de la propuesta del AUDITOR</w:t>
      </w:r>
      <w:r>
        <w:rPr>
          <w:b/>
          <w:bCs/>
          <w:szCs w:val="22"/>
          <w:lang w:val="es-BO" w:eastAsia="es-BO"/>
        </w:rPr>
        <w:t xml:space="preserve">, </w:t>
      </w:r>
      <w:r>
        <w:rPr>
          <w:szCs w:val="22"/>
          <w:lang w:val="es-BO" w:eastAsia="es-BO"/>
        </w:rPr>
        <w:t>incluyendo el Modelo de Propuesta Económica, el</w:t>
      </w:r>
      <w:r w:rsidR="002C6BC7">
        <w:rPr>
          <w:szCs w:val="22"/>
          <w:lang w:val="es-BO" w:eastAsia="es-BO"/>
        </w:rPr>
        <w:t xml:space="preserve"> </w:t>
      </w:r>
      <w:r>
        <w:rPr>
          <w:szCs w:val="22"/>
          <w:lang w:val="es-BO" w:eastAsia="es-BO"/>
        </w:rPr>
        <w:t>detalle del personal calificado y el equipo asignado a la prestación del servicio, programa y método de</w:t>
      </w:r>
      <w:r w:rsidR="002C6BC7">
        <w:rPr>
          <w:szCs w:val="22"/>
          <w:lang w:val="es-BO" w:eastAsia="es-BO"/>
        </w:rPr>
        <w:t xml:space="preserve"> </w:t>
      </w:r>
      <w:r>
        <w:rPr>
          <w:szCs w:val="22"/>
          <w:lang w:val="es-BO" w:eastAsia="es-BO"/>
        </w:rPr>
        <w:t>ejecución, y propuesta técnica.</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10.3 </w:t>
      </w:r>
      <w:r w:rsidR="002C6BC7">
        <w:rPr>
          <w:b/>
          <w:bCs/>
          <w:szCs w:val="22"/>
          <w:lang w:val="es-BO" w:eastAsia="es-BO"/>
        </w:rPr>
        <w:t xml:space="preserve"> </w:t>
      </w:r>
      <w:r w:rsidR="002C6BC7">
        <w:rPr>
          <w:b/>
          <w:bCs/>
          <w:szCs w:val="22"/>
          <w:lang w:val="es-BO" w:eastAsia="es-BO"/>
        </w:rPr>
        <w:tab/>
      </w:r>
      <w:r>
        <w:rPr>
          <w:szCs w:val="22"/>
          <w:lang w:val="es-BO" w:eastAsia="es-BO"/>
        </w:rPr>
        <w:t>Resolución Administrativa de adjudicación.</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10.4 </w:t>
      </w:r>
      <w:r w:rsidR="002C6BC7">
        <w:rPr>
          <w:b/>
          <w:bCs/>
          <w:szCs w:val="22"/>
          <w:lang w:val="es-BO" w:eastAsia="es-BO"/>
        </w:rPr>
        <w:t xml:space="preserve"> </w:t>
      </w:r>
      <w:r w:rsidR="002C6BC7">
        <w:rPr>
          <w:b/>
          <w:bCs/>
          <w:szCs w:val="22"/>
          <w:lang w:val="es-BO" w:eastAsia="es-BO"/>
        </w:rPr>
        <w:tab/>
      </w:r>
      <w:r>
        <w:rPr>
          <w:szCs w:val="22"/>
          <w:lang w:val="es-BO" w:eastAsia="es-BO"/>
        </w:rPr>
        <w:t>Anexos Específicos del Contrato.</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10.5 </w:t>
      </w:r>
      <w:r w:rsidR="002C6BC7">
        <w:rPr>
          <w:b/>
          <w:bCs/>
          <w:szCs w:val="22"/>
          <w:lang w:val="es-BO" w:eastAsia="es-BO"/>
        </w:rPr>
        <w:t xml:space="preserve"> </w:t>
      </w:r>
      <w:r w:rsidR="002C6BC7">
        <w:rPr>
          <w:b/>
          <w:bCs/>
          <w:szCs w:val="22"/>
          <w:lang w:val="es-BO" w:eastAsia="es-BO"/>
        </w:rPr>
        <w:tab/>
      </w:r>
      <w:r>
        <w:rPr>
          <w:szCs w:val="22"/>
          <w:lang w:val="es-BO" w:eastAsia="es-BO"/>
        </w:rPr>
        <w:t>Contrato de Asociación Accidental, si corresponde.</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PRIMERA.- (IDIOMA) </w:t>
      </w:r>
      <w:r>
        <w:rPr>
          <w:szCs w:val="22"/>
          <w:lang w:val="es-BO" w:eastAsia="es-BO"/>
        </w:rPr>
        <w:t>El presente Contrato, toda la documentación aplicable al mismo y la</w:t>
      </w:r>
      <w:r w:rsidR="002C6BC7">
        <w:rPr>
          <w:szCs w:val="22"/>
          <w:lang w:val="es-BO" w:eastAsia="es-BO"/>
        </w:rPr>
        <w:t xml:space="preserve"> </w:t>
      </w:r>
      <w:r>
        <w:rPr>
          <w:szCs w:val="22"/>
          <w:lang w:val="es-BO" w:eastAsia="es-BO"/>
        </w:rPr>
        <w:t>documentación que emerja del servicio, deben ser elaborados en español, por ser el idioma oficial de Bolivia.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SEGUNDA.- (LEGISLACIÓN APLICABLE AL CONTRATO) </w:t>
      </w:r>
      <w:r>
        <w:rPr>
          <w:szCs w:val="22"/>
          <w:lang w:val="es-BO" w:eastAsia="es-BO"/>
        </w:rPr>
        <w:t>El presente contrato es un</w:t>
      </w:r>
      <w:r w:rsidR="002C6BC7">
        <w:rPr>
          <w:szCs w:val="22"/>
          <w:lang w:val="es-BO" w:eastAsia="es-BO"/>
        </w:rPr>
        <w:t xml:space="preserve"> </w:t>
      </w:r>
      <w:r>
        <w:rPr>
          <w:szCs w:val="22"/>
          <w:lang w:val="es-BO" w:eastAsia="es-BO"/>
        </w:rPr>
        <w:t>Contrato Administrativo, por lo que está sujeto a la normativa prevista en la Ley Nº 1178, de Administración y</w:t>
      </w:r>
      <w:r w:rsidR="002C6BC7">
        <w:rPr>
          <w:szCs w:val="22"/>
          <w:lang w:val="es-BO" w:eastAsia="es-BO"/>
        </w:rPr>
        <w:t xml:space="preserve"> </w:t>
      </w:r>
      <w:r>
        <w:rPr>
          <w:szCs w:val="22"/>
          <w:lang w:val="es-BO" w:eastAsia="es-BO"/>
        </w:rPr>
        <w:t>Control Gubernamentales, en los aspectos de su ejecución y resultados.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TERCERA.- (DERECHOS DEL AUDITOR): </w:t>
      </w:r>
      <w:r>
        <w:rPr>
          <w:szCs w:val="22"/>
          <w:lang w:val="es-BO" w:eastAsia="es-BO"/>
        </w:rPr>
        <w:t>El AUDITOR, tiene derecho a plantear reclamos</w:t>
      </w:r>
      <w:r w:rsidR="002C6BC7">
        <w:rPr>
          <w:szCs w:val="22"/>
          <w:lang w:val="es-BO" w:eastAsia="es-BO"/>
        </w:rPr>
        <w:t xml:space="preserve"> </w:t>
      </w:r>
      <w:r>
        <w:rPr>
          <w:szCs w:val="22"/>
          <w:lang w:val="es-BO" w:eastAsia="es-BO"/>
        </w:rPr>
        <w:t>por falta de pago del servicio prestado, o por cualquier otro aspecto consignado en el presente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Los reclamos deberán ser planteados por escrito y de forma documentada hasta diez (10) días hábiles posteriores</w:t>
      </w:r>
      <w:r w:rsidR="002C6BC7">
        <w:rPr>
          <w:szCs w:val="22"/>
          <w:lang w:val="es-BO" w:eastAsia="es-BO"/>
        </w:rPr>
        <w:t xml:space="preserve"> </w:t>
      </w:r>
      <w:r>
        <w:rPr>
          <w:szCs w:val="22"/>
          <w:lang w:val="es-BO" w:eastAsia="es-BO"/>
        </w:rPr>
        <w:t>al hecho.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Dentro del lapso impostergable de veinte (20) días hábiles, el CONTRATANTE analizará el reclamo, a objeto de</w:t>
      </w:r>
      <w:r w:rsidR="002C6BC7">
        <w:rPr>
          <w:szCs w:val="22"/>
          <w:lang w:val="es-BO" w:eastAsia="es-BO"/>
        </w:rPr>
        <w:t xml:space="preserve"> </w:t>
      </w:r>
      <w:r>
        <w:rPr>
          <w:szCs w:val="22"/>
          <w:lang w:val="es-BO" w:eastAsia="es-BO"/>
        </w:rPr>
        <w:t xml:space="preserve">aceptarlo o rechazarlo, plazo computable desde la recepción del reclamo. </w:t>
      </w:r>
      <w:r>
        <w:rPr>
          <w:b/>
          <w:bCs/>
          <w:i/>
          <w:iCs/>
          <w:szCs w:val="22"/>
          <w:lang w:val="es-BO" w:eastAsia="es-BO"/>
        </w:rPr>
        <w:t>(Si el plazo de prestación del servicio</w:t>
      </w:r>
      <w:r w:rsidR="002C6BC7">
        <w:rPr>
          <w:b/>
          <w:bCs/>
          <w:i/>
          <w:iCs/>
          <w:szCs w:val="22"/>
          <w:lang w:val="es-BO" w:eastAsia="es-BO"/>
        </w:rPr>
        <w:t xml:space="preserve"> </w:t>
      </w:r>
      <w:r>
        <w:rPr>
          <w:b/>
          <w:bCs/>
          <w:i/>
          <w:iCs/>
          <w:szCs w:val="22"/>
          <w:lang w:val="es-BO" w:eastAsia="es-BO"/>
        </w:rPr>
        <w:t>es corto, el plazo previsto puede ser reducido en concordancia con el plazo de contrato.)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no atenderá reclamos presentados fuera del plazo establecido en esta cláusula.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CUARTA.- (ESTIPULACIONES SOBRE IMPUESTOS) </w:t>
      </w:r>
      <w:r>
        <w:rPr>
          <w:szCs w:val="22"/>
          <w:lang w:val="es-BO" w:eastAsia="es-BO"/>
        </w:rPr>
        <w:t xml:space="preserve">Correrá por cuenta del </w:t>
      </w:r>
      <w:r>
        <w:rPr>
          <w:b/>
          <w:bCs/>
          <w:szCs w:val="22"/>
          <w:lang w:val="es-BO" w:eastAsia="es-BO"/>
        </w:rPr>
        <w:t xml:space="preserve">AUDITOR </w:t>
      </w:r>
      <w:r>
        <w:rPr>
          <w:szCs w:val="22"/>
          <w:lang w:val="es-BO" w:eastAsia="es-BO"/>
        </w:rPr>
        <w:t>el</w:t>
      </w:r>
      <w:r w:rsidR="002C6BC7">
        <w:rPr>
          <w:szCs w:val="22"/>
          <w:lang w:val="es-BO" w:eastAsia="es-BO"/>
        </w:rPr>
        <w:t xml:space="preserve"> </w:t>
      </w:r>
      <w:r>
        <w:rPr>
          <w:szCs w:val="22"/>
          <w:lang w:val="es-BO" w:eastAsia="es-BO"/>
        </w:rPr>
        <w:t>pago de todos los impuestos vigentes en el país, a la fecha de presentación de la propuesta.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QUINTA.- (CUMPLIMIENTO DE LEYES LABORALES) </w:t>
      </w:r>
      <w:r>
        <w:rPr>
          <w:szCs w:val="22"/>
          <w:lang w:val="es-BO" w:eastAsia="es-BO"/>
        </w:rPr>
        <w:t xml:space="preserve">El </w:t>
      </w:r>
      <w:r>
        <w:rPr>
          <w:b/>
          <w:bCs/>
          <w:szCs w:val="22"/>
          <w:lang w:val="es-BO" w:eastAsia="es-BO"/>
        </w:rPr>
        <w:t xml:space="preserve">AUDITOR </w:t>
      </w:r>
      <w:r>
        <w:rPr>
          <w:szCs w:val="22"/>
          <w:lang w:val="es-BO" w:eastAsia="es-BO"/>
        </w:rPr>
        <w:t>deberá dar estricto</w:t>
      </w:r>
      <w:r w:rsidR="002C6BC7">
        <w:rPr>
          <w:szCs w:val="22"/>
          <w:lang w:val="es-BO" w:eastAsia="es-BO"/>
        </w:rPr>
        <w:t xml:space="preserve"> </w:t>
      </w:r>
      <w:r>
        <w:rPr>
          <w:szCs w:val="22"/>
          <w:lang w:val="es-BO" w:eastAsia="es-BO"/>
        </w:rPr>
        <w:t>cumplimiento a la legislación laboral y social vigente en la República de Bolivia.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 xml:space="preserve">EL AUDITOR es el único </w:t>
      </w:r>
      <w:r>
        <w:rPr>
          <w:szCs w:val="22"/>
          <w:lang w:val="es-BO" w:eastAsia="es-BO"/>
        </w:rPr>
        <w:t>responsable de cualquier multa o penalidad de cualquier tipo o naturaleza que fuera</w:t>
      </w:r>
      <w:r w:rsidR="002C6BC7">
        <w:rPr>
          <w:szCs w:val="22"/>
          <w:lang w:val="es-BO" w:eastAsia="es-BO"/>
        </w:rPr>
        <w:t xml:space="preserve"> </w:t>
      </w:r>
      <w:r>
        <w:rPr>
          <w:szCs w:val="22"/>
          <w:lang w:val="es-BO" w:eastAsia="es-BO"/>
        </w:rPr>
        <w:t>impuesta por causa de incumplimiento o infracción de dicha legislación laboral o social, quedando el</w:t>
      </w:r>
      <w:r w:rsidR="002C6BC7">
        <w:rPr>
          <w:szCs w:val="22"/>
          <w:lang w:val="es-BO" w:eastAsia="es-BO"/>
        </w:rPr>
        <w:t xml:space="preserve"> </w:t>
      </w:r>
      <w:r>
        <w:rPr>
          <w:b/>
          <w:bCs/>
          <w:szCs w:val="22"/>
          <w:lang w:val="es-BO" w:eastAsia="es-BO"/>
        </w:rPr>
        <w:t>CONTRATANTE excluido de dichas responsabilidades.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DÉCIMA SEXTA.- (REAJUSTE DE PRECIOS).</w:t>
      </w: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 xml:space="preserve">no reconocerá al </w:t>
      </w:r>
      <w:r>
        <w:rPr>
          <w:b/>
          <w:bCs/>
          <w:szCs w:val="22"/>
          <w:lang w:val="es-BO" w:eastAsia="es-BO"/>
        </w:rPr>
        <w:t xml:space="preserve">AUDITOR </w:t>
      </w:r>
      <w:r>
        <w:rPr>
          <w:szCs w:val="22"/>
          <w:lang w:val="es-BO" w:eastAsia="es-BO"/>
        </w:rPr>
        <w:t>el reajuste de precios.</w:t>
      </w:r>
    </w:p>
    <w:p w:rsidR="002C6BC7" w:rsidRDefault="002C6BC7"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SÉPTIMA.- (PROTOCOLIZACIÓN DEL CONTRATO) </w:t>
      </w:r>
      <w:r>
        <w:rPr>
          <w:szCs w:val="22"/>
          <w:lang w:val="es-BO" w:eastAsia="es-BO"/>
        </w:rPr>
        <w:t>( Este artículo debe ser eliminado en</w:t>
      </w:r>
      <w:r w:rsidR="002C6BC7">
        <w:rPr>
          <w:szCs w:val="22"/>
          <w:lang w:val="es-BO" w:eastAsia="es-BO"/>
        </w:rPr>
        <w:t xml:space="preserve"> </w:t>
      </w:r>
      <w:r>
        <w:rPr>
          <w:szCs w:val="22"/>
          <w:lang w:val="es-BO" w:eastAsia="es-BO"/>
        </w:rPr>
        <w:t>montos que no sea aplicable según establece el reglamento de Contrataciones) La presente minuta, será</w:t>
      </w:r>
      <w:r w:rsidR="002C6BC7">
        <w:rPr>
          <w:szCs w:val="22"/>
          <w:lang w:val="es-BO" w:eastAsia="es-BO"/>
        </w:rPr>
        <w:t xml:space="preserve"> </w:t>
      </w:r>
      <w:r>
        <w:rPr>
          <w:szCs w:val="22"/>
          <w:lang w:val="es-BO" w:eastAsia="es-BO"/>
        </w:rPr>
        <w:t xml:space="preserve">protocolizada con todas las formalidades de Ley por el </w:t>
      </w:r>
      <w:r>
        <w:rPr>
          <w:b/>
          <w:bCs/>
          <w:szCs w:val="22"/>
          <w:lang w:val="es-BO" w:eastAsia="es-BO"/>
        </w:rPr>
        <w:t>CONTRATANTE</w:t>
      </w:r>
      <w:r>
        <w:rPr>
          <w:szCs w:val="22"/>
          <w:lang w:val="es-BO" w:eastAsia="es-BO"/>
        </w:rPr>
        <w:t>, por lo que forma parte del monto del</w:t>
      </w:r>
      <w:r w:rsidR="002C6BC7">
        <w:rPr>
          <w:szCs w:val="22"/>
          <w:lang w:val="es-BO" w:eastAsia="es-BO"/>
        </w:rPr>
        <w:t xml:space="preserve"> </w:t>
      </w:r>
      <w:r>
        <w:rPr>
          <w:szCs w:val="22"/>
          <w:lang w:val="es-BO" w:eastAsia="es-BO"/>
        </w:rPr>
        <w:t xml:space="preserve">contrato, el importe que por concepto de protocolización debe ser pagado por EL </w:t>
      </w:r>
      <w:r>
        <w:rPr>
          <w:b/>
          <w:bCs/>
          <w:szCs w:val="22"/>
          <w:lang w:val="es-BO" w:eastAsia="es-BO"/>
        </w:rPr>
        <w:t xml:space="preserve">AUDITOR </w:t>
      </w:r>
      <w:r>
        <w:rPr>
          <w:szCs w:val="22"/>
          <w:lang w:val="es-BO" w:eastAsia="es-BO"/>
        </w:rPr>
        <w:t>y a los efectos de</w:t>
      </w:r>
      <w:r w:rsidR="002C6BC7">
        <w:rPr>
          <w:szCs w:val="22"/>
          <w:lang w:val="es-BO" w:eastAsia="es-BO"/>
        </w:rPr>
        <w:t xml:space="preserve"> </w:t>
      </w:r>
      <w:r>
        <w:rPr>
          <w:szCs w:val="22"/>
          <w:lang w:val="es-BO" w:eastAsia="es-BO"/>
        </w:rPr>
        <w:t>su utilización se establece que el monto previsto para este trámite es de ________________ (</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referencial que debe ser pagado a la Notaría de Gobierno y otros gastos de carácter formal por concepto de</w:t>
      </w:r>
      <w:r w:rsidR="002C6BC7">
        <w:rPr>
          <w:b/>
          <w:bCs/>
          <w:i/>
          <w:iCs/>
          <w:szCs w:val="22"/>
          <w:lang w:val="es-BO" w:eastAsia="es-BO"/>
        </w:rPr>
        <w:t xml:space="preserve"> </w:t>
      </w:r>
      <w:r>
        <w:rPr>
          <w:b/>
          <w:bCs/>
          <w:i/>
          <w:iCs/>
          <w:szCs w:val="22"/>
          <w:lang w:val="es-BO" w:eastAsia="es-BO"/>
        </w:rPr>
        <w:t>protocolización del contrato)</w:t>
      </w:r>
      <w:r>
        <w:rPr>
          <w:szCs w:val="22"/>
          <w:lang w:val="es-BO" w:eastAsia="es-BO"/>
        </w:rPr>
        <w:t xml:space="preserve">, que será descontado al </w:t>
      </w:r>
      <w:r>
        <w:rPr>
          <w:b/>
          <w:bCs/>
          <w:szCs w:val="22"/>
          <w:lang w:val="es-BO" w:eastAsia="es-BO"/>
        </w:rPr>
        <w:t xml:space="preserve">AUDITOR </w:t>
      </w:r>
      <w:r>
        <w:rPr>
          <w:szCs w:val="22"/>
          <w:lang w:val="es-BO" w:eastAsia="es-BO"/>
        </w:rPr>
        <w:t xml:space="preserve">por el </w:t>
      </w:r>
      <w:r>
        <w:rPr>
          <w:b/>
          <w:bCs/>
          <w:szCs w:val="22"/>
          <w:lang w:val="es-BO" w:eastAsia="es-BO"/>
        </w:rPr>
        <w:t xml:space="preserve">CONTRATANTE </w:t>
      </w:r>
      <w:r>
        <w:rPr>
          <w:szCs w:val="22"/>
          <w:lang w:val="es-BO" w:eastAsia="es-BO"/>
        </w:rPr>
        <w:t>en el primer mes de</w:t>
      </w:r>
      <w:r w:rsidR="002C6BC7">
        <w:rPr>
          <w:szCs w:val="22"/>
          <w:lang w:val="es-BO" w:eastAsia="es-BO"/>
        </w:rPr>
        <w:t xml:space="preserve"> </w:t>
      </w:r>
      <w:r>
        <w:rPr>
          <w:szCs w:val="22"/>
          <w:lang w:val="es-BO" w:eastAsia="es-BO"/>
        </w:rPr>
        <w:t>prestación del servicio, para la realización del trámite de protocolización.</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protocolización contendrá los siguientes documentos: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Pr>
          <w:szCs w:val="22"/>
          <w:lang w:val="es-BO" w:eastAsia="es-BO"/>
        </w:rPr>
        <w:lastRenderedPageBreak/>
        <w:t>Minuta del contrato (original).</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 xml:space="preserve">Documento legal de representación del </w:t>
      </w:r>
      <w:r w:rsidRPr="002C6BC7">
        <w:rPr>
          <w:b/>
          <w:bCs/>
          <w:szCs w:val="22"/>
          <w:lang w:val="es-BO" w:eastAsia="es-BO"/>
        </w:rPr>
        <w:t xml:space="preserve">CONTRATANTE </w:t>
      </w:r>
      <w:r w:rsidRPr="002C6BC7">
        <w:rPr>
          <w:szCs w:val="22"/>
          <w:lang w:val="es-BO" w:eastAsia="es-BO"/>
        </w:rPr>
        <w:t>y Poder de representación legal de</w:t>
      </w:r>
      <w:r w:rsidR="002C6BC7" w:rsidRPr="002C6BC7">
        <w:rPr>
          <w:szCs w:val="22"/>
          <w:lang w:val="es-BO" w:eastAsia="es-BO"/>
        </w:rPr>
        <w:t xml:space="preserve"> </w:t>
      </w:r>
      <w:r w:rsidRPr="002C6BC7">
        <w:rPr>
          <w:b/>
          <w:bCs/>
          <w:szCs w:val="22"/>
          <w:lang w:val="es-BO" w:eastAsia="es-BO"/>
        </w:rPr>
        <w:t xml:space="preserve">AUDITOR </w:t>
      </w:r>
      <w:r w:rsidRPr="002C6BC7">
        <w:rPr>
          <w:szCs w:val="22"/>
          <w:lang w:val="es-BO" w:eastAsia="es-BO"/>
        </w:rPr>
        <w:t>(fotocopias legalizadas).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Garantías (fotocopia simple).</w:t>
      </w:r>
    </w:p>
    <w:p w:rsidR="002C6BC7" w:rsidRPr="002C6BC7" w:rsidRDefault="002C6BC7" w:rsidP="002C6BC7">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que por cualquier circunstancia, debidamente justificada, el presente documento no fuese</w:t>
      </w:r>
      <w:r w:rsidR="002C6BC7">
        <w:rPr>
          <w:szCs w:val="22"/>
          <w:lang w:val="es-BO" w:eastAsia="es-BO"/>
        </w:rPr>
        <w:t xml:space="preserve"> </w:t>
      </w:r>
      <w:r>
        <w:rPr>
          <w:szCs w:val="22"/>
          <w:lang w:val="es-BO" w:eastAsia="es-BO"/>
        </w:rPr>
        <w:t>protocolizado, servirá a los efectos de Ley y de su cumplimiento, como documento suficiente a las partes.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OCTAVA.- (INTRANSFERIBILIDAD DEL CONTRATO) </w:t>
      </w:r>
      <w:r>
        <w:rPr>
          <w:szCs w:val="22"/>
          <w:lang w:val="es-BO" w:eastAsia="es-BO"/>
        </w:rPr>
        <w:t xml:space="preserve">El </w:t>
      </w:r>
      <w:r>
        <w:rPr>
          <w:b/>
          <w:bCs/>
          <w:szCs w:val="22"/>
          <w:lang w:val="es-BO" w:eastAsia="es-BO"/>
        </w:rPr>
        <w:t xml:space="preserve">AUDITOR </w:t>
      </w:r>
      <w:r>
        <w:rPr>
          <w:szCs w:val="22"/>
          <w:lang w:val="es-BO" w:eastAsia="es-BO"/>
        </w:rPr>
        <w:t>bajo ningún título</w:t>
      </w:r>
      <w:r w:rsidR="002C6BC7">
        <w:rPr>
          <w:szCs w:val="22"/>
          <w:lang w:val="es-BO" w:eastAsia="es-BO"/>
        </w:rPr>
        <w:t xml:space="preserve"> </w:t>
      </w:r>
      <w:r>
        <w:rPr>
          <w:szCs w:val="22"/>
          <w:lang w:val="es-BO" w:eastAsia="es-BO"/>
        </w:rPr>
        <w:t>podrá ceder, transferir, subrogar, total o parcialmente este Contrato.</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NOVENA.- (CAUSAS DE FUERZA MAYOR Y/O CASO FORTUITO). </w:t>
      </w:r>
      <w:r>
        <w:rPr>
          <w:szCs w:val="22"/>
          <w:lang w:val="es-BO" w:eastAsia="es-BO"/>
        </w:rPr>
        <w:t>Con el fin de exceptuar</w:t>
      </w:r>
      <w:r w:rsidR="002C6BC7">
        <w:rPr>
          <w:szCs w:val="22"/>
          <w:lang w:val="es-BO" w:eastAsia="es-BO"/>
        </w:rPr>
        <w:t xml:space="preserve"> </w:t>
      </w:r>
      <w:r>
        <w:rPr>
          <w:szCs w:val="22"/>
          <w:lang w:val="es-BO" w:eastAsia="es-BO"/>
        </w:rPr>
        <w:t xml:space="preserve">al </w:t>
      </w:r>
      <w:r>
        <w:rPr>
          <w:b/>
          <w:bCs/>
          <w:szCs w:val="22"/>
          <w:lang w:val="es-BO" w:eastAsia="es-BO"/>
        </w:rPr>
        <w:t xml:space="preserve">AUDITOR </w:t>
      </w:r>
      <w:r>
        <w:rPr>
          <w:szCs w:val="22"/>
          <w:lang w:val="es-BO" w:eastAsia="es-BO"/>
        </w:rPr>
        <w:t>de determinadas responsabilidades por mora durante la vigencia del presente contrato, el</w:t>
      </w:r>
      <w:r w:rsidR="002C6BC7">
        <w:rPr>
          <w:szCs w:val="22"/>
          <w:lang w:val="es-BO" w:eastAsia="es-BO"/>
        </w:rPr>
        <w:t xml:space="preserve"> </w:t>
      </w:r>
      <w:r>
        <w:rPr>
          <w:szCs w:val="22"/>
          <w:lang w:val="es-BO" w:eastAsia="es-BO"/>
        </w:rPr>
        <w:t>CONTRATANTE tendrá la facultad de calificar las causas de fuerza mayor y/o caso fortuito, que pudieran tener</w:t>
      </w:r>
      <w:r w:rsidR="002C6BC7">
        <w:rPr>
          <w:szCs w:val="22"/>
          <w:lang w:val="es-BO" w:eastAsia="es-BO"/>
        </w:rPr>
        <w:t xml:space="preserve"> </w:t>
      </w:r>
      <w:r>
        <w:rPr>
          <w:szCs w:val="22"/>
          <w:lang w:val="es-BO" w:eastAsia="es-BO"/>
        </w:rPr>
        <w:t>efectiva consecuencia sobre la ejecución del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fuerza mayor al obstáculo externo, imprevisto o inevitable que origina una fuerza extraña al</w:t>
      </w:r>
      <w:r w:rsidR="002C6BC7">
        <w:rPr>
          <w:szCs w:val="22"/>
          <w:lang w:val="es-BO" w:eastAsia="es-BO"/>
        </w:rPr>
        <w:t xml:space="preserve"> </w:t>
      </w:r>
      <w:r>
        <w:rPr>
          <w:szCs w:val="22"/>
          <w:lang w:val="es-BO" w:eastAsia="es-BO"/>
        </w:rPr>
        <w:t>hombre que impide el cumplimiento de la obligación (ejemplo: incendios, inundaciones y otros desastres</w:t>
      </w:r>
      <w:r w:rsidR="002C6BC7">
        <w:rPr>
          <w:szCs w:val="22"/>
          <w:lang w:val="es-BO" w:eastAsia="es-BO"/>
        </w:rPr>
        <w:t xml:space="preserve"> </w:t>
      </w:r>
      <w:r>
        <w:rPr>
          <w:szCs w:val="22"/>
          <w:lang w:val="es-BO" w:eastAsia="es-BO"/>
        </w:rPr>
        <w:t>naturales).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caso fortuito al obstáculo interno atribuible al hombre, imprevisto o inevitable, proveniente de</w:t>
      </w:r>
      <w:r w:rsidR="002C6BC7">
        <w:rPr>
          <w:szCs w:val="22"/>
          <w:lang w:val="es-BO" w:eastAsia="es-BO"/>
        </w:rPr>
        <w:t xml:space="preserve"> </w:t>
      </w:r>
      <w:r>
        <w:rPr>
          <w:szCs w:val="22"/>
          <w:lang w:val="es-BO" w:eastAsia="es-BO"/>
        </w:rPr>
        <w:t>las condiciones mismas en que la obligación debía ser cumplida (Ejemplo: conmociones civiles, huelgas,</w:t>
      </w:r>
      <w:r w:rsidR="002C6BC7">
        <w:rPr>
          <w:szCs w:val="22"/>
          <w:lang w:val="es-BO" w:eastAsia="es-BO"/>
        </w:rPr>
        <w:t xml:space="preserve"> </w:t>
      </w:r>
      <w:r>
        <w:rPr>
          <w:szCs w:val="22"/>
          <w:lang w:val="es-BO" w:eastAsia="es-BO"/>
        </w:rPr>
        <w:t>bloqueos y revoluciones.).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Para que cualquiera de estos hechos puedan constituir justificación de impedimento en el proceso de prestación</w:t>
      </w:r>
      <w:r w:rsidR="002C6BC7">
        <w:rPr>
          <w:szCs w:val="22"/>
          <w:lang w:val="es-BO" w:eastAsia="es-BO"/>
        </w:rPr>
        <w:t xml:space="preserve"> </w:t>
      </w:r>
      <w:r>
        <w:rPr>
          <w:szCs w:val="22"/>
          <w:lang w:val="es-BO" w:eastAsia="es-BO"/>
        </w:rPr>
        <w:t>del servicio o de demora en el cumplimiento de los previstos en el Cronograma de Trabajo, dando lugar a</w:t>
      </w:r>
      <w:r w:rsidR="002C6BC7">
        <w:rPr>
          <w:szCs w:val="22"/>
          <w:lang w:val="es-BO" w:eastAsia="es-BO"/>
        </w:rPr>
        <w:t xml:space="preserve"> </w:t>
      </w:r>
      <w:r>
        <w:rPr>
          <w:szCs w:val="22"/>
          <w:lang w:val="es-BO" w:eastAsia="es-BO"/>
        </w:rPr>
        <w:t xml:space="preserve">retrasos en el avance, de modo inexcusable e imprescindible en cada caso EL </w:t>
      </w:r>
      <w:r>
        <w:rPr>
          <w:b/>
          <w:bCs/>
          <w:szCs w:val="22"/>
          <w:lang w:val="es-BO" w:eastAsia="es-BO"/>
        </w:rPr>
        <w:t xml:space="preserve">AUDITOR </w:t>
      </w:r>
      <w:r>
        <w:rPr>
          <w:szCs w:val="22"/>
          <w:lang w:val="es-BO" w:eastAsia="es-BO"/>
        </w:rPr>
        <w:t>deberá justificar</w:t>
      </w:r>
      <w:r w:rsidR="002C6BC7">
        <w:rPr>
          <w:szCs w:val="22"/>
          <w:lang w:val="es-BO" w:eastAsia="es-BO"/>
        </w:rPr>
        <w:t xml:space="preserve"> </w:t>
      </w:r>
      <w:r>
        <w:rPr>
          <w:szCs w:val="22"/>
          <w:lang w:val="es-BO" w:eastAsia="es-BO"/>
        </w:rPr>
        <w:t>expresamente con documentación de sustento la existencia del impedimento, dentro de los cinco (5) días hábiles</w:t>
      </w:r>
      <w:r w:rsidR="002C6BC7">
        <w:rPr>
          <w:szCs w:val="22"/>
          <w:lang w:val="es-BO" w:eastAsia="es-BO"/>
        </w:rPr>
        <w:t xml:space="preserve"> </w:t>
      </w:r>
      <w:r>
        <w:rPr>
          <w:szCs w:val="22"/>
          <w:lang w:val="es-BO" w:eastAsia="es-BO"/>
        </w:rPr>
        <w:t>de ocurrido el hecho, sin la cual y dentro del plazo establecido, de ninguna manera y por ningún motivo podrá</w:t>
      </w:r>
      <w:r w:rsidR="002C6BC7">
        <w:rPr>
          <w:szCs w:val="22"/>
          <w:lang w:val="es-BO" w:eastAsia="es-BO"/>
        </w:rPr>
        <w:t xml:space="preserve"> </w:t>
      </w:r>
      <w:r>
        <w:rPr>
          <w:szCs w:val="22"/>
          <w:lang w:val="es-BO" w:eastAsia="es-BO"/>
        </w:rPr>
        <w:t>solicitar, la ampliación del plazo del Contrato o la exención del pago de penalidades.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(TERMINACIÓN DEL CONTRATO) </w:t>
      </w:r>
      <w:r>
        <w:rPr>
          <w:szCs w:val="22"/>
          <w:lang w:val="es-BO" w:eastAsia="es-BO"/>
        </w:rPr>
        <w:t>El presente contrato concluirá bajo una de las siguientes</w:t>
      </w:r>
      <w:r w:rsidR="002C6BC7">
        <w:rPr>
          <w:szCs w:val="22"/>
          <w:lang w:val="es-BO" w:eastAsia="es-BO"/>
        </w:rPr>
        <w:t xml:space="preserve"> </w:t>
      </w:r>
      <w:r>
        <w:rPr>
          <w:szCs w:val="22"/>
          <w:lang w:val="es-BO" w:eastAsia="es-BO"/>
        </w:rPr>
        <w:t>modalidades:</w:t>
      </w: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20.1 </w:t>
      </w:r>
      <w:r w:rsidR="007F0A8F">
        <w:rPr>
          <w:b/>
          <w:bCs/>
          <w:szCs w:val="22"/>
          <w:lang w:val="es-BO" w:eastAsia="es-BO"/>
        </w:rPr>
        <w:t xml:space="preserve"> </w:t>
      </w:r>
      <w:r w:rsidR="007F0A8F">
        <w:rPr>
          <w:b/>
          <w:bCs/>
          <w:szCs w:val="22"/>
          <w:lang w:val="es-BO" w:eastAsia="es-BO"/>
        </w:rPr>
        <w:tab/>
      </w:r>
      <w:r>
        <w:rPr>
          <w:b/>
          <w:bCs/>
          <w:szCs w:val="22"/>
          <w:lang w:val="es-BO" w:eastAsia="es-BO"/>
        </w:rPr>
        <w:t>Por Cumplimiento de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como el AUDITOR, darán por terminado el presente Contrato, una vez que ambas</w:t>
      </w:r>
      <w:r w:rsidR="007F0A8F">
        <w:rPr>
          <w:szCs w:val="22"/>
          <w:lang w:val="es-BO" w:eastAsia="es-BO"/>
        </w:rPr>
        <w:t xml:space="preserve"> </w:t>
      </w:r>
      <w:r>
        <w:rPr>
          <w:szCs w:val="22"/>
          <w:lang w:val="es-BO" w:eastAsia="es-BO"/>
        </w:rPr>
        <w:t>partes hayan dado cumplimiento a todas las condiciones y estipulaciones contenidas en él, lo cual se hará</w:t>
      </w:r>
      <w:r w:rsidR="007F0A8F">
        <w:rPr>
          <w:szCs w:val="22"/>
          <w:lang w:val="es-BO" w:eastAsia="es-BO"/>
        </w:rPr>
        <w:t xml:space="preserve"> </w:t>
      </w:r>
      <w:r>
        <w:rPr>
          <w:szCs w:val="22"/>
          <w:lang w:val="es-BO" w:eastAsia="es-BO"/>
        </w:rPr>
        <w:t>constar por escrito.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20.2 </w:t>
      </w:r>
      <w:r w:rsidR="007F0A8F">
        <w:rPr>
          <w:b/>
          <w:bCs/>
          <w:szCs w:val="22"/>
          <w:lang w:val="es-BO" w:eastAsia="es-BO"/>
        </w:rPr>
        <w:t xml:space="preserve"> </w:t>
      </w:r>
      <w:r w:rsidR="007F0A8F">
        <w:rPr>
          <w:b/>
          <w:bCs/>
          <w:szCs w:val="22"/>
          <w:lang w:val="es-BO" w:eastAsia="es-BO"/>
        </w:rPr>
        <w:tab/>
      </w:r>
      <w:r>
        <w:rPr>
          <w:b/>
          <w:bCs/>
          <w:szCs w:val="22"/>
          <w:lang w:val="es-BO" w:eastAsia="es-BO"/>
        </w:rPr>
        <w:t>Por Resolución del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Si se diera el caso y como una forma excepcional de terminar el contrato, a los efectos legales</w:t>
      </w:r>
      <w:r w:rsidR="007F0A8F">
        <w:rPr>
          <w:szCs w:val="22"/>
          <w:lang w:val="es-BO" w:eastAsia="es-BO"/>
        </w:rPr>
        <w:t xml:space="preserve"> </w:t>
      </w:r>
      <w:r>
        <w:rPr>
          <w:szCs w:val="22"/>
          <w:lang w:val="es-BO" w:eastAsia="es-BO"/>
        </w:rPr>
        <w:t xml:space="preserve">correspondientes, el </w:t>
      </w:r>
      <w:r>
        <w:rPr>
          <w:b/>
          <w:bCs/>
          <w:szCs w:val="22"/>
          <w:lang w:val="es-BO" w:eastAsia="es-BO"/>
        </w:rPr>
        <w:t xml:space="preserve">CONTRATANTE </w:t>
      </w:r>
      <w:r>
        <w:rPr>
          <w:szCs w:val="22"/>
          <w:lang w:val="es-BO" w:eastAsia="es-BO"/>
        </w:rPr>
        <w:t xml:space="preserve">y el </w:t>
      </w:r>
      <w:r>
        <w:rPr>
          <w:b/>
          <w:bCs/>
          <w:szCs w:val="22"/>
          <w:lang w:val="es-BO" w:eastAsia="es-BO"/>
        </w:rPr>
        <w:t xml:space="preserve">AUDITOR </w:t>
      </w:r>
      <w:r>
        <w:rPr>
          <w:szCs w:val="22"/>
          <w:lang w:val="es-BO" w:eastAsia="es-BO"/>
        </w:rPr>
        <w:t>podrán invocar las siguientes causales para</w:t>
      </w:r>
      <w:r w:rsidR="007F0A8F">
        <w:rPr>
          <w:szCs w:val="22"/>
          <w:lang w:val="es-BO" w:eastAsia="es-BO"/>
        </w:rPr>
        <w:t xml:space="preserve"> </w:t>
      </w:r>
      <w:r>
        <w:rPr>
          <w:szCs w:val="22"/>
          <w:lang w:val="es-BO" w:eastAsia="es-BO"/>
        </w:rPr>
        <w:t>procesar la resolución del Contrato: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1276" w:hanging="709"/>
        <w:rPr>
          <w:szCs w:val="22"/>
          <w:lang w:val="es-BO" w:eastAsia="es-BO"/>
        </w:rPr>
      </w:pPr>
      <w:r>
        <w:rPr>
          <w:b/>
          <w:bCs/>
          <w:szCs w:val="22"/>
          <w:lang w:val="es-BO" w:eastAsia="es-BO"/>
        </w:rPr>
        <w:t>20.2.1</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CONTRATANTE, por causales atribuibles al AUDITOR</w:t>
      </w:r>
      <w:r>
        <w:rPr>
          <w:szCs w:val="22"/>
          <w:lang w:val="es-BO" w:eastAsia="es-BO"/>
        </w:rPr>
        <w:t>.</w:t>
      </w:r>
    </w:p>
    <w:p w:rsidR="00DA65C0" w:rsidRDefault="00DA65C0" w:rsidP="007F0A8F">
      <w:pPr>
        <w:autoSpaceDE w:val="0"/>
        <w:autoSpaceDN w:val="0"/>
        <w:adjustRightInd w:val="0"/>
        <w:spacing w:after="0"/>
        <w:ind w:left="1276"/>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podrá resolver el contrato, en los siguientes casos:</w:t>
      </w:r>
    </w:p>
    <w:p w:rsidR="00DA65C0" w:rsidRDefault="00DA65C0" w:rsidP="006E7ACE">
      <w:pPr>
        <w:numPr>
          <w:ilvl w:val="0"/>
          <w:numId w:val="21"/>
        </w:numPr>
        <w:autoSpaceDE w:val="0"/>
        <w:autoSpaceDN w:val="0"/>
        <w:adjustRightInd w:val="0"/>
        <w:spacing w:after="0"/>
        <w:rPr>
          <w:b/>
          <w:bCs/>
          <w:i/>
          <w:iCs/>
          <w:szCs w:val="22"/>
          <w:lang w:val="es-BO" w:eastAsia="es-BO"/>
        </w:rPr>
      </w:pPr>
      <w:r>
        <w:rPr>
          <w:szCs w:val="22"/>
          <w:lang w:val="es-BO" w:eastAsia="es-BO"/>
        </w:rPr>
        <w:t>Por incumplimiento en la iniciación de los servicios, si demora más de quince (15) días</w:t>
      </w:r>
      <w:r w:rsidR="007F0A8F">
        <w:rPr>
          <w:szCs w:val="22"/>
          <w:lang w:val="es-BO" w:eastAsia="es-BO"/>
        </w:rPr>
        <w:t xml:space="preserve"> </w:t>
      </w:r>
      <w:r>
        <w:rPr>
          <w:szCs w:val="22"/>
          <w:lang w:val="es-BO" w:eastAsia="es-BO"/>
        </w:rPr>
        <w:t xml:space="preserve">calendario en iniciar el trabajo. </w:t>
      </w:r>
      <w:r>
        <w:rPr>
          <w:b/>
          <w:bCs/>
          <w:i/>
          <w:iCs/>
          <w:szCs w:val="22"/>
          <w:lang w:val="es-BO" w:eastAsia="es-BO"/>
        </w:rPr>
        <w:t>(en caso de servicio de corta duración, este plazo puede ser</w:t>
      </w:r>
      <w:r w:rsidR="007F0A8F">
        <w:rPr>
          <w:b/>
          <w:bCs/>
          <w:i/>
          <w:iCs/>
          <w:szCs w:val="22"/>
          <w:lang w:val="es-BO" w:eastAsia="es-BO"/>
        </w:rPr>
        <w:t xml:space="preserve"> </w:t>
      </w:r>
      <w:r>
        <w:rPr>
          <w:b/>
          <w:bCs/>
          <w:i/>
          <w:iCs/>
          <w:szCs w:val="22"/>
          <w:lang w:val="es-BO" w:eastAsia="es-BO"/>
        </w:rPr>
        <w:t>reducido).</w:t>
      </w:r>
    </w:p>
    <w:p w:rsidR="00DA65C0" w:rsidRPr="007F0A8F" w:rsidRDefault="007F0A8F"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t>P</w:t>
      </w:r>
      <w:r w:rsidR="00DA65C0" w:rsidRPr="007F0A8F">
        <w:rPr>
          <w:szCs w:val="22"/>
          <w:lang w:val="es-BO" w:eastAsia="es-BO"/>
        </w:rPr>
        <w:t xml:space="preserve">or disolución de </w:t>
      </w:r>
      <w:r w:rsidR="00DA65C0" w:rsidRPr="007F0A8F">
        <w:rPr>
          <w:b/>
          <w:bCs/>
          <w:szCs w:val="22"/>
          <w:lang w:val="es-BO" w:eastAsia="es-BO"/>
        </w:rPr>
        <w:t>LA FIRMA D</w:t>
      </w:r>
      <w:r w:rsidR="00DA65C0" w:rsidRPr="007F0A8F">
        <w:rPr>
          <w:szCs w:val="22"/>
          <w:lang w:val="es-BO" w:eastAsia="es-BO"/>
        </w:rPr>
        <w:t>E AUDITORÍA.</w:t>
      </w:r>
    </w:p>
    <w:p w:rsidR="00DA65C0" w:rsidRPr="007F0A8F" w:rsidRDefault="00DA65C0"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lastRenderedPageBreak/>
        <w:t xml:space="preserve">Por quiebra declarada de </w:t>
      </w:r>
      <w:r w:rsidRPr="007F0A8F">
        <w:rPr>
          <w:b/>
          <w:bCs/>
          <w:szCs w:val="22"/>
          <w:lang w:val="es-BO" w:eastAsia="es-BO"/>
        </w:rPr>
        <w:t>LA FIRMA D</w:t>
      </w:r>
      <w:r w:rsidRPr="007F0A8F">
        <w:rPr>
          <w:szCs w:val="22"/>
          <w:lang w:val="es-BO" w:eastAsia="es-BO"/>
        </w:rPr>
        <w:t>E AUDITORÍA</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suspensión del servicio sin justificación, por __________</w:t>
      </w:r>
      <w:r w:rsidRPr="007F0A8F">
        <w:rPr>
          <w:b/>
          <w:bCs/>
          <w:i/>
          <w:iCs/>
          <w:szCs w:val="22"/>
          <w:lang w:val="es-BO" w:eastAsia="es-BO"/>
        </w:rPr>
        <w:t>(registrar los días en función</w:t>
      </w:r>
      <w:r w:rsidR="007F0A8F" w:rsidRPr="007F0A8F">
        <w:rPr>
          <w:b/>
          <w:bCs/>
          <w:i/>
          <w:iCs/>
          <w:szCs w:val="22"/>
          <w:lang w:val="es-BO" w:eastAsia="es-BO"/>
        </w:rPr>
        <w:t xml:space="preserve"> </w:t>
      </w:r>
      <w:r w:rsidRPr="007F0A8F">
        <w:rPr>
          <w:b/>
          <w:bCs/>
          <w:i/>
          <w:iCs/>
          <w:szCs w:val="22"/>
          <w:lang w:val="es-BO" w:eastAsia="es-BO"/>
        </w:rPr>
        <w:t xml:space="preserve">del plazo total del servicio que se presta) </w:t>
      </w:r>
      <w:r w:rsidRPr="007F0A8F">
        <w:rPr>
          <w:szCs w:val="22"/>
          <w:lang w:val="es-BO" w:eastAsia="es-BO"/>
        </w:rPr>
        <w:t>días calendario, sin autorización escrita del</w:t>
      </w:r>
      <w:r w:rsidR="007F0A8F" w:rsidRPr="007F0A8F">
        <w:rPr>
          <w:szCs w:val="22"/>
          <w:lang w:val="es-BO" w:eastAsia="es-BO"/>
        </w:rPr>
        <w:t xml:space="preserve"> </w:t>
      </w:r>
      <w:r w:rsidRPr="007F0A8F">
        <w:rPr>
          <w:szCs w:val="22"/>
          <w:lang w:val="es-BO" w:eastAsia="es-BO"/>
        </w:rPr>
        <w:t>CONTRATANTE.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injustificado del cronograma de prestación de servicios sin que el</w:t>
      </w:r>
      <w:r w:rsidR="007F0A8F" w:rsidRPr="007F0A8F">
        <w:rPr>
          <w:szCs w:val="22"/>
          <w:lang w:val="es-BO" w:eastAsia="es-BO"/>
        </w:rPr>
        <w:t xml:space="preserve"> </w:t>
      </w:r>
      <w:r w:rsidRPr="007F0A8F">
        <w:rPr>
          <w:b/>
          <w:bCs/>
          <w:szCs w:val="22"/>
          <w:lang w:val="es-BO" w:eastAsia="es-BO"/>
        </w:rPr>
        <w:t xml:space="preserve">AUDITOR </w:t>
      </w:r>
      <w:r w:rsidRPr="007F0A8F">
        <w:rPr>
          <w:szCs w:val="22"/>
          <w:lang w:val="es-BO" w:eastAsia="es-BO"/>
        </w:rPr>
        <w:t>adopte medidas necesarias y oportunas para recuperar su demora y asegurar la</w:t>
      </w:r>
      <w:r w:rsidR="007F0A8F">
        <w:rPr>
          <w:szCs w:val="22"/>
          <w:lang w:val="es-BO" w:eastAsia="es-BO"/>
        </w:rPr>
        <w:t xml:space="preserve"> </w:t>
      </w:r>
      <w:r w:rsidRPr="007F0A8F">
        <w:rPr>
          <w:szCs w:val="22"/>
          <w:lang w:val="es-BO" w:eastAsia="es-BO"/>
        </w:rPr>
        <w:t>conclusión del servicio dentro del plazo vigente.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en la participación de los principales profesionales incluidos en la</w:t>
      </w:r>
      <w:r w:rsidR="007F0A8F">
        <w:rPr>
          <w:szCs w:val="22"/>
          <w:lang w:val="es-BO" w:eastAsia="es-BO"/>
        </w:rPr>
        <w:t xml:space="preserve"> </w:t>
      </w:r>
      <w:r w:rsidRPr="007F0A8F">
        <w:rPr>
          <w:szCs w:val="22"/>
          <w:lang w:val="es-BO" w:eastAsia="es-BO"/>
        </w:rPr>
        <w:t>propuesta, calificados para la adjudicación del servicio (Gerente de auditoría y/o Abogado).</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subcontratación del o una parte del servicio sin que esta haya sido prevista en la</w:t>
      </w:r>
      <w:r w:rsidR="007F0A8F">
        <w:rPr>
          <w:szCs w:val="22"/>
          <w:lang w:val="es-BO" w:eastAsia="es-BO"/>
        </w:rPr>
        <w:t xml:space="preserve"> </w:t>
      </w:r>
      <w:r w:rsidRPr="007F0A8F">
        <w:rPr>
          <w:szCs w:val="22"/>
          <w:lang w:val="es-BO" w:eastAsia="es-BO"/>
        </w:rPr>
        <w:t>propuesta.</w:t>
      </w:r>
    </w:p>
    <w:p w:rsidR="00DA65C0" w:rsidRPr="007F0A8F"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Cuando el monto de la multa por atraso en la prestación del servicio y/o en la entrega del</w:t>
      </w:r>
      <w:r w:rsidR="007F0A8F" w:rsidRPr="007F0A8F">
        <w:rPr>
          <w:szCs w:val="22"/>
          <w:lang w:val="es-BO" w:eastAsia="es-BO"/>
        </w:rPr>
        <w:t xml:space="preserve"> </w:t>
      </w:r>
      <w:r w:rsidRPr="007F0A8F">
        <w:rPr>
          <w:szCs w:val="22"/>
          <w:lang w:val="es-BO" w:eastAsia="es-BO"/>
        </w:rPr>
        <w:t xml:space="preserve">producto final, alcance el diez por ciento (10 %) del monto total del contrato </w:t>
      </w:r>
      <w:r w:rsidR="007F0A8F">
        <w:rPr>
          <w:szCs w:val="22"/>
          <w:lang w:val="es-BO" w:eastAsia="es-BO"/>
        </w:rPr>
        <w:t>–</w:t>
      </w:r>
      <w:r w:rsidRPr="007F0A8F">
        <w:rPr>
          <w:szCs w:val="22"/>
          <w:lang w:val="es-BO" w:eastAsia="es-BO"/>
        </w:rPr>
        <w:t xml:space="preserve"> decisión</w:t>
      </w:r>
      <w:r w:rsidR="007F0A8F">
        <w:rPr>
          <w:szCs w:val="22"/>
          <w:lang w:val="es-BO" w:eastAsia="es-BO"/>
        </w:rPr>
        <w:t xml:space="preserve"> </w:t>
      </w:r>
      <w:r w:rsidRPr="007F0A8F">
        <w:rPr>
          <w:szCs w:val="22"/>
          <w:lang w:val="es-BO" w:eastAsia="es-BO"/>
        </w:rPr>
        <w:t>optativa -, o el veinte por ciento (20%) de forma obligatoria.</w:t>
      </w:r>
    </w:p>
    <w:p w:rsidR="007F0A8F" w:rsidRDefault="00DA65C0" w:rsidP="007F0A8F">
      <w:pPr>
        <w:autoSpaceDE w:val="0"/>
        <w:autoSpaceDN w:val="0"/>
        <w:adjustRightInd w:val="0"/>
        <w:spacing w:after="0"/>
        <w:ind w:left="1276" w:hanging="709"/>
        <w:rPr>
          <w:szCs w:val="22"/>
          <w:lang w:val="es-BO" w:eastAsia="es-BO"/>
        </w:rPr>
      </w:pPr>
      <w:r>
        <w:rPr>
          <w:b/>
          <w:bCs/>
          <w:szCs w:val="22"/>
          <w:lang w:val="es-BO" w:eastAsia="es-BO"/>
        </w:rPr>
        <w:t>20.2.2</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AUDITOR por causales atribuibles al CONTRATANTE</w:t>
      </w:r>
      <w:r>
        <w:rPr>
          <w:szCs w:val="22"/>
          <w:lang w:val="es-BO" w:eastAsia="es-BO"/>
        </w:rPr>
        <w:t>,</w:t>
      </w:r>
      <w:r w:rsidR="007F0A8F">
        <w:rPr>
          <w:szCs w:val="22"/>
          <w:lang w:val="es-BO" w:eastAsia="es-BO"/>
        </w:rPr>
        <w:t xml:space="preserve"> </w:t>
      </w:r>
    </w:p>
    <w:p w:rsidR="00DA65C0" w:rsidRDefault="00DA65C0" w:rsidP="007F0A8F">
      <w:pPr>
        <w:autoSpaceDE w:val="0"/>
        <w:autoSpaceDN w:val="0"/>
        <w:adjustRightInd w:val="0"/>
        <w:spacing w:after="0"/>
        <w:ind w:left="1276"/>
        <w:rPr>
          <w:szCs w:val="22"/>
          <w:lang w:val="es-BO" w:eastAsia="es-BO"/>
        </w:rPr>
      </w:pPr>
      <w:r>
        <w:rPr>
          <w:szCs w:val="22"/>
          <w:lang w:val="es-BO" w:eastAsia="es-BO"/>
        </w:rPr>
        <w:t>El AUDITOR podrá Resolver el Contrato, en los siguientes casos:</w:t>
      </w:r>
    </w:p>
    <w:p w:rsidR="00DA65C0" w:rsidRDefault="00DA65C0" w:rsidP="006E7ACE">
      <w:pPr>
        <w:numPr>
          <w:ilvl w:val="0"/>
          <w:numId w:val="22"/>
        </w:numPr>
        <w:autoSpaceDE w:val="0"/>
        <w:autoSpaceDN w:val="0"/>
        <w:adjustRightInd w:val="0"/>
        <w:spacing w:after="0"/>
        <w:rPr>
          <w:szCs w:val="22"/>
          <w:lang w:val="es-BO" w:eastAsia="es-BO"/>
        </w:rPr>
      </w:pPr>
      <w:r>
        <w:rPr>
          <w:szCs w:val="22"/>
          <w:lang w:val="es-BO" w:eastAsia="es-BO"/>
        </w:rPr>
        <w:t xml:space="preserve">Por instrucciones injustificadas del </w:t>
      </w:r>
      <w:r>
        <w:rPr>
          <w:b/>
          <w:bCs/>
          <w:szCs w:val="22"/>
          <w:lang w:val="es-BO" w:eastAsia="es-BO"/>
        </w:rPr>
        <w:t xml:space="preserve">CONTRATANTE </w:t>
      </w:r>
      <w:r>
        <w:rPr>
          <w:szCs w:val="22"/>
          <w:lang w:val="es-BO" w:eastAsia="es-BO"/>
        </w:rPr>
        <w:t>para la suspensión de la</w:t>
      </w:r>
      <w:r w:rsidR="007F0A8F">
        <w:rPr>
          <w:szCs w:val="22"/>
          <w:lang w:val="es-BO" w:eastAsia="es-BO"/>
        </w:rPr>
        <w:t xml:space="preserve"> </w:t>
      </w:r>
      <w:r w:rsidRPr="007F0A8F">
        <w:rPr>
          <w:szCs w:val="22"/>
          <w:lang w:val="es-BO" w:eastAsia="es-BO"/>
        </w:rPr>
        <w:t>prestación del servicio por más de treinta (30) días calendario.</w:t>
      </w:r>
    </w:p>
    <w:p w:rsidR="00DA65C0" w:rsidRPr="007F0A8F" w:rsidRDefault="00DA65C0" w:rsidP="006E7ACE">
      <w:pPr>
        <w:numPr>
          <w:ilvl w:val="0"/>
          <w:numId w:val="22"/>
        </w:numPr>
        <w:autoSpaceDE w:val="0"/>
        <w:autoSpaceDN w:val="0"/>
        <w:adjustRightInd w:val="0"/>
        <w:spacing w:after="0"/>
        <w:rPr>
          <w:szCs w:val="22"/>
          <w:lang w:val="es-BO" w:eastAsia="es-BO"/>
        </w:rPr>
      </w:pPr>
      <w:r w:rsidRPr="007F0A8F">
        <w:rPr>
          <w:szCs w:val="22"/>
          <w:lang w:val="es-BO" w:eastAsia="es-BO"/>
        </w:rPr>
        <w:t xml:space="preserve">Si apartándose de los términos del contrato el </w:t>
      </w:r>
      <w:r w:rsidRPr="007F0A8F">
        <w:rPr>
          <w:b/>
          <w:bCs/>
          <w:szCs w:val="22"/>
          <w:lang w:val="es-BO" w:eastAsia="es-BO"/>
        </w:rPr>
        <w:t xml:space="preserve">CONTRATANTE </w:t>
      </w:r>
      <w:r w:rsidRPr="007F0A8F">
        <w:rPr>
          <w:szCs w:val="22"/>
          <w:lang w:val="es-BO" w:eastAsia="es-BO"/>
        </w:rPr>
        <w:t>pretende efectuar</w:t>
      </w:r>
      <w:r w:rsidR="007F0A8F" w:rsidRPr="007F0A8F">
        <w:rPr>
          <w:szCs w:val="22"/>
          <w:lang w:val="es-BO" w:eastAsia="es-BO"/>
        </w:rPr>
        <w:t xml:space="preserve"> </w:t>
      </w:r>
      <w:r w:rsidRPr="007F0A8F">
        <w:rPr>
          <w:szCs w:val="22"/>
          <w:lang w:val="es-BO" w:eastAsia="es-BO"/>
        </w:rPr>
        <w:t>aumento o disminución en el servicio sin emisión de Contrato Modificatorio, que en el</w:t>
      </w:r>
      <w:r w:rsidR="007F0A8F">
        <w:rPr>
          <w:szCs w:val="22"/>
          <w:lang w:val="es-BO" w:eastAsia="es-BO"/>
        </w:rPr>
        <w:t xml:space="preserve"> </w:t>
      </w:r>
      <w:r w:rsidRPr="007F0A8F">
        <w:rPr>
          <w:szCs w:val="22"/>
          <w:lang w:val="es-BO" w:eastAsia="es-BO"/>
        </w:rPr>
        <w:t>caso de incrementos garantice el pago.</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20.3 Reglas aplicables a la Resolución: </w:t>
      </w:r>
      <w:r>
        <w:rPr>
          <w:szCs w:val="22"/>
          <w:lang w:val="es-BO" w:eastAsia="es-BO"/>
        </w:rPr>
        <w:t>Para procesar la Resolución del Contrato por cualquiera de las</w:t>
      </w:r>
      <w:r w:rsidR="007F0A8F">
        <w:rPr>
          <w:szCs w:val="22"/>
          <w:lang w:val="es-BO" w:eastAsia="es-BO"/>
        </w:rPr>
        <w:t xml:space="preserve"> </w:t>
      </w:r>
      <w:r>
        <w:rPr>
          <w:szCs w:val="22"/>
          <w:lang w:val="es-BO" w:eastAsia="es-BO"/>
        </w:rPr>
        <w:t xml:space="preserve">causales señaladas, las garantías deben estar plenamente vigentes y el </w:t>
      </w:r>
      <w:r>
        <w:rPr>
          <w:b/>
          <w:bCs/>
          <w:szCs w:val="22"/>
          <w:lang w:val="es-BO" w:eastAsia="es-BO"/>
        </w:rPr>
        <w:t xml:space="preserve">CONTRATANTE </w:t>
      </w:r>
      <w:r>
        <w:rPr>
          <w:szCs w:val="22"/>
          <w:lang w:val="es-BO" w:eastAsia="es-BO"/>
        </w:rPr>
        <w:t xml:space="preserve">o </w:t>
      </w:r>
      <w:r>
        <w:rPr>
          <w:b/>
          <w:bCs/>
          <w:szCs w:val="22"/>
          <w:lang w:val="es-BO" w:eastAsia="es-BO"/>
        </w:rPr>
        <w:t>AUDITOR</w:t>
      </w:r>
      <w:r w:rsidR="007F0A8F">
        <w:rPr>
          <w:b/>
          <w:bCs/>
          <w:szCs w:val="22"/>
          <w:lang w:val="es-BO" w:eastAsia="es-BO"/>
        </w:rPr>
        <w:t xml:space="preserve"> </w:t>
      </w:r>
      <w:r>
        <w:rPr>
          <w:szCs w:val="22"/>
          <w:lang w:val="es-BO" w:eastAsia="es-BO"/>
        </w:rPr>
        <w:t>darán aviso mediante carta notariada, a la otra parte, de su intención de resolver el Contrato, estableciendo</w:t>
      </w:r>
      <w:r w:rsidR="007F0A8F">
        <w:rPr>
          <w:szCs w:val="22"/>
          <w:lang w:val="es-BO" w:eastAsia="es-BO"/>
        </w:rPr>
        <w:t xml:space="preserve"> </w:t>
      </w:r>
      <w:r>
        <w:rPr>
          <w:szCs w:val="22"/>
          <w:lang w:val="es-BO" w:eastAsia="es-BO"/>
        </w:rPr>
        <w:t>claramente la causal que se aduce.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dentro de los quince (15) días hábiles siguientes de la fecha de notificación, se enmendaran las fallas, se</w:t>
      </w:r>
      <w:r w:rsidR="007F0A8F">
        <w:rPr>
          <w:szCs w:val="22"/>
          <w:lang w:val="es-BO" w:eastAsia="es-BO"/>
        </w:rPr>
        <w:t xml:space="preserve"> </w:t>
      </w:r>
      <w:r>
        <w:rPr>
          <w:szCs w:val="22"/>
          <w:lang w:val="es-BO" w:eastAsia="es-BO"/>
        </w:rPr>
        <w:t>normalizará el desarrollo de los servicios y se tomarán las medidas necesarias para continuar normalmente</w:t>
      </w:r>
      <w:r w:rsidR="007F0A8F">
        <w:rPr>
          <w:szCs w:val="22"/>
          <w:lang w:val="es-BO" w:eastAsia="es-BO"/>
        </w:rPr>
        <w:t xml:space="preserve"> </w:t>
      </w:r>
      <w:r>
        <w:rPr>
          <w:szCs w:val="22"/>
          <w:lang w:val="es-BO" w:eastAsia="es-BO"/>
        </w:rPr>
        <w:t>con las estipulaciones del Contrato, el requirente de la resolución, expresará por escrito su conformidad a</w:t>
      </w:r>
      <w:r w:rsidR="007F0A8F">
        <w:rPr>
          <w:szCs w:val="22"/>
          <w:lang w:val="es-BO" w:eastAsia="es-BO"/>
        </w:rPr>
        <w:t xml:space="preserve"> </w:t>
      </w:r>
      <w:r>
        <w:rPr>
          <w:szCs w:val="22"/>
          <w:lang w:val="es-BO" w:eastAsia="es-BO"/>
        </w:rPr>
        <w:t>la solución, siendo el aviso de intención de resolución retirado.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contrario, si al vencimiento del término de los quince (15) días no existe ninguna respuesta, el</w:t>
      </w:r>
      <w:r w:rsidR="007F0A8F">
        <w:rPr>
          <w:szCs w:val="22"/>
          <w:lang w:val="es-BO" w:eastAsia="es-BO"/>
        </w:rPr>
        <w:t xml:space="preserve"> </w:t>
      </w:r>
      <w:r>
        <w:rPr>
          <w:szCs w:val="22"/>
          <w:lang w:val="es-BO" w:eastAsia="es-BO"/>
        </w:rPr>
        <w:t xml:space="preserve">proceso de resolución continuará a cuyo fin el </w:t>
      </w:r>
      <w:r>
        <w:rPr>
          <w:b/>
          <w:bCs/>
          <w:szCs w:val="22"/>
          <w:lang w:val="es-BO" w:eastAsia="es-BO"/>
        </w:rPr>
        <w:t xml:space="preserve">CONTRATANTE </w:t>
      </w:r>
      <w:r>
        <w:rPr>
          <w:szCs w:val="22"/>
          <w:lang w:val="es-BO" w:eastAsia="es-BO"/>
        </w:rPr>
        <w:t>o el AUDITOR</w:t>
      </w:r>
      <w:r>
        <w:rPr>
          <w:b/>
          <w:bCs/>
          <w:szCs w:val="22"/>
          <w:lang w:val="es-BO" w:eastAsia="es-BO"/>
        </w:rPr>
        <w:t xml:space="preserve">, </w:t>
      </w:r>
      <w:r>
        <w:rPr>
          <w:szCs w:val="22"/>
          <w:lang w:val="es-BO" w:eastAsia="es-BO"/>
        </w:rPr>
        <w:t>según quien haya</w:t>
      </w:r>
      <w:r w:rsidR="007F0A8F">
        <w:rPr>
          <w:szCs w:val="22"/>
          <w:lang w:val="es-BO" w:eastAsia="es-BO"/>
        </w:rPr>
        <w:t xml:space="preserve"> </w:t>
      </w:r>
      <w:r>
        <w:rPr>
          <w:szCs w:val="22"/>
          <w:lang w:val="es-BO" w:eastAsia="es-BO"/>
        </w:rPr>
        <w:t>requerido la resolución del contrato, notificará mediante carta notariada a la otra parte, que la resolución</w:t>
      </w:r>
      <w:r w:rsidR="007F0A8F">
        <w:rPr>
          <w:szCs w:val="22"/>
          <w:lang w:val="es-BO" w:eastAsia="es-BO"/>
        </w:rPr>
        <w:t xml:space="preserve"> </w:t>
      </w:r>
      <w:r>
        <w:rPr>
          <w:szCs w:val="22"/>
          <w:lang w:val="es-BO" w:eastAsia="es-BO"/>
        </w:rPr>
        <w:t>del contrato se ha hecho efectiva.</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carta</w:t>
      </w:r>
      <w:r w:rsidR="002C6BC7">
        <w:rPr>
          <w:szCs w:val="22"/>
          <w:lang w:val="es-BO" w:eastAsia="es-BO"/>
        </w:rPr>
        <w:t>,</w:t>
      </w:r>
      <w:r>
        <w:rPr>
          <w:szCs w:val="22"/>
          <w:lang w:val="es-BO" w:eastAsia="es-BO"/>
        </w:rPr>
        <w:t xml:space="preserve"> dará lugar a que cuando la resolución sea por causales imputables al AUDITOR, se ejecute y</w:t>
      </w:r>
      <w:r w:rsidR="007F0A8F">
        <w:rPr>
          <w:szCs w:val="22"/>
          <w:lang w:val="es-BO" w:eastAsia="es-BO"/>
        </w:rPr>
        <w:t xml:space="preserve"> </w:t>
      </w:r>
      <w:r>
        <w:rPr>
          <w:szCs w:val="22"/>
          <w:lang w:val="es-BO" w:eastAsia="es-BO"/>
        </w:rPr>
        <w:t xml:space="preserve">pague en favor del </w:t>
      </w:r>
      <w:r>
        <w:rPr>
          <w:b/>
          <w:bCs/>
          <w:szCs w:val="22"/>
          <w:lang w:val="es-BO" w:eastAsia="es-BO"/>
        </w:rPr>
        <w:t xml:space="preserve">CONTRATANTE </w:t>
      </w:r>
      <w:r>
        <w:rPr>
          <w:szCs w:val="22"/>
          <w:lang w:val="es-BO" w:eastAsia="es-BO"/>
        </w:rPr>
        <w:t>la Garantía de Cumplimiento de Contrato y la Garantía de Correcta</w:t>
      </w:r>
      <w:r w:rsidR="007F0A8F">
        <w:rPr>
          <w:szCs w:val="22"/>
          <w:lang w:val="es-BO" w:eastAsia="es-BO"/>
        </w:rPr>
        <w:t xml:space="preserve"> </w:t>
      </w:r>
      <w:r>
        <w:rPr>
          <w:szCs w:val="22"/>
          <w:lang w:val="es-BO" w:eastAsia="es-BO"/>
        </w:rPr>
        <w:t xml:space="preserve">Inversión de Anticipo </w:t>
      </w:r>
      <w:r>
        <w:rPr>
          <w:b/>
          <w:bCs/>
          <w:i/>
          <w:iCs/>
          <w:szCs w:val="22"/>
          <w:lang w:val="es-BO" w:eastAsia="es-BO"/>
        </w:rPr>
        <w:t>(si corresponde)</w:t>
      </w:r>
      <w:r>
        <w:rPr>
          <w:szCs w:val="22"/>
          <w:lang w:val="es-BO" w:eastAsia="es-BO"/>
        </w:rPr>
        <w:t xml:space="preserve">. El </w:t>
      </w:r>
      <w:r>
        <w:rPr>
          <w:b/>
          <w:bCs/>
          <w:szCs w:val="22"/>
          <w:lang w:val="es-BO" w:eastAsia="es-BO"/>
        </w:rPr>
        <w:t xml:space="preserve">CONTRATANTE </w:t>
      </w:r>
      <w:r>
        <w:rPr>
          <w:szCs w:val="22"/>
          <w:lang w:val="es-BO" w:eastAsia="es-BO"/>
        </w:rPr>
        <w:t>quedará en libertad de contratar los</w:t>
      </w:r>
      <w:r w:rsidR="007F0A8F">
        <w:rPr>
          <w:szCs w:val="22"/>
          <w:lang w:val="es-BO" w:eastAsia="es-BO"/>
        </w:rPr>
        <w:t xml:space="preserve"> </w:t>
      </w:r>
      <w:r>
        <w:rPr>
          <w:szCs w:val="22"/>
          <w:lang w:val="es-BO" w:eastAsia="es-BO"/>
        </w:rPr>
        <w:t xml:space="preserve">servicios de Auditoría con otra </w:t>
      </w:r>
      <w:r>
        <w:rPr>
          <w:b/>
          <w:bCs/>
          <w:szCs w:val="22"/>
          <w:lang w:val="es-BO" w:eastAsia="es-BO"/>
        </w:rPr>
        <w:t>FIRMA DE AUDITORÍA o PROFESIONAL INDEPENDIENTE</w:t>
      </w:r>
      <w:r>
        <w:rPr>
          <w:szCs w:val="22"/>
          <w:lang w:val="es-BO" w:eastAsia="es-BO"/>
        </w:rPr>
        <w:t>;</w:t>
      </w:r>
      <w:r w:rsidR="007F0A8F">
        <w:rPr>
          <w:szCs w:val="22"/>
          <w:lang w:val="es-BO" w:eastAsia="es-BO"/>
        </w:rPr>
        <w:t xml:space="preserve"> </w:t>
      </w:r>
      <w:r>
        <w:rPr>
          <w:szCs w:val="22"/>
          <w:lang w:val="es-BO" w:eastAsia="es-BO"/>
        </w:rPr>
        <w:t>para lo cual efectuará consulta al proponente calificado en segundo lugar, para establecer si mantiene su</w:t>
      </w:r>
      <w:r w:rsidR="007F0A8F">
        <w:rPr>
          <w:szCs w:val="22"/>
          <w:lang w:val="es-BO" w:eastAsia="es-BO"/>
        </w:rPr>
        <w:t xml:space="preserve"> </w:t>
      </w:r>
      <w:r>
        <w:rPr>
          <w:szCs w:val="22"/>
          <w:lang w:val="es-BO" w:eastAsia="es-BO"/>
        </w:rPr>
        <w:t>propuesta y así sucesivamente, siempre que dichas propuestas sean aceptables en precio y plazo.</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20.4</w:t>
      </w:r>
      <w:r w:rsidR="007F0A8F">
        <w:rPr>
          <w:b/>
          <w:bCs/>
          <w:szCs w:val="22"/>
          <w:lang w:val="es-BO" w:eastAsia="es-BO"/>
        </w:rPr>
        <w:t xml:space="preserve"> </w:t>
      </w:r>
      <w:r w:rsidR="007F0A8F">
        <w:rPr>
          <w:b/>
          <w:bCs/>
          <w:szCs w:val="22"/>
          <w:lang w:val="es-BO" w:eastAsia="es-BO"/>
        </w:rPr>
        <w:tab/>
      </w:r>
      <w:r>
        <w:rPr>
          <w:b/>
          <w:bCs/>
          <w:szCs w:val="22"/>
          <w:lang w:val="es-BO" w:eastAsia="es-BO"/>
        </w:rPr>
        <w:t>Resolución por causas de fuerza mayor o caso fortuito que afecten al CONTRATANTE o al</w:t>
      </w:r>
      <w:r w:rsidR="007F0A8F">
        <w:rPr>
          <w:b/>
          <w:bCs/>
          <w:szCs w:val="22"/>
          <w:lang w:val="es-BO" w:eastAsia="es-BO"/>
        </w:rPr>
        <w:t xml:space="preserve"> </w:t>
      </w:r>
      <w:r>
        <w:rPr>
          <w:b/>
          <w:bCs/>
          <w:szCs w:val="22"/>
          <w:lang w:val="es-BO" w:eastAsia="es-BO"/>
        </w:rPr>
        <w:t xml:space="preserve">AUDITOR: </w:t>
      </w:r>
      <w:r>
        <w:rPr>
          <w:szCs w:val="22"/>
          <w:lang w:val="es-BO" w:eastAsia="es-BO"/>
        </w:rPr>
        <w:t>Si en cualquier momento antes de la terminación de la prestación del servicio objeto del</w:t>
      </w:r>
      <w:r w:rsidR="002C6BC7">
        <w:rPr>
          <w:szCs w:val="22"/>
          <w:lang w:val="es-BO" w:eastAsia="es-BO"/>
        </w:rPr>
        <w:t xml:space="preserve"> </w:t>
      </w:r>
      <w:r>
        <w:rPr>
          <w:szCs w:val="22"/>
          <w:lang w:val="es-BO" w:eastAsia="es-BO"/>
        </w:rPr>
        <w:t xml:space="preserve">Contrato, el </w:t>
      </w:r>
      <w:r>
        <w:rPr>
          <w:b/>
          <w:bCs/>
          <w:szCs w:val="22"/>
          <w:lang w:val="es-BO" w:eastAsia="es-BO"/>
        </w:rPr>
        <w:t xml:space="preserve">CONTRATANTE </w:t>
      </w:r>
      <w:r>
        <w:rPr>
          <w:szCs w:val="22"/>
          <w:lang w:val="es-BO" w:eastAsia="es-BO"/>
        </w:rPr>
        <w:t>se encontrase en situaciones fuera de control de las partes que</w:t>
      </w:r>
      <w:r w:rsidR="007F0A8F">
        <w:rPr>
          <w:szCs w:val="22"/>
          <w:lang w:val="es-BO" w:eastAsia="es-BO"/>
        </w:rPr>
        <w:t xml:space="preserve"> </w:t>
      </w:r>
      <w:r>
        <w:rPr>
          <w:szCs w:val="22"/>
          <w:lang w:val="es-BO" w:eastAsia="es-BO"/>
        </w:rPr>
        <w:t xml:space="preserve">imposibiliten la conclusión del servicio o vayan contra los intereses del Estado, el </w:t>
      </w:r>
      <w:r>
        <w:rPr>
          <w:b/>
          <w:bCs/>
          <w:szCs w:val="22"/>
          <w:lang w:val="es-BO" w:eastAsia="es-BO"/>
        </w:rPr>
        <w:t xml:space="preserve">CONTRATANTE </w:t>
      </w:r>
      <w:r>
        <w:rPr>
          <w:szCs w:val="22"/>
          <w:lang w:val="es-BO" w:eastAsia="es-BO"/>
        </w:rPr>
        <w:t>en</w:t>
      </w:r>
      <w:r w:rsidR="007F0A8F">
        <w:rPr>
          <w:szCs w:val="22"/>
          <w:lang w:val="es-BO" w:eastAsia="es-BO"/>
        </w:rPr>
        <w:t xml:space="preserve"> </w:t>
      </w:r>
      <w:r>
        <w:rPr>
          <w:szCs w:val="22"/>
          <w:lang w:val="es-BO" w:eastAsia="es-BO"/>
        </w:rPr>
        <w:t>cualquier momento, mediante carta notariada dirigida al AUDITOR, suspenderá los trabajos y resolverá el</w:t>
      </w:r>
      <w:r w:rsidR="007F0A8F">
        <w:rPr>
          <w:szCs w:val="22"/>
          <w:lang w:val="es-BO" w:eastAsia="es-BO"/>
        </w:rPr>
        <w:t xml:space="preserve"> </w:t>
      </w:r>
      <w:r>
        <w:rPr>
          <w:szCs w:val="22"/>
          <w:lang w:val="es-BO" w:eastAsia="es-BO"/>
        </w:rPr>
        <w:t>Contrato total o parcialmente.</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rPr>
          <w:b/>
          <w:bCs/>
          <w:szCs w:val="22"/>
          <w:lang w:val="es-BO" w:eastAsia="es-BO"/>
        </w:rPr>
      </w:pPr>
      <w:r>
        <w:rPr>
          <w:szCs w:val="22"/>
          <w:lang w:val="es-BO" w:eastAsia="es-BO"/>
        </w:rPr>
        <w:lastRenderedPageBreak/>
        <w:t xml:space="preserve">A la entrega de dicha comunicación oficial de resolución, el </w:t>
      </w:r>
      <w:r>
        <w:rPr>
          <w:b/>
          <w:bCs/>
          <w:szCs w:val="22"/>
          <w:lang w:val="es-BO" w:eastAsia="es-BO"/>
        </w:rPr>
        <w:t xml:space="preserve">AUDITOR </w:t>
      </w:r>
      <w:r>
        <w:rPr>
          <w:szCs w:val="22"/>
          <w:lang w:val="es-BO" w:eastAsia="es-BO"/>
        </w:rPr>
        <w:t>suspenderá el servicio de</w:t>
      </w:r>
      <w:r w:rsidR="007F0A8F">
        <w:rPr>
          <w:szCs w:val="22"/>
          <w:lang w:val="es-BO" w:eastAsia="es-BO"/>
        </w:rPr>
        <w:t xml:space="preserve"> </w:t>
      </w:r>
      <w:r>
        <w:rPr>
          <w:szCs w:val="22"/>
          <w:lang w:val="es-BO" w:eastAsia="es-BO"/>
        </w:rPr>
        <w:t>acuerdo a las instrucciones que al efecto emita el CONTRATANTE</w:t>
      </w:r>
      <w:r>
        <w:rPr>
          <w:b/>
          <w:bCs/>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PRIMERA.- (SOLUCIÓN DE CONTROVERSIAS).</w:t>
      </w: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surgir controversias entre el </w:t>
      </w:r>
      <w:r>
        <w:rPr>
          <w:b/>
          <w:bCs/>
          <w:szCs w:val="22"/>
          <w:lang w:val="es-BO" w:eastAsia="es-BO"/>
        </w:rPr>
        <w:t xml:space="preserve">CONTRATANTE </w:t>
      </w:r>
      <w:r>
        <w:rPr>
          <w:szCs w:val="22"/>
          <w:lang w:val="es-BO" w:eastAsia="es-BO"/>
        </w:rPr>
        <w:t>y el AUDITOR, las partes están facultadas para</w:t>
      </w:r>
      <w:r w:rsidR="007F0A8F">
        <w:rPr>
          <w:szCs w:val="22"/>
          <w:lang w:val="es-BO" w:eastAsia="es-BO"/>
        </w:rPr>
        <w:t xml:space="preserve"> </w:t>
      </w:r>
      <w:r>
        <w:rPr>
          <w:szCs w:val="22"/>
          <w:lang w:val="es-BO" w:eastAsia="es-BO"/>
        </w:rPr>
        <w:t>acudir a la vía judicial, bajo la jurisdicción coactiva fiscal.</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SEGUNDA.- (MODIFICACIONES AL CONTRATO) </w:t>
      </w:r>
      <w:r>
        <w:rPr>
          <w:szCs w:val="22"/>
          <w:lang w:val="es-BO" w:eastAsia="es-BO"/>
        </w:rPr>
        <w:t>Los términos y condiciones contenidas</w:t>
      </w:r>
      <w:r w:rsidR="007F0A8F">
        <w:rPr>
          <w:szCs w:val="22"/>
          <w:lang w:val="es-BO" w:eastAsia="es-BO"/>
        </w:rPr>
        <w:t xml:space="preserve"> </w:t>
      </w:r>
      <w:r>
        <w:rPr>
          <w:szCs w:val="22"/>
          <w:lang w:val="es-BO" w:eastAsia="es-BO"/>
        </w:rPr>
        <w:t>en este Contrato podrán ser modificados en los casos y mediante los instrumentos previstos de forma expresa en</w:t>
      </w:r>
      <w:r w:rsidR="007F0A8F">
        <w:rPr>
          <w:szCs w:val="22"/>
          <w:lang w:val="es-BO" w:eastAsia="es-BO"/>
        </w:rPr>
        <w:t xml:space="preserve"> </w:t>
      </w:r>
      <w:r>
        <w:rPr>
          <w:szCs w:val="22"/>
          <w:lang w:val="es-BO" w:eastAsia="es-BO"/>
        </w:rPr>
        <w:t>el presente Contrato y de ninguna manera unilateralmente.</w:t>
      </w:r>
    </w:p>
    <w:p w:rsidR="002C6BC7" w:rsidRDefault="002C6BC7"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PARTICULARES DEL CONTRATO</w:t>
      </w:r>
    </w:p>
    <w:p w:rsidR="007F0A8F" w:rsidRDefault="007F0A8F" w:rsidP="007F0A8F">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TERCERA.- (INICIO DE LA PRESTACIÓN DEL SERVICIO) </w:t>
      </w:r>
      <w:r>
        <w:rPr>
          <w:szCs w:val="22"/>
          <w:lang w:val="es-BO" w:eastAsia="es-BO"/>
        </w:rPr>
        <w:t>La prestación del servicio se</w:t>
      </w:r>
      <w:r w:rsidR="007F0A8F">
        <w:rPr>
          <w:szCs w:val="22"/>
          <w:lang w:val="es-BO" w:eastAsia="es-BO"/>
        </w:rPr>
        <w:t xml:space="preserve"> </w:t>
      </w:r>
      <w:r>
        <w:rPr>
          <w:szCs w:val="22"/>
          <w:lang w:val="es-BO" w:eastAsia="es-BO"/>
        </w:rPr>
        <w:t xml:space="preserve">hará efectiva, a partir de la fecha en la que el </w:t>
      </w:r>
      <w:r>
        <w:rPr>
          <w:b/>
          <w:bCs/>
          <w:szCs w:val="22"/>
          <w:lang w:val="es-BO" w:eastAsia="es-BO"/>
        </w:rPr>
        <w:t xml:space="preserve">AUDITOR </w:t>
      </w:r>
      <w:r>
        <w:rPr>
          <w:szCs w:val="22"/>
          <w:lang w:val="es-BO" w:eastAsia="es-BO"/>
        </w:rPr>
        <w:t>inicie la Auditoría, la cual coincidirá con la fecha de</w:t>
      </w:r>
      <w:r w:rsidR="007F0A8F">
        <w:rPr>
          <w:szCs w:val="22"/>
          <w:lang w:val="es-BO" w:eastAsia="es-BO"/>
        </w:rPr>
        <w:t xml:space="preserve"> </w:t>
      </w:r>
      <w:r>
        <w:rPr>
          <w:szCs w:val="22"/>
          <w:lang w:val="es-BO" w:eastAsia="es-BO"/>
        </w:rPr>
        <w:t>suscripción del contrato o la fecha en que se haga efectivo el anticipo si este fuera otorgado.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CUARTA.- (CONTRAPARTE) </w:t>
      </w:r>
      <w:r>
        <w:rPr>
          <w:szCs w:val="22"/>
          <w:lang w:val="es-BO" w:eastAsia="es-BO"/>
        </w:rPr>
        <w:t>Con el objeto de realizar el seguimiento y control del servicio a</w:t>
      </w:r>
      <w:r w:rsidR="007F0A8F">
        <w:rPr>
          <w:szCs w:val="22"/>
          <w:lang w:val="es-BO" w:eastAsia="es-BO"/>
        </w:rPr>
        <w:t xml:space="preserve"> </w:t>
      </w:r>
      <w:r>
        <w:rPr>
          <w:szCs w:val="22"/>
          <w:lang w:val="es-BO" w:eastAsia="es-BO"/>
        </w:rPr>
        <w:t xml:space="preserve">ser prestado por el AUDITOR, el </w:t>
      </w:r>
      <w:r>
        <w:rPr>
          <w:b/>
          <w:bCs/>
          <w:szCs w:val="22"/>
          <w:lang w:val="es-BO" w:eastAsia="es-BO"/>
        </w:rPr>
        <w:t xml:space="preserve">CONTRATANTE </w:t>
      </w:r>
      <w:r>
        <w:rPr>
          <w:szCs w:val="22"/>
          <w:lang w:val="es-BO" w:eastAsia="es-BO"/>
        </w:rPr>
        <w:t>designará por escrito a uno o más servidores públicos</w:t>
      </w:r>
      <w:r w:rsidR="007F0A8F">
        <w:rPr>
          <w:szCs w:val="22"/>
          <w:lang w:val="es-BO" w:eastAsia="es-BO"/>
        </w:rPr>
        <w:t xml:space="preserve"> </w:t>
      </w:r>
      <w:r>
        <w:rPr>
          <w:szCs w:val="22"/>
          <w:lang w:val="es-BO" w:eastAsia="es-BO"/>
        </w:rPr>
        <w:t>competentes ________</w:t>
      </w:r>
      <w:r>
        <w:rPr>
          <w:b/>
          <w:bCs/>
          <w:i/>
          <w:iCs/>
          <w:szCs w:val="22"/>
          <w:lang w:val="es-BO" w:eastAsia="es-BO"/>
        </w:rPr>
        <w:t xml:space="preserve">(Especificar la profesión) </w:t>
      </w:r>
      <w:r>
        <w:rPr>
          <w:szCs w:val="22"/>
          <w:lang w:val="es-BO" w:eastAsia="es-BO"/>
        </w:rPr>
        <w:t>del personal del área solicitante, quién será responsable de</w:t>
      </w:r>
      <w:r w:rsidR="007F0A8F">
        <w:rPr>
          <w:szCs w:val="22"/>
          <w:lang w:val="es-BO" w:eastAsia="es-BO"/>
        </w:rPr>
        <w:t xml:space="preserve"> </w:t>
      </w:r>
      <w:r>
        <w:rPr>
          <w:sz w:val="24"/>
          <w:szCs w:val="24"/>
          <w:lang w:val="es-BO" w:eastAsia="es-BO"/>
        </w:rPr>
        <w:t>hacer cumplir la parte formal del contrato como cumplimiento de los plazos propuestos, efectuar</w:t>
      </w:r>
      <w:r w:rsidR="007F0A8F">
        <w:rPr>
          <w:sz w:val="24"/>
          <w:szCs w:val="24"/>
          <w:lang w:val="es-BO" w:eastAsia="es-BO"/>
        </w:rPr>
        <w:t xml:space="preserve"> </w:t>
      </w:r>
      <w:r>
        <w:rPr>
          <w:sz w:val="24"/>
          <w:szCs w:val="24"/>
          <w:lang w:val="es-BO" w:eastAsia="es-BO"/>
        </w:rPr>
        <w:t>controles periódicos a fin de verificar que el personal propuesto para realizar el servicio por parte del</w:t>
      </w:r>
      <w:r w:rsidR="007F0A8F">
        <w:rPr>
          <w:sz w:val="24"/>
          <w:szCs w:val="24"/>
          <w:lang w:val="es-BO" w:eastAsia="es-BO"/>
        </w:rPr>
        <w:t xml:space="preserve"> </w:t>
      </w:r>
      <w:r>
        <w:rPr>
          <w:sz w:val="24"/>
          <w:szCs w:val="24"/>
          <w:lang w:val="es-BO" w:eastAsia="es-BO"/>
        </w:rPr>
        <w:t>Profesional Independiente o Firma de Auditoría contratada en apoyo al Control Externo Posterior, sea</w:t>
      </w:r>
      <w:r w:rsidR="007F0A8F">
        <w:rPr>
          <w:sz w:val="24"/>
          <w:szCs w:val="24"/>
          <w:lang w:val="es-BO" w:eastAsia="es-BO"/>
        </w:rPr>
        <w:t xml:space="preserve"> </w:t>
      </w:r>
      <w:r>
        <w:rPr>
          <w:sz w:val="24"/>
          <w:szCs w:val="24"/>
          <w:lang w:val="es-BO" w:eastAsia="es-BO"/>
        </w:rPr>
        <w:t>el que participe en la ejecución y de acuerdo a la carga horaria comprometida, así como el medio</w:t>
      </w:r>
      <w:r w:rsidR="000537C1">
        <w:rPr>
          <w:sz w:val="24"/>
          <w:szCs w:val="24"/>
          <w:lang w:val="es-BO" w:eastAsia="es-BO"/>
        </w:rPr>
        <w:t xml:space="preserve"> </w:t>
      </w:r>
      <w:r>
        <w:rPr>
          <w:sz w:val="24"/>
          <w:szCs w:val="24"/>
          <w:lang w:val="es-BO" w:eastAsia="es-BO"/>
        </w:rPr>
        <w:t>autorizado de comunicación y notificación con el AUDITOR</w:t>
      </w:r>
      <w:r>
        <w:rPr>
          <w:szCs w:val="22"/>
          <w:lang w:val="es-BO" w:eastAsia="es-BO"/>
        </w:rPr>
        <w:t>.</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QUINTA.- (GERENTE DE AUDITORÍA) </w:t>
      </w:r>
      <w:r>
        <w:rPr>
          <w:b/>
          <w:bCs/>
          <w:i/>
          <w:iCs/>
          <w:szCs w:val="22"/>
          <w:lang w:val="es-BO" w:eastAsia="es-BO"/>
        </w:rPr>
        <w:t>(Esta cláusula será considerada sólo en caso de</w:t>
      </w:r>
      <w:r w:rsidR="000537C1">
        <w:rPr>
          <w:b/>
          <w:bCs/>
          <w:i/>
          <w:iCs/>
          <w:szCs w:val="22"/>
          <w:lang w:val="es-BO" w:eastAsia="es-BO"/>
        </w:rPr>
        <w:t xml:space="preserve"> </w:t>
      </w:r>
      <w:r>
        <w:rPr>
          <w:b/>
          <w:bCs/>
          <w:i/>
          <w:iCs/>
          <w:szCs w:val="22"/>
          <w:lang w:val="es-BO" w:eastAsia="es-BO"/>
        </w:rPr>
        <w:t xml:space="preserve">suscripción del contrato con una firma de auditoría, caso contrario será excluida) </w:t>
      </w:r>
      <w:r>
        <w:rPr>
          <w:szCs w:val="22"/>
          <w:lang w:val="es-BO" w:eastAsia="es-BO"/>
        </w:rPr>
        <w:t>El AUDITOR designa</w:t>
      </w:r>
      <w:r w:rsidR="000537C1">
        <w:rPr>
          <w:szCs w:val="22"/>
          <w:lang w:val="es-BO" w:eastAsia="es-BO"/>
        </w:rPr>
        <w:t xml:space="preserve"> </w:t>
      </w:r>
      <w:r>
        <w:rPr>
          <w:szCs w:val="22"/>
          <w:lang w:val="es-BO" w:eastAsia="es-BO"/>
        </w:rPr>
        <w:t>como su Gerente de Auditoría en el servicio, al…………… (</w:t>
      </w:r>
      <w:r>
        <w:rPr>
          <w:b/>
          <w:bCs/>
          <w:i/>
          <w:iCs/>
          <w:szCs w:val="22"/>
          <w:lang w:val="es-BO" w:eastAsia="es-BO"/>
        </w:rPr>
        <w:t>Señalar el nombre y cargo del profesional que lo</w:t>
      </w:r>
      <w:r w:rsidR="000537C1">
        <w:rPr>
          <w:b/>
          <w:bCs/>
          <w:i/>
          <w:iCs/>
          <w:szCs w:val="22"/>
          <w:lang w:val="es-BO" w:eastAsia="es-BO"/>
        </w:rPr>
        <w:t xml:space="preserve"> </w:t>
      </w:r>
      <w:r>
        <w:rPr>
          <w:b/>
          <w:bCs/>
          <w:i/>
          <w:iCs/>
          <w:szCs w:val="22"/>
          <w:lang w:val="es-BO" w:eastAsia="es-BO"/>
        </w:rPr>
        <w:t>representará)</w:t>
      </w:r>
      <w:r>
        <w:rPr>
          <w:szCs w:val="22"/>
          <w:lang w:val="es-BO" w:eastAsia="es-BO"/>
        </w:rPr>
        <w:t>, quien está facultado para:</w:t>
      </w:r>
    </w:p>
    <w:p w:rsidR="000537C1" w:rsidRDefault="000537C1" w:rsidP="005F5B26">
      <w:pPr>
        <w:autoSpaceDE w:val="0"/>
        <w:autoSpaceDN w:val="0"/>
        <w:adjustRightInd w:val="0"/>
        <w:spacing w:after="0"/>
        <w:rPr>
          <w:szCs w:val="22"/>
          <w:lang w:val="es-BO" w:eastAsia="es-BO"/>
        </w:rPr>
      </w:pPr>
    </w:p>
    <w:p w:rsidR="000537C1" w:rsidRDefault="000537C1" w:rsidP="006E7ACE">
      <w:pPr>
        <w:numPr>
          <w:ilvl w:val="0"/>
          <w:numId w:val="23"/>
        </w:numPr>
        <w:autoSpaceDE w:val="0"/>
        <w:autoSpaceDN w:val="0"/>
        <w:adjustRightInd w:val="0"/>
        <w:spacing w:after="0"/>
        <w:ind w:left="426" w:hanging="426"/>
        <w:rPr>
          <w:szCs w:val="22"/>
          <w:lang w:val="es-BO" w:eastAsia="es-BO"/>
        </w:rPr>
      </w:pPr>
      <w:r>
        <w:rPr>
          <w:szCs w:val="22"/>
          <w:lang w:val="es-BO" w:eastAsia="es-BO"/>
        </w:rPr>
        <w:t>Dirigir el servicio de Auditoría.</w:t>
      </w:r>
    </w:p>
    <w:p w:rsid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 xml:space="preserve">Representar a </w:t>
      </w:r>
      <w:r w:rsidRPr="000537C1">
        <w:rPr>
          <w:b/>
          <w:bCs/>
          <w:szCs w:val="22"/>
          <w:lang w:val="es-BO" w:eastAsia="es-BO"/>
        </w:rPr>
        <w:t xml:space="preserve">LA FIRMA DE AUDITORÍA </w:t>
      </w:r>
      <w:r w:rsidRPr="000537C1">
        <w:rPr>
          <w:szCs w:val="22"/>
          <w:lang w:val="es-BO" w:eastAsia="es-BO"/>
        </w:rPr>
        <w:t>durante toda la prestación del servicio.</w:t>
      </w:r>
    </w:p>
    <w:p w:rsidR="000537C1" w:rsidRP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Mantener permanentemente informado al CONTRATANTE sobre todos los aspectos relacionados con el</w:t>
      </w:r>
      <w:r>
        <w:rPr>
          <w:szCs w:val="22"/>
          <w:lang w:val="es-BO" w:eastAsia="es-BO"/>
        </w:rPr>
        <w:t xml:space="preserve"> s</w:t>
      </w:r>
      <w:r w:rsidRPr="000537C1">
        <w:rPr>
          <w:szCs w:val="22"/>
          <w:lang w:val="es-BO" w:eastAsia="es-BO"/>
        </w:rPr>
        <w:t>ervicio.</w:t>
      </w:r>
    </w:p>
    <w:p w:rsidR="00DA65C0" w:rsidRDefault="00DA65C0" w:rsidP="000537C1">
      <w:pPr>
        <w:autoSpaceDE w:val="0"/>
        <w:autoSpaceDN w:val="0"/>
        <w:adjustRightInd w:val="0"/>
        <w:spacing w:after="0"/>
        <w:ind w:left="426" w:hanging="426"/>
        <w:rPr>
          <w:szCs w:val="22"/>
          <w:lang w:val="es-BO" w:eastAsia="es-BO"/>
        </w:rPr>
      </w:pPr>
    </w:p>
    <w:p w:rsidR="000537C1" w:rsidRDefault="00DA65C0" w:rsidP="005F5B26">
      <w:pPr>
        <w:autoSpaceDE w:val="0"/>
        <w:autoSpaceDN w:val="0"/>
        <w:adjustRightInd w:val="0"/>
        <w:spacing w:after="0"/>
        <w:rPr>
          <w:szCs w:val="22"/>
          <w:lang w:val="es-BO" w:eastAsia="es-BO"/>
        </w:rPr>
      </w:pPr>
      <w:r>
        <w:rPr>
          <w:b/>
          <w:bCs/>
          <w:szCs w:val="22"/>
          <w:lang w:val="es-BO" w:eastAsia="es-BO"/>
        </w:rPr>
        <w:t xml:space="preserve">VIGÉSIMA SEXTA.- (PERSONAL DE LA FIRMA O PROFESIONAL INDEPENDIENTE) </w:t>
      </w:r>
      <w:r>
        <w:rPr>
          <w:szCs w:val="22"/>
          <w:lang w:val="es-BO" w:eastAsia="es-BO"/>
        </w:rPr>
        <w:t>Cumplirá sus</w:t>
      </w:r>
      <w:r w:rsidR="000537C1">
        <w:rPr>
          <w:szCs w:val="22"/>
          <w:lang w:val="es-BO" w:eastAsia="es-BO"/>
        </w:rPr>
        <w:t xml:space="preserve"> </w:t>
      </w:r>
      <w:r>
        <w:rPr>
          <w:szCs w:val="22"/>
          <w:lang w:val="es-BO" w:eastAsia="es-BO"/>
        </w:rPr>
        <w:t>deberes y responsabilidades asignadas al servicio el personal profesional y técnico experimentado, de acuerdo al</w:t>
      </w:r>
      <w:r w:rsidR="000537C1">
        <w:rPr>
          <w:szCs w:val="22"/>
          <w:lang w:val="es-BO" w:eastAsia="es-BO"/>
        </w:rPr>
        <w:t xml:space="preserve"> </w:t>
      </w:r>
      <w:r>
        <w:rPr>
          <w:szCs w:val="22"/>
          <w:lang w:val="es-BO" w:eastAsia="es-BO"/>
        </w:rPr>
        <w:t>número y especialidades señaladas en su propuesta técnica, de acuerdo al cronograma de trabajo.</w:t>
      </w:r>
    </w:p>
    <w:p w:rsidR="00DA65C0" w:rsidRDefault="00DA65C0" w:rsidP="005F5B26">
      <w:pPr>
        <w:autoSpaceDE w:val="0"/>
        <w:autoSpaceDN w:val="0"/>
        <w:adjustRightInd w:val="0"/>
        <w:spacing w:after="0"/>
        <w:rPr>
          <w:b/>
          <w:bCs/>
          <w:i/>
          <w:iCs/>
          <w:szCs w:val="22"/>
          <w:lang w:val="es-BO" w:eastAsia="es-BO"/>
        </w:rPr>
      </w:pPr>
      <w:r>
        <w:rPr>
          <w:szCs w:val="22"/>
          <w:lang w:val="es-BO" w:eastAsia="es-BO"/>
        </w:rPr>
        <w:t>No podrá sustituirse a los principales profesionales propuestos, base en los que se efectuó la calificación y se</w:t>
      </w:r>
      <w:r w:rsidR="000537C1">
        <w:rPr>
          <w:szCs w:val="22"/>
          <w:lang w:val="es-BO" w:eastAsia="es-BO"/>
        </w:rPr>
        <w:t xml:space="preserve"> </w:t>
      </w:r>
      <w:r>
        <w:rPr>
          <w:szCs w:val="22"/>
          <w:lang w:val="es-BO" w:eastAsia="es-BO"/>
        </w:rPr>
        <w:t>determinó la adjudicación (Gerente de Auditoría y Abogado). Cualquier cambio de otros profesionales</w:t>
      </w:r>
      <w:r w:rsidR="000537C1">
        <w:rPr>
          <w:szCs w:val="22"/>
          <w:lang w:val="es-BO" w:eastAsia="es-BO"/>
        </w:rPr>
        <w:t xml:space="preserve"> </w:t>
      </w:r>
      <w:r>
        <w:rPr>
          <w:szCs w:val="22"/>
          <w:lang w:val="es-BO" w:eastAsia="es-BO"/>
        </w:rPr>
        <w:t>calificados en la propuesta, excepto los mencionados anteriormente, tendrá carácter excepcional, y será</w:t>
      </w:r>
      <w:r w:rsidR="000537C1">
        <w:rPr>
          <w:szCs w:val="22"/>
          <w:lang w:val="es-BO" w:eastAsia="es-BO"/>
        </w:rPr>
        <w:t xml:space="preserve"> </w:t>
      </w:r>
      <w:r>
        <w:rPr>
          <w:szCs w:val="22"/>
          <w:lang w:val="es-BO" w:eastAsia="es-BO"/>
        </w:rPr>
        <w:t>debidamente justificado como fuerza mayor por el AUDITOR</w:t>
      </w:r>
      <w:r>
        <w:rPr>
          <w:b/>
          <w:bCs/>
          <w:szCs w:val="22"/>
          <w:lang w:val="es-BO" w:eastAsia="es-BO"/>
        </w:rPr>
        <w:t xml:space="preserve">, </w:t>
      </w:r>
      <w:r>
        <w:rPr>
          <w:szCs w:val="22"/>
          <w:lang w:val="es-BO" w:eastAsia="es-BO"/>
        </w:rPr>
        <w:t>sustituyéndolo por otro de igual nivel u otro</w:t>
      </w:r>
      <w:r w:rsidR="000537C1">
        <w:rPr>
          <w:szCs w:val="22"/>
          <w:lang w:val="es-BO" w:eastAsia="es-BO"/>
        </w:rPr>
        <w:t xml:space="preserve"> </w:t>
      </w:r>
      <w:r>
        <w:rPr>
          <w:szCs w:val="22"/>
          <w:lang w:val="es-BO" w:eastAsia="es-BO"/>
        </w:rPr>
        <w:t>superior, de acuerdo a lo expresamente establecido en el Documento Base de Contratación. (</w:t>
      </w:r>
      <w:r>
        <w:rPr>
          <w:b/>
          <w:bCs/>
          <w:i/>
          <w:iCs/>
          <w:szCs w:val="22"/>
          <w:lang w:val="es-BO" w:eastAsia="es-BO"/>
        </w:rPr>
        <w:t>En caso de la</w:t>
      </w:r>
      <w:r w:rsidR="000537C1">
        <w:rPr>
          <w:b/>
          <w:bCs/>
          <w:i/>
          <w:iCs/>
          <w:szCs w:val="22"/>
          <w:lang w:val="es-BO" w:eastAsia="es-BO"/>
        </w:rPr>
        <w:t xml:space="preserve"> </w:t>
      </w:r>
      <w:r>
        <w:rPr>
          <w:b/>
          <w:bCs/>
          <w:i/>
          <w:iCs/>
          <w:szCs w:val="22"/>
          <w:lang w:val="es-BO" w:eastAsia="es-BO"/>
        </w:rPr>
        <w:t>contratación de Profesional Independiente no se considera este párrafo, debiendo excluirse)</w:t>
      </w:r>
      <w:r w:rsidR="000537C1">
        <w:rPr>
          <w:b/>
          <w:bCs/>
          <w:i/>
          <w:iCs/>
          <w:szCs w:val="22"/>
          <w:lang w:val="es-BO" w:eastAsia="es-BO"/>
        </w:rPr>
        <w:t>.</w:t>
      </w:r>
    </w:p>
    <w:p w:rsidR="000537C1" w:rsidRDefault="000537C1" w:rsidP="005F5B26">
      <w:pPr>
        <w:autoSpaceDE w:val="0"/>
        <w:autoSpaceDN w:val="0"/>
        <w:adjustRightInd w:val="0"/>
        <w:spacing w:after="0"/>
        <w:rPr>
          <w:b/>
          <w:bCs/>
          <w:szCs w:val="22"/>
          <w:lang w:val="es-BO" w:eastAsia="es-BO"/>
        </w:rPr>
      </w:pPr>
    </w:p>
    <w:p w:rsidR="00DA65C0" w:rsidRDefault="00DA65C0" w:rsidP="000537C1">
      <w:pPr>
        <w:autoSpaceDE w:val="0"/>
        <w:autoSpaceDN w:val="0"/>
        <w:adjustRightInd w:val="0"/>
        <w:spacing w:after="0"/>
        <w:ind w:left="567" w:hanging="567"/>
        <w:rPr>
          <w:szCs w:val="22"/>
          <w:lang w:val="es-BO" w:eastAsia="es-BO"/>
        </w:rPr>
      </w:pPr>
      <w:r>
        <w:rPr>
          <w:b/>
          <w:bCs/>
          <w:szCs w:val="22"/>
          <w:lang w:val="es-BO" w:eastAsia="es-BO"/>
        </w:rPr>
        <w:t xml:space="preserve">26.1 </w:t>
      </w:r>
      <w:r w:rsidR="000537C1">
        <w:rPr>
          <w:b/>
          <w:bCs/>
          <w:szCs w:val="22"/>
          <w:lang w:val="es-BO" w:eastAsia="es-BO"/>
        </w:rPr>
        <w:t xml:space="preserve"> </w:t>
      </w:r>
      <w:r w:rsidR="000537C1">
        <w:rPr>
          <w:b/>
          <w:bCs/>
          <w:szCs w:val="22"/>
          <w:lang w:val="es-BO" w:eastAsia="es-BO"/>
        </w:rPr>
        <w:tab/>
        <w:t>E</w:t>
      </w:r>
      <w:r>
        <w:rPr>
          <w:b/>
          <w:bCs/>
          <w:szCs w:val="22"/>
          <w:lang w:val="es-BO" w:eastAsia="es-BO"/>
        </w:rPr>
        <w:t xml:space="preserve">l AUDITOR </w:t>
      </w:r>
      <w:r>
        <w:rPr>
          <w:szCs w:val="22"/>
          <w:lang w:val="es-BO" w:eastAsia="es-BO"/>
        </w:rPr>
        <w:t>contratará los seguros, por los conceptos siguientes, cuyo costo está incluido en el montoque percibe por este contrato:</w:t>
      </w:r>
    </w:p>
    <w:p w:rsidR="000537C1" w:rsidRDefault="000537C1" w:rsidP="000537C1">
      <w:pPr>
        <w:autoSpaceDE w:val="0"/>
        <w:autoSpaceDN w:val="0"/>
        <w:adjustRightInd w:val="0"/>
        <w:spacing w:after="0"/>
        <w:ind w:left="567" w:hanging="567"/>
        <w:rPr>
          <w:szCs w:val="22"/>
          <w:lang w:val="es-BO" w:eastAsia="es-BO"/>
        </w:rPr>
      </w:pPr>
    </w:p>
    <w:p w:rsidR="00DA65C0" w:rsidRDefault="00DA65C0" w:rsidP="000537C1">
      <w:pPr>
        <w:autoSpaceDE w:val="0"/>
        <w:autoSpaceDN w:val="0"/>
        <w:adjustRightInd w:val="0"/>
        <w:spacing w:after="0"/>
        <w:ind w:left="567"/>
        <w:rPr>
          <w:szCs w:val="22"/>
          <w:lang w:val="es-BO" w:eastAsia="es-BO"/>
        </w:rPr>
      </w:pPr>
      <w:r>
        <w:rPr>
          <w:szCs w:val="22"/>
          <w:lang w:val="es-BO" w:eastAsia="es-BO"/>
        </w:rPr>
        <w:t xml:space="preserve">Accidentes o incapacidad para el personal del </w:t>
      </w:r>
      <w:r>
        <w:rPr>
          <w:b/>
          <w:bCs/>
          <w:szCs w:val="22"/>
          <w:lang w:val="es-BO" w:eastAsia="es-BO"/>
        </w:rPr>
        <w:t>AUDITOR</w:t>
      </w:r>
      <w:r>
        <w:rPr>
          <w:szCs w:val="22"/>
          <w:lang w:val="es-BO" w:eastAsia="es-BO"/>
        </w:rPr>
        <w:t>, de acuerdo a la Ley General del Trabajo de</w:t>
      </w:r>
      <w:r w:rsidR="000537C1">
        <w:rPr>
          <w:szCs w:val="22"/>
          <w:lang w:val="es-BO" w:eastAsia="es-BO"/>
        </w:rPr>
        <w:t xml:space="preserve"> </w:t>
      </w:r>
      <w:r>
        <w:rPr>
          <w:szCs w:val="22"/>
          <w:lang w:val="es-BO" w:eastAsia="es-BO"/>
        </w:rPr>
        <w:t>Bolivia.</w:t>
      </w:r>
    </w:p>
    <w:p w:rsidR="00DA65C0" w:rsidRDefault="00DA65C0" w:rsidP="000537C1">
      <w:pPr>
        <w:autoSpaceDE w:val="0"/>
        <w:autoSpaceDN w:val="0"/>
        <w:adjustRightInd w:val="0"/>
        <w:spacing w:after="0"/>
        <w:ind w:left="567"/>
        <w:rPr>
          <w:b/>
          <w:bCs/>
          <w:i/>
          <w:iCs/>
          <w:szCs w:val="22"/>
          <w:lang w:val="es-BO" w:eastAsia="es-BO"/>
        </w:rPr>
      </w:pPr>
      <w:r>
        <w:rPr>
          <w:szCs w:val="22"/>
          <w:lang w:val="es-BO" w:eastAsia="es-BO"/>
        </w:rPr>
        <w:t>(</w:t>
      </w:r>
      <w:r>
        <w:rPr>
          <w:b/>
          <w:bCs/>
          <w:i/>
          <w:iCs/>
          <w:szCs w:val="22"/>
          <w:lang w:val="es-BO" w:eastAsia="es-BO"/>
        </w:rPr>
        <w:t>Será considerado solo en caso de contratación de firma de auditoría y para Profesionales</w:t>
      </w:r>
      <w:r w:rsidR="000537C1">
        <w:rPr>
          <w:b/>
          <w:bCs/>
          <w:i/>
          <w:iCs/>
          <w:szCs w:val="22"/>
          <w:lang w:val="es-BO" w:eastAsia="es-BO"/>
        </w:rPr>
        <w:t xml:space="preserve"> </w:t>
      </w:r>
      <w:r>
        <w:rPr>
          <w:b/>
          <w:bCs/>
          <w:i/>
          <w:iCs/>
          <w:szCs w:val="22"/>
          <w:lang w:val="es-BO" w:eastAsia="es-BO"/>
        </w:rPr>
        <w:t>independientes será excluido).</w:t>
      </w:r>
    </w:p>
    <w:p w:rsidR="000537C1" w:rsidRPr="000537C1" w:rsidRDefault="000537C1" w:rsidP="000537C1">
      <w:pPr>
        <w:autoSpaceDE w:val="0"/>
        <w:autoSpaceDN w:val="0"/>
        <w:adjustRightInd w:val="0"/>
        <w:spacing w:after="0"/>
        <w:ind w:left="567"/>
        <w:rPr>
          <w:bCs/>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SÉPTIMA.- (INFORMES) </w:t>
      </w:r>
      <w:r>
        <w:rPr>
          <w:szCs w:val="22"/>
          <w:lang w:val="es-BO" w:eastAsia="es-BO"/>
        </w:rPr>
        <w:t xml:space="preserve">El </w:t>
      </w:r>
      <w:r>
        <w:rPr>
          <w:b/>
          <w:bCs/>
          <w:szCs w:val="22"/>
          <w:lang w:val="es-BO" w:eastAsia="es-BO"/>
        </w:rPr>
        <w:t xml:space="preserve">AUDITOR </w:t>
      </w:r>
      <w:r>
        <w:rPr>
          <w:szCs w:val="22"/>
          <w:lang w:val="es-BO" w:eastAsia="es-BO"/>
        </w:rPr>
        <w:t xml:space="preserve">someterá a consideración del </w:t>
      </w:r>
      <w:r>
        <w:rPr>
          <w:b/>
          <w:bCs/>
          <w:szCs w:val="22"/>
          <w:lang w:val="es-BO" w:eastAsia="es-BO"/>
        </w:rPr>
        <w:t>CONTRATANTE</w:t>
      </w:r>
      <w:r>
        <w:rPr>
          <w:szCs w:val="22"/>
          <w:lang w:val="es-BO" w:eastAsia="es-BO"/>
        </w:rPr>
        <w:t>, los</w:t>
      </w:r>
      <w:r w:rsidR="000537C1">
        <w:rPr>
          <w:szCs w:val="22"/>
          <w:lang w:val="es-BO" w:eastAsia="es-BO"/>
        </w:rPr>
        <w:t xml:space="preserve"> </w:t>
      </w:r>
      <w:r>
        <w:rPr>
          <w:szCs w:val="22"/>
          <w:lang w:val="es-BO" w:eastAsia="es-BO"/>
        </w:rPr>
        <w:t>informes previstos en los términos de referencia.</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informe final debe ser presentado por el </w:t>
      </w:r>
      <w:r>
        <w:rPr>
          <w:b/>
          <w:bCs/>
          <w:szCs w:val="22"/>
          <w:lang w:val="es-BO" w:eastAsia="es-BO"/>
        </w:rPr>
        <w:t xml:space="preserve">AUDITOR </w:t>
      </w:r>
      <w:r>
        <w:rPr>
          <w:szCs w:val="22"/>
          <w:lang w:val="es-BO" w:eastAsia="es-BO"/>
        </w:rPr>
        <w:t>en____________</w:t>
      </w:r>
      <w:r>
        <w:rPr>
          <w:b/>
          <w:bCs/>
          <w:i/>
          <w:iCs/>
          <w:szCs w:val="22"/>
          <w:lang w:val="es-BO" w:eastAsia="es-BO"/>
        </w:rPr>
        <w:t>(Especificar el número)</w:t>
      </w:r>
      <w:r w:rsidR="000537C1">
        <w:rPr>
          <w:b/>
          <w:bCs/>
          <w:i/>
          <w:iCs/>
          <w:szCs w:val="22"/>
          <w:lang w:val="es-BO" w:eastAsia="es-BO"/>
        </w:rPr>
        <w:t xml:space="preserve"> </w:t>
      </w:r>
      <w:r>
        <w:rPr>
          <w:szCs w:val="22"/>
          <w:lang w:val="es-BO" w:eastAsia="es-BO"/>
        </w:rPr>
        <w:t>ejemplares.</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OCTAVA.- (APROBACIÓN DE INFORMES Y PROPIEDAD DE LOS MISMOS)</w:t>
      </w: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28.1.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PROCEDIMIENTO DE APROBACIÓN: </w:t>
      </w:r>
      <w:r>
        <w:rPr>
          <w:szCs w:val="22"/>
          <w:lang w:val="es-BO" w:eastAsia="es-BO"/>
        </w:rPr>
        <w:t>La CONTRAPARTE</w:t>
      </w:r>
      <w:r>
        <w:rPr>
          <w:b/>
          <w:bCs/>
          <w:szCs w:val="22"/>
          <w:lang w:val="es-BO" w:eastAsia="es-BO"/>
        </w:rPr>
        <w:t xml:space="preserve">, </w:t>
      </w:r>
      <w:r>
        <w:rPr>
          <w:szCs w:val="22"/>
          <w:lang w:val="es-BO" w:eastAsia="es-BO"/>
        </w:rPr>
        <w:t xml:space="preserve">una vez recibido el informe final y </w:t>
      </w:r>
      <w:r w:rsidR="000537C1">
        <w:rPr>
          <w:szCs w:val="22"/>
          <w:lang w:val="es-BO" w:eastAsia="es-BO"/>
        </w:rPr>
        <w:t>s</w:t>
      </w:r>
      <w:r>
        <w:rPr>
          <w:szCs w:val="22"/>
          <w:lang w:val="es-BO" w:eastAsia="es-BO"/>
        </w:rPr>
        <w:t>us</w:t>
      </w:r>
      <w:r w:rsidR="000537C1">
        <w:rPr>
          <w:szCs w:val="22"/>
          <w:lang w:val="es-BO" w:eastAsia="es-BO"/>
        </w:rPr>
        <w:t xml:space="preserve"> </w:t>
      </w:r>
      <w:r>
        <w:rPr>
          <w:szCs w:val="22"/>
          <w:lang w:val="es-BO" w:eastAsia="es-BO"/>
        </w:rPr>
        <w:t>componentes, que emerjan de la Auditoría, efectuará la revisión de los aspectos formales y hará conocer al</w:t>
      </w:r>
      <w:r w:rsidR="000537C1">
        <w:rPr>
          <w:szCs w:val="22"/>
          <w:lang w:val="es-BO" w:eastAsia="es-BO"/>
        </w:rPr>
        <w:t xml:space="preserve"> </w:t>
      </w:r>
      <w:r>
        <w:rPr>
          <w:b/>
          <w:bCs/>
          <w:szCs w:val="22"/>
          <w:lang w:val="es-BO" w:eastAsia="es-BO"/>
        </w:rPr>
        <w:t xml:space="preserve">AUDITOR </w:t>
      </w:r>
      <w:r>
        <w:rPr>
          <w:szCs w:val="22"/>
          <w:lang w:val="es-BO" w:eastAsia="es-BO"/>
        </w:rPr>
        <w:t xml:space="preserve">sus observaciones dentro del plazo máximo de...................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computados a partir de la fecha de su presentación. Si dentro los días calendario establecidos,</w:t>
      </w:r>
      <w:r w:rsidR="000537C1">
        <w:rPr>
          <w:szCs w:val="22"/>
          <w:lang w:val="es-BO" w:eastAsia="es-BO"/>
        </w:rPr>
        <w:t xml:space="preserve"> </w:t>
      </w:r>
      <w:r>
        <w:rPr>
          <w:szCs w:val="22"/>
          <w:lang w:val="es-BO" w:eastAsia="es-BO"/>
        </w:rPr>
        <w:t xml:space="preserve">la </w:t>
      </w:r>
      <w:r>
        <w:rPr>
          <w:b/>
          <w:bCs/>
          <w:szCs w:val="22"/>
          <w:lang w:val="es-BO" w:eastAsia="es-BO"/>
        </w:rPr>
        <w:t xml:space="preserve">CONTRAPARTE </w:t>
      </w:r>
      <w:r>
        <w:rPr>
          <w:szCs w:val="22"/>
          <w:lang w:val="es-BO" w:eastAsia="es-BO"/>
        </w:rPr>
        <w:t xml:space="preserve">no envía sus observaciones al </w:t>
      </w:r>
      <w:r>
        <w:rPr>
          <w:b/>
          <w:bCs/>
          <w:szCs w:val="22"/>
          <w:lang w:val="es-BO" w:eastAsia="es-BO"/>
        </w:rPr>
        <w:t xml:space="preserve">AUDITOR, </w:t>
      </w:r>
      <w:r>
        <w:rPr>
          <w:szCs w:val="22"/>
          <w:lang w:val="es-BO" w:eastAsia="es-BO"/>
        </w:rPr>
        <w:t>se considerará aprobado el informe final,</w:t>
      </w:r>
      <w:r w:rsidR="000537C1">
        <w:rPr>
          <w:szCs w:val="22"/>
          <w:lang w:val="es-BO" w:eastAsia="es-BO"/>
        </w:rPr>
        <w:t xml:space="preserve"> </w:t>
      </w:r>
      <w:r>
        <w:rPr>
          <w:szCs w:val="22"/>
          <w:lang w:val="es-BO" w:eastAsia="es-BO"/>
        </w:rPr>
        <w:t>definido en la cláusula precedente.</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 xml:space="preserve">se obliga a satisfacer dentro del plazo de ______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de su recepción, cualquier pedido de aclaración u observación efectuado por la</w:t>
      </w:r>
      <w:r w:rsidR="000537C1">
        <w:rPr>
          <w:szCs w:val="22"/>
          <w:lang w:val="es-BO" w:eastAsia="es-BO"/>
        </w:rPr>
        <w:t xml:space="preserve"> </w:t>
      </w:r>
      <w:r>
        <w:rPr>
          <w:szCs w:val="22"/>
          <w:lang w:val="es-BO" w:eastAsia="es-BO"/>
        </w:rPr>
        <w:t>CONTRAPARTE; el incumplimiento del plazo establecido genera multas por cada día de retrazo</w:t>
      </w:r>
      <w:r w:rsidR="000537C1">
        <w:rPr>
          <w:szCs w:val="22"/>
          <w:lang w:val="es-BO" w:eastAsia="es-BO"/>
        </w:rPr>
        <w:t xml:space="preserve"> </w:t>
      </w:r>
      <w:r>
        <w:rPr>
          <w:szCs w:val="22"/>
          <w:lang w:val="es-BO" w:eastAsia="es-BO"/>
        </w:rPr>
        <w:t>conforme lo establecido en la CLÁUSULA TRIGÉSIMA CUARTA.</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28.2. </w:t>
      </w:r>
      <w:r w:rsidR="000537C1">
        <w:rPr>
          <w:b/>
          <w:bCs/>
          <w:szCs w:val="22"/>
          <w:lang w:val="es-BO" w:eastAsia="es-BO"/>
        </w:rPr>
        <w:t xml:space="preserve"> </w:t>
      </w:r>
      <w:r w:rsidR="000537C1">
        <w:rPr>
          <w:b/>
          <w:bCs/>
          <w:szCs w:val="22"/>
          <w:lang w:val="es-BO" w:eastAsia="es-BO"/>
        </w:rPr>
        <w:tab/>
      </w:r>
      <w:r>
        <w:rPr>
          <w:szCs w:val="22"/>
          <w:lang w:val="es-BO" w:eastAsia="es-BO"/>
        </w:rPr>
        <w:t>Aprobado el informe final por la CONTRAPARTE se remitirá a la Comisión de Recepción para que</w:t>
      </w:r>
      <w:r w:rsidR="000537C1">
        <w:rPr>
          <w:szCs w:val="22"/>
          <w:lang w:val="es-BO" w:eastAsia="es-BO"/>
        </w:rPr>
        <w:t xml:space="preserve"> </w:t>
      </w:r>
      <w:r>
        <w:rPr>
          <w:szCs w:val="22"/>
          <w:lang w:val="es-BO" w:eastAsia="es-BO"/>
        </w:rPr>
        <w:t>recepcione y analice los informes emitidos por el AUDITOR de acuerdo con lo establecido en los</w:t>
      </w:r>
      <w:r w:rsidR="000537C1">
        <w:rPr>
          <w:szCs w:val="22"/>
          <w:lang w:val="es-BO" w:eastAsia="es-BO"/>
        </w:rPr>
        <w:t xml:space="preserve"> </w:t>
      </w:r>
      <w:r>
        <w:rPr>
          <w:szCs w:val="22"/>
          <w:lang w:val="es-BO" w:eastAsia="es-BO"/>
        </w:rPr>
        <w:t>Términos de Referencia, la propuesta técnica, el cronograma de presentación y las condiciones del</w:t>
      </w:r>
      <w:r w:rsidR="000537C1">
        <w:rPr>
          <w:szCs w:val="22"/>
          <w:lang w:val="es-BO" w:eastAsia="es-BO"/>
        </w:rPr>
        <w:t xml:space="preserve"> </w:t>
      </w:r>
      <w:r>
        <w:rPr>
          <w:szCs w:val="22"/>
          <w:lang w:val="es-BO" w:eastAsia="es-BO"/>
        </w:rPr>
        <w:t>contrato, en caso de no existir observaciones aprobará los mismos y elaborará el informe de conformidad.</w:t>
      </w:r>
    </w:p>
    <w:p w:rsidR="00DA65C0" w:rsidRDefault="00DA65C0" w:rsidP="000537C1">
      <w:pPr>
        <w:autoSpaceDE w:val="0"/>
        <w:autoSpaceDN w:val="0"/>
        <w:adjustRightInd w:val="0"/>
        <w:spacing w:after="0"/>
        <w:ind w:left="709"/>
        <w:rPr>
          <w:szCs w:val="22"/>
          <w:lang w:val="es-BO" w:eastAsia="es-BO"/>
        </w:rPr>
      </w:pPr>
      <w:r>
        <w:rPr>
          <w:szCs w:val="22"/>
          <w:lang w:val="es-BO" w:eastAsia="es-BO"/>
        </w:rPr>
        <w:t>Emitida el acta de recepción e informe de conformidad se procesará el pago final a favor del AUDITOR.</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28.3.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PROPIEDAD DE LOS INFORMES EMERGENTES DE LA AUDITORÍA: </w:t>
      </w:r>
      <w:r>
        <w:rPr>
          <w:szCs w:val="22"/>
          <w:lang w:val="es-BO" w:eastAsia="es-BO"/>
        </w:rPr>
        <w:t>El documento final en</w:t>
      </w:r>
      <w:r w:rsidR="000537C1">
        <w:rPr>
          <w:szCs w:val="22"/>
          <w:lang w:val="es-BO" w:eastAsia="es-BO"/>
        </w:rPr>
        <w:t xml:space="preserve"> </w:t>
      </w:r>
      <w:r>
        <w:rPr>
          <w:szCs w:val="22"/>
          <w:lang w:val="es-BO" w:eastAsia="es-BO"/>
        </w:rPr>
        <w:t>original, copia y fotocopias de la misma, como su soporte magnético, y otros documentos resultantes de la</w:t>
      </w:r>
      <w:r w:rsidR="000537C1">
        <w:rPr>
          <w:szCs w:val="22"/>
          <w:lang w:val="es-BO" w:eastAsia="es-BO"/>
        </w:rPr>
        <w:t xml:space="preserve"> </w:t>
      </w:r>
      <w:r>
        <w:rPr>
          <w:szCs w:val="22"/>
          <w:lang w:val="es-BO" w:eastAsia="es-BO"/>
        </w:rPr>
        <w:t xml:space="preserve">prestación del servicio son de propiedad del </w:t>
      </w:r>
      <w:r>
        <w:rPr>
          <w:b/>
          <w:bCs/>
          <w:szCs w:val="22"/>
          <w:lang w:val="es-BO" w:eastAsia="es-BO"/>
        </w:rPr>
        <w:t xml:space="preserve">CONTRATANTE </w:t>
      </w:r>
      <w:r>
        <w:rPr>
          <w:szCs w:val="22"/>
          <w:lang w:val="es-BO" w:eastAsia="es-BO"/>
        </w:rPr>
        <w:t>y en consecuencia, deberán ser</w:t>
      </w:r>
      <w:r w:rsidR="000537C1">
        <w:rPr>
          <w:szCs w:val="22"/>
          <w:lang w:val="es-BO" w:eastAsia="es-BO"/>
        </w:rPr>
        <w:t xml:space="preserve"> </w:t>
      </w:r>
      <w:r>
        <w:rPr>
          <w:szCs w:val="22"/>
          <w:lang w:val="es-BO" w:eastAsia="es-BO"/>
        </w:rPr>
        <w:t>entregados a éste a la finalización del servicio de Auditoría, quedando absolutamente prohibido que</w:t>
      </w:r>
      <w:r w:rsidR="000537C1">
        <w:rPr>
          <w:szCs w:val="22"/>
          <w:lang w:val="es-BO" w:eastAsia="es-BO"/>
        </w:rPr>
        <w:t xml:space="preserve"> </w:t>
      </w:r>
      <w:r>
        <w:rPr>
          <w:b/>
          <w:bCs/>
          <w:szCs w:val="22"/>
          <w:lang w:val="es-BO" w:eastAsia="es-BO"/>
        </w:rPr>
        <w:t xml:space="preserve">AUDITOR </w:t>
      </w:r>
      <w:r>
        <w:rPr>
          <w:szCs w:val="22"/>
          <w:lang w:val="es-BO" w:eastAsia="es-BO"/>
        </w:rPr>
        <w:t>difunda dicha documentación, total o parcialmente, sin consentimiento escrito previo del</w:t>
      </w:r>
      <w:r w:rsidR="000537C1">
        <w:rPr>
          <w:szCs w:val="22"/>
          <w:lang w:val="es-BO" w:eastAsia="es-BO"/>
        </w:rPr>
        <w:t xml:space="preserve"> </w:t>
      </w:r>
      <w:r>
        <w:rPr>
          <w:b/>
          <w:bCs/>
          <w:szCs w:val="22"/>
          <w:lang w:val="es-BO" w:eastAsia="es-BO"/>
        </w:rPr>
        <w:t xml:space="preserve">CONTRATANTE, </w:t>
      </w:r>
      <w:r>
        <w:rPr>
          <w:szCs w:val="22"/>
          <w:lang w:val="es-BO" w:eastAsia="es-BO"/>
        </w:rPr>
        <w:t>excepto el envío del informe a la Contraloría General de la República, tal como</w:t>
      </w:r>
      <w:r w:rsidR="000537C1">
        <w:rPr>
          <w:szCs w:val="22"/>
          <w:lang w:val="es-BO" w:eastAsia="es-BO"/>
        </w:rPr>
        <w:t xml:space="preserve"> </w:t>
      </w:r>
      <w:r>
        <w:rPr>
          <w:szCs w:val="22"/>
          <w:lang w:val="es-BO" w:eastAsia="es-BO"/>
        </w:rPr>
        <w:t>establece la Ley Nº 1178 y el Reglamento aprobado por el Decreto Supremo Nº 23215.</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b/>
          <w:bCs/>
          <w:szCs w:val="22"/>
          <w:lang w:val="es-BO" w:eastAsia="es-BO"/>
        </w:rPr>
      </w:pPr>
      <w:r>
        <w:rPr>
          <w:b/>
          <w:bCs/>
          <w:szCs w:val="22"/>
          <w:lang w:val="es-BO" w:eastAsia="es-BO"/>
        </w:rPr>
        <w:t xml:space="preserve">EL AUDITOR </w:t>
      </w:r>
      <w:r>
        <w:rPr>
          <w:szCs w:val="22"/>
          <w:lang w:val="es-BO" w:eastAsia="es-BO"/>
        </w:rPr>
        <w:t>está prohibido de divulgar o revelar cualquier información reservada y confidencial a la</w:t>
      </w:r>
      <w:r w:rsidR="000537C1">
        <w:rPr>
          <w:szCs w:val="22"/>
          <w:lang w:val="es-BO" w:eastAsia="es-BO"/>
        </w:rPr>
        <w:t xml:space="preserve"> </w:t>
      </w:r>
      <w:r>
        <w:rPr>
          <w:szCs w:val="22"/>
          <w:lang w:val="es-BO" w:eastAsia="es-BO"/>
        </w:rPr>
        <w:t>que pueda tener acceso en la ejecución del Contrato, a menos que se haya concedido autorización por</w:t>
      </w:r>
      <w:r w:rsidR="000537C1">
        <w:rPr>
          <w:szCs w:val="22"/>
          <w:lang w:val="es-BO" w:eastAsia="es-BO"/>
        </w:rPr>
        <w:t xml:space="preserve"> </w:t>
      </w:r>
      <w:r>
        <w:rPr>
          <w:szCs w:val="22"/>
          <w:lang w:val="es-BO" w:eastAsia="es-BO"/>
        </w:rPr>
        <w:t>escrito. Esta prohibición se extiende igualmente a los empleados, representante legal y otros funcionarios</w:t>
      </w:r>
      <w:r w:rsidR="000537C1">
        <w:rPr>
          <w:szCs w:val="22"/>
          <w:lang w:val="es-BO" w:eastAsia="es-BO"/>
        </w:rPr>
        <w:t xml:space="preserve"> </w:t>
      </w:r>
      <w:r>
        <w:rPr>
          <w:szCs w:val="22"/>
          <w:lang w:val="es-BO" w:eastAsia="es-BO"/>
        </w:rPr>
        <w:t>del AUDITOR</w:t>
      </w:r>
      <w:r>
        <w:rPr>
          <w:b/>
          <w:bCs/>
          <w:szCs w:val="22"/>
          <w:lang w:val="es-BO" w:eastAsia="es-BO"/>
        </w:rPr>
        <w:t>.</w:t>
      </w:r>
    </w:p>
    <w:p w:rsidR="000537C1" w:rsidRPr="000537C1" w:rsidRDefault="000537C1" w:rsidP="000537C1">
      <w:pPr>
        <w:autoSpaceDE w:val="0"/>
        <w:autoSpaceDN w:val="0"/>
        <w:adjustRightInd w:val="0"/>
        <w:spacing w:after="0"/>
        <w:ind w:left="709"/>
        <w:rPr>
          <w:b/>
          <w:bCs/>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solo podrá mencionar el servicio a terceros, como prueba de sus antecedentes</w:t>
      </w:r>
      <w:r w:rsidR="000537C1">
        <w:rPr>
          <w:szCs w:val="22"/>
          <w:lang w:val="es-BO" w:eastAsia="es-BO"/>
        </w:rPr>
        <w:t xml:space="preserve"> </w:t>
      </w:r>
      <w:r>
        <w:rPr>
          <w:szCs w:val="22"/>
          <w:lang w:val="es-BO" w:eastAsia="es-BO"/>
        </w:rPr>
        <w:t xml:space="preserve">profesionales, sobre los cuales, el </w:t>
      </w:r>
      <w:r>
        <w:rPr>
          <w:b/>
          <w:bCs/>
          <w:szCs w:val="22"/>
          <w:lang w:val="es-BO" w:eastAsia="es-BO"/>
        </w:rPr>
        <w:t xml:space="preserve">CONTRATANTE </w:t>
      </w:r>
      <w:r>
        <w:rPr>
          <w:szCs w:val="22"/>
          <w:lang w:val="es-BO" w:eastAsia="es-BO"/>
        </w:rPr>
        <w:t>emitirá la certificación detallada pertinente.</w:t>
      </w:r>
    </w:p>
    <w:p w:rsidR="000537C1" w:rsidRDefault="000537C1" w:rsidP="000537C1">
      <w:pPr>
        <w:autoSpaceDE w:val="0"/>
        <w:autoSpaceDN w:val="0"/>
        <w:adjustRightInd w:val="0"/>
        <w:spacing w:after="0"/>
        <w:ind w:left="709"/>
        <w:rPr>
          <w:szCs w:val="22"/>
          <w:lang w:val="es-BO" w:eastAsia="es-BO"/>
        </w:rPr>
      </w:pPr>
    </w:p>
    <w:p w:rsidR="00DA65C0" w:rsidRDefault="00DA65C0" w:rsidP="00040AD1">
      <w:pPr>
        <w:autoSpaceDE w:val="0"/>
        <w:autoSpaceDN w:val="0"/>
        <w:adjustRightInd w:val="0"/>
        <w:spacing w:after="0"/>
        <w:ind w:left="709" w:hanging="709"/>
        <w:rPr>
          <w:szCs w:val="22"/>
          <w:lang w:val="es-BO" w:eastAsia="es-BO"/>
        </w:rPr>
      </w:pPr>
      <w:r>
        <w:rPr>
          <w:b/>
          <w:bCs/>
          <w:szCs w:val="22"/>
          <w:lang w:val="es-BO" w:eastAsia="es-BO"/>
        </w:rPr>
        <w:lastRenderedPageBreak/>
        <w:t xml:space="preserve">28.4. </w:t>
      </w:r>
      <w:r w:rsidR="00040AD1">
        <w:rPr>
          <w:b/>
          <w:bCs/>
          <w:szCs w:val="22"/>
          <w:lang w:val="es-BO" w:eastAsia="es-BO"/>
        </w:rPr>
        <w:t xml:space="preserve"> </w:t>
      </w:r>
      <w:r w:rsidR="00040AD1">
        <w:rPr>
          <w:b/>
          <w:bCs/>
          <w:szCs w:val="22"/>
          <w:lang w:val="es-BO" w:eastAsia="es-BO"/>
        </w:rPr>
        <w:tab/>
      </w:r>
      <w:r>
        <w:rPr>
          <w:b/>
          <w:bCs/>
          <w:szCs w:val="22"/>
          <w:lang w:val="es-BO" w:eastAsia="es-BO"/>
        </w:rPr>
        <w:t xml:space="preserve">PROPIEDAD DE LOS PAPELES DE TRABAJO: </w:t>
      </w:r>
      <w:r>
        <w:rPr>
          <w:szCs w:val="22"/>
          <w:lang w:val="es-BO" w:eastAsia="es-BO"/>
        </w:rPr>
        <w:t>Los papeles de trabajo que respaldan los informes</w:t>
      </w:r>
      <w:r w:rsidR="00040AD1">
        <w:rPr>
          <w:szCs w:val="22"/>
          <w:lang w:val="es-BO" w:eastAsia="es-BO"/>
        </w:rPr>
        <w:t xml:space="preserve"> </w:t>
      </w:r>
      <w:r>
        <w:rPr>
          <w:szCs w:val="22"/>
          <w:lang w:val="es-BO" w:eastAsia="es-BO"/>
        </w:rPr>
        <w:t>de auditoría emitidos por los Profesionales Independientes y Firmas de Auditoría, son de propiedad de los</w:t>
      </w:r>
      <w:r w:rsidR="00040AD1">
        <w:rPr>
          <w:szCs w:val="22"/>
          <w:lang w:val="es-BO" w:eastAsia="es-BO"/>
        </w:rPr>
        <w:t xml:space="preserve"> </w:t>
      </w:r>
      <w:r>
        <w:rPr>
          <w:szCs w:val="22"/>
          <w:lang w:val="es-BO" w:eastAsia="es-BO"/>
        </w:rPr>
        <w:t>mismos.</w:t>
      </w:r>
    </w:p>
    <w:p w:rsidR="00040AD1" w:rsidRDefault="00040AD1" w:rsidP="00040AD1">
      <w:pPr>
        <w:autoSpaceDE w:val="0"/>
        <w:autoSpaceDN w:val="0"/>
        <w:adjustRightInd w:val="0"/>
        <w:spacing w:after="0"/>
        <w:ind w:left="709" w:hanging="709"/>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NOVENA.- (FORMA DE PAGO) </w:t>
      </w:r>
      <w:r>
        <w:rPr>
          <w:szCs w:val="22"/>
          <w:lang w:val="es-BO" w:eastAsia="es-BO"/>
        </w:rPr>
        <w:t>El pago se realizará de acuerdo al siguiente detalle:</w:t>
      </w:r>
    </w:p>
    <w:p w:rsidR="00040AD1" w:rsidRDefault="00040AD1" w:rsidP="005F5B26">
      <w:pPr>
        <w:autoSpaceDE w:val="0"/>
        <w:autoSpaceDN w:val="0"/>
        <w:adjustRightInd w:val="0"/>
        <w:spacing w:after="0"/>
        <w:rPr>
          <w:szCs w:val="22"/>
          <w:lang w:val="es-BO" w:eastAsia="es-BO"/>
        </w:rPr>
      </w:pPr>
    </w:p>
    <w:p w:rsidR="00DA65C0" w:rsidRPr="009E18D6" w:rsidRDefault="00DA65C0" w:rsidP="005F5B26">
      <w:pPr>
        <w:autoSpaceDE w:val="0"/>
        <w:autoSpaceDN w:val="0"/>
        <w:adjustRightInd w:val="0"/>
        <w:spacing w:after="0"/>
        <w:rPr>
          <w:bCs/>
          <w:iCs/>
          <w:szCs w:val="22"/>
          <w:lang w:val="es-BO" w:eastAsia="es-BO"/>
        </w:rPr>
      </w:pPr>
      <w:r>
        <w:rPr>
          <w:szCs w:val="22"/>
          <w:lang w:val="es-BO" w:eastAsia="es-BO"/>
        </w:rPr>
        <w:t xml:space="preserve">- </w:t>
      </w:r>
      <w:r w:rsidRPr="00001A0F">
        <w:rPr>
          <w:szCs w:val="22"/>
          <w:lang w:val="es-BO" w:eastAsia="es-BO"/>
        </w:rPr>
        <w:t xml:space="preserve">Anticipo (máximo 20%) </w:t>
      </w:r>
      <w:r w:rsidRPr="009E18D6">
        <w:rPr>
          <w:bCs/>
          <w:iCs/>
          <w:szCs w:val="22"/>
          <w:lang w:val="es-BO" w:eastAsia="es-BO"/>
        </w:rPr>
        <w:t>(si corresponde)</w:t>
      </w:r>
    </w:p>
    <w:p w:rsidR="00DA65C0" w:rsidRPr="009E18D6" w:rsidRDefault="00DA65C0" w:rsidP="005F5B26">
      <w:pPr>
        <w:autoSpaceDE w:val="0"/>
        <w:autoSpaceDN w:val="0"/>
        <w:adjustRightInd w:val="0"/>
        <w:spacing w:after="0"/>
        <w:rPr>
          <w:bCs/>
          <w:iCs/>
          <w:szCs w:val="22"/>
          <w:lang w:val="es-BO" w:eastAsia="es-BO"/>
        </w:rPr>
      </w:pPr>
      <w:r w:rsidRPr="00001A0F">
        <w:rPr>
          <w:szCs w:val="22"/>
          <w:lang w:val="es-BO" w:eastAsia="es-BO"/>
        </w:rPr>
        <w:t xml:space="preserve">- </w:t>
      </w:r>
      <w:r w:rsidR="00001A0F" w:rsidRPr="00001A0F">
        <w:rPr>
          <w:szCs w:val="22"/>
          <w:lang w:val="es-BO" w:eastAsia="es-BO"/>
        </w:rPr>
        <w:t xml:space="preserve">Primer </w:t>
      </w:r>
      <w:r w:rsidRPr="009E18D6">
        <w:rPr>
          <w:bCs/>
          <w:iCs/>
          <w:szCs w:val="22"/>
          <w:lang w:val="es-BO" w:eastAsia="es-BO"/>
        </w:rPr>
        <w:t xml:space="preserve">Pago parcial </w:t>
      </w:r>
      <w:r w:rsidR="008E7577" w:rsidRPr="009E18D6">
        <w:rPr>
          <w:bCs/>
          <w:iCs/>
          <w:szCs w:val="22"/>
          <w:lang w:val="es-BO" w:eastAsia="es-BO"/>
        </w:rPr>
        <w:t xml:space="preserve">30 </w:t>
      </w:r>
      <w:r w:rsidRPr="009E18D6">
        <w:rPr>
          <w:bCs/>
          <w:iCs/>
          <w:szCs w:val="22"/>
          <w:lang w:val="es-BO" w:eastAsia="es-BO"/>
        </w:rPr>
        <w:t>%</w:t>
      </w:r>
      <w:r w:rsidR="00001A0F" w:rsidRPr="009E18D6">
        <w:rPr>
          <w:bCs/>
          <w:iCs/>
          <w:szCs w:val="22"/>
          <w:lang w:val="es-BO" w:eastAsia="es-BO"/>
        </w:rPr>
        <w:t>.</w:t>
      </w:r>
    </w:p>
    <w:p w:rsidR="00001A0F" w:rsidRPr="009E18D6" w:rsidRDefault="00001A0F" w:rsidP="005F5B26">
      <w:pPr>
        <w:autoSpaceDE w:val="0"/>
        <w:autoSpaceDN w:val="0"/>
        <w:adjustRightInd w:val="0"/>
        <w:spacing w:after="0"/>
        <w:rPr>
          <w:bCs/>
          <w:iCs/>
          <w:szCs w:val="22"/>
          <w:lang w:val="es-BO" w:eastAsia="es-BO"/>
        </w:rPr>
      </w:pPr>
      <w:r w:rsidRPr="009E18D6">
        <w:rPr>
          <w:bCs/>
          <w:iCs/>
          <w:szCs w:val="22"/>
          <w:lang w:val="es-BO" w:eastAsia="es-BO"/>
        </w:rPr>
        <w:t>- Segundo pago parcial 30%</w:t>
      </w:r>
    </w:p>
    <w:p w:rsidR="00DA65C0" w:rsidRDefault="00DA65C0" w:rsidP="005F5B26">
      <w:pPr>
        <w:autoSpaceDE w:val="0"/>
        <w:autoSpaceDN w:val="0"/>
        <w:adjustRightInd w:val="0"/>
        <w:spacing w:after="0"/>
        <w:rPr>
          <w:szCs w:val="22"/>
          <w:lang w:val="es-BO" w:eastAsia="es-BO"/>
        </w:rPr>
      </w:pPr>
      <w:r w:rsidRPr="00001A0F">
        <w:rPr>
          <w:szCs w:val="22"/>
          <w:lang w:val="es-BO" w:eastAsia="es-BO"/>
        </w:rPr>
        <w:t xml:space="preserve">- Pago Final </w:t>
      </w:r>
      <w:r w:rsidR="008E7577" w:rsidRPr="00001A0F">
        <w:rPr>
          <w:szCs w:val="22"/>
          <w:lang w:val="es-BO" w:eastAsia="es-BO"/>
        </w:rPr>
        <w:t>40</w:t>
      </w:r>
      <w:r w:rsidRPr="00001A0F">
        <w:rPr>
          <w:szCs w:val="22"/>
          <w:lang w:val="es-BO" w:eastAsia="es-BO"/>
        </w:rPr>
        <w:t>%</w:t>
      </w:r>
      <w:r>
        <w:rPr>
          <w:szCs w:val="22"/>
          <w:lang w:val="es-BO" w:eastAsia="es-BO"/>
        </w:rPr>
        <w:t xml:space="preserve"> </w:t>
      </w:r>
    </w:p>
    <w:p w:rsidR="00040AD1" w:rsidRDefault="00040AD1" w:rsidP="009E18D6">
      <w:pPr>
        <w:autoSpaceDE w:val="0"/>
        <w:autoSpaceDN w:val="0"/>
        <w:adjustRightInd w:val="0"/>
        <w:spacing w:after="0"/>
        <w:ind w:firstLine="709"/>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la demora de pago parcial o total, supera los sesenta (60) días calendario, desde la fecha del Informe de</w:t>
      </w:r>
      <w:r w:rsidR="00040AD1">
        <w:rPr>
          <w:szCs w:val="22"/>
          <w:lang w:val="es-BO" w:eastAsia="es-BO"/>
        </w:rPr>
        <w:t xml:space="preserve"> </w:t>
      </w:r>
      <w:r>
        <w:rPr>
          <w:szCs w:val="22"/>
          <w:lang w:val="es-BO" w:eastAsia="es-BO"/>
        </w:rPr>
        <w:t>Conformidad emitido por la Comisión de Recepción</w:t>
      </w:r>
      <w:r>
        <w:rPr>
          <w:b/>
          <w:bCs/>
          <w:szCs w:val="22"/>
          <w:lang w:val="es-BO" w:eastAsia="es-BO"/>
        </w:rPr>
        <w:t xml:space="preserve">; </w:t>
      </w:r>
      <w:r>
        <w:rPr>
          <w:szCs w:val="22"/>
          <w:lang w:val="es-BO" w:eastAsia="es-BO"/>
        </w:rPr>
        <w:t xml:space="preserve">el </w:t>
      </w:r>
      <w:r>
        <w:rPr>
          <w:b/>
          <w:bCs/>
          <w:szCs w:val="22"/>
          <w:lang w:val="es-BO" w:eastAsia="es-BO"/>
        </w:rPr>
        <w:t xml:space="preserve">AUDITOR </w:t>
      </w:r>
      <w:r>
        <w:rPr>
          <w:szCs w:val="22"/>
          <w:lang w:val="es-BO" w:eastAsia="es-BO"/>
        </w:rPr>
        <w:t>tiene el derecho de reclamar el pago de un</w:t>
      </w:r>
      <w:r w:rsidR="00040AD1">
        <w:rPr>
          <w:szCs w:val="22"/>
          <w:lang w:val="es-BO" w:eastAsia="es-BO"/>
        </w:rPr>
        <w:t xml:space="preserve"> </w:t>
      </w:r>
      <w:r>
        <w:rPr>
          <w:szCs w:val="22"/>
          <w:lang w:val="es-BO" w:eastAsia="es-BO"/>
        </w:rPr>
        <w:t>interés sobre el monto no pagado por cada día adicional de retraso, a partir del día sesenta y uno (61), calculado</w:t>
      </w:r>
      <w:r w:rsidR="00040AD1">
        <w:rPr>
          <w:szCs w:val="22"/>
          <w:lang w:val="es-BO" w:eastAsia="es-BO"/>
        </w:rPr>
        <w:t xml:space="preserve"> </w:t>
      </w:r>
      <w:r>
        <w:rPr>
          <w:szCs w:val="22"/>
          <w:lang w:val="es-BO" w:eastAsia="es-BO"/>
        </w:rPr>
        <w:t>basándose en la tasa de interés pasiva anual promedio ponderada nominal del sistema bancario para depósitos en</w:t>
      </w:r>
      <w:r w:rsidR="00040AD1">
        <w:rPr>
          <w:szCs w:val="22"/>
          <w:lang w:val="es-BO" w:eastAsia="es-BO"/>
        </w:rPr>
        <w:t xml:space="preserve"> </w:t>
      </w:r>
      <w:r>
        <w:rPr>
          <w:szCs w:val="22"/>
          <w:lang w:val="es-BO" w:eastAsia="es-BO"/>
        </w:rPr>
        <w:t>caja de ahorro en moneda nacional que publica periódicamente el Banco Central de Bolivia, de la semana</w:t>
      </w:r>
      <w:r w:rsidR="00040AD1">
        <w:rPr>
          <w:szCs w:val="22"/>
          <w:lang w:val="es-BO" w:eastAsia="es-BO"/>
        </w:rPr>
        <w:t xml:space="preserve"> </w:t>
      </w:r>
      <w:r>
        <w:rPr>
          <w:szCs w:val="22"/>
          <w:lang w:val="es-BO" w:eastAsia="es-BO"/>
        </w:rPr>
        <w:t>anterior a la que se vaya a fijar el interés, el mismo que será dividido en trescientos sesenta y cinco (365) días y</w:t>
      </w:r>
      <w:r w:rsidR="00040AD1">
        <w:rPr>
          <w:szCs w:val="22"/>
          <w:lang w:val="es-BO" w:eastAsia="es-BO"/>
        </w:rPr>
        <w:t xml:space="preserve"> </w:t>
      </w:r>
      <w:r>
        <w:rPr>
          <w:szCs w:val="22"/>
          <w:lang w:val="es-BO" w:eastAsia="es-BO"/>
        </w:rPr>
        <w:t xml:space="preserve">multiplicado por los días de retraso en que incurra el </w:t>
      </w:r>
      <w:r>
        <w:rPr>
          <w:b/>
          <w:bCs/>
          <w:szCs w:val="22"/>
          <w:lang w:val="es-BO" w:eastAsia="es-BO"/>
        </w:rPr>
        <w:t>CONTRATANTE</w:t>
      </w:r>
      <w:r>
        <w:rPr>
          <w:szCs w:val="22"/>
          <w:lang w:val="es-BO" w:eastAsia="es-BO"/>
        </w:rPr>
        <w:t>.</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(FACTURACIÓN) </w:t>
      </w:r>
      <w:r>
        <w:rPr>
          <w:szCs w:val="22"/>
          <w:lang w:val="es-BO" w:eastAsia="es-BO"/>
        </w:rPr>
        <w:t xml:space="preserve">El </w:t>
      </w:r>
      <w:r>
        <w:rPr>
          <w:b/>
          <w:bCs/>
          <w:szCs w:val="22"/>
          <w:lang w:val="es-BO" w:eastAsia="es-BO"/>
        </w:rPr>
        <w:t xml:space="preserve">AUDITOR </w:t>
      </w:r>
      <w:r>
        <w:rPr>
          <w:szCs w:val="22"/>
          <w:lang w:val="es-BO" w:eastAsia="es-BO"/>
        </w:rPr>
        <w:t>emitirá la factura correspondiente a favor del</w:t>
      </w:r>
      <w:r w:rsidR="00040AD1">
        <w:rPr>
          <w:szCs w:val="22"/>
          <w:lang w:val="es-BO" w:eastAsia="es-BO"/>
        </w:rPr>
        <w:t xml:space="preserve"> </w:t>
      </w:r>
      <w:r>
        <w:rPr>
          <w:b/>
          <w:bCs/>
          <w:szCs w:val="22"/>
          <w:lang w:val="es-BO" w:eastAsia="es-BO"/>
        </w:rPr>
        <w:t xml:space="preserve">CONTRATANTE </w:t>
      </w:r>
      <w:r>
        <w:rPr>
          <w:szCs w:val="22"/>
          <w:lang w:val="es-BO" w:eastAsia="es-BO"/>
        </w:rPr>
        <w:t>contra cada pago.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que no sea emitida la factura respectiva, el </w:t>
      </w:r>
      <w:r>
        <w:rPr>
          <w:b/>
          <w:bCs/>
          <w:szCs w:val="22"/>
          <w:lang w:val="es-BO" w:eastAsia="es-BO"/>
        </w:rPr>
        <w:t xml:space="preserve">CONTRATANTE </w:t>
      </w:r>
      <w:r>
        <w:rPr>
          <w:szCs w:val="22"/>
          <w:lang w:val="es-BO" w:eastAsia="es-BO"/>
        </w:rPr>
        <w:t>no hará efectivo el pago.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PRIMERA.- (MODIFICACIÓN AL PLAZO DEL SERVICIO)</w:t>
      </w:r>
    </w:p>
    <w:p w:rsidR="00DA65C0" w:rsidRDefault="00DA65C0" w:rsidP="005F5B26">
      <w:pPr>
        <w:autoSpaceDE w:val="0"/>
        <w:autoSpaceDN w:val="0"/>
        <w:adjustRightInd w:val="0"/>
        <w:spacing w:after="0"/>
        <w:rPr>
          <w:b/>
          <w:bCs/>
          <w:szCs w:val="22"/>
          <w:lang w:val="es-BO" w:eastAsia="es-BO"/>
        </w:rPr>
      </w:pPr>
      <w:r>
        <w:rPr>
          <w:b/>
          <w:bCs/>
          <w:szCs w:val="22"/>
          <w:lang w:val="es-BO" w:eastAsia="es-BO"/>
        </w:rPr>
        <w:t>Mediante Contrato Modificatorio:</w:t>
      </w:r>
    </w:p>
    <w:p w:rsidR="00DA65C0" w:rsidRDefault="00DA65C0" w:rsidP="005F5B26">
      <w:pPr>
        <w:autoSpaceDE w:val="0"/>
        <w:autoSpaceDN w:val="0"/>
        <w:adjustRightInd w:val="0"/>
        <w:spacing w:after="0"/>
        <w:rPr>
          <w:szCs w:val="22"/>
          <w:lang w:val="es-BO" w:eastAsia="es-BO"/>
        </w:rPr>
      </w:pPr>
      <w:r>
        <w:rPr>
          <w:szCs w:val="22"/>
          <w:lang w:val="es-BO" w:eastAsia="es-BO"/>
        </w:rPr>
        <w:t>El plazo de ejecución del servicio se modificará sólo por circunstancias de fuerza mayor o caso fortuito previo</w:t>
      </w:r>
      <w:r w:rsidR="00040AD1">
        <w:rPr>
          <w:szCs w:val="22"/>
          <w:lang w:val="es-BO" w:eastAsia="es-BO"/>
        </w:rPr>
        <w:t xml:space="preserve"> </w:t>
      </w:r>
      <w:r>
        <w:rPr>
          <w:szCs w:val="22"/>
          <w:lang w:val="es-BO" w:eastAsia="es-BO"/>
        </w:rPr>
        <w:t>sustento técnico-legal que establezca las causas y razones por las cuales debiera ser suscrito este documento,</w:t>
      </w:r>
      <w:r w:rsidR="00040AD1">
        <w:rPr>
          <w:szCs w:val="22"/>
          <w:lang w:val="es-BO" w:eastAsia="es-BO"/>
        </w:rPr>
        <w:t xml:space="preserve"> </w:t>
      </w:r>
      <w:r>
        <w:rPr>
          <w:szCs w:val="22"/>
          <w:lang w:val="es-BO" w:eastAsia="es-BO"/>
        </w:rPr>
        <w:t>mismos que deben ser remitidos a la Máxima Autoridad Ejecutiva para la aprobación de la suscripción del</w:t>
      </w:r>
      <w:r w:rsidR="00040AD1">
        <w:rPr>
          <w:szCs w:val="22"/>
          <w:lang w:val="es-BO" w:eastAsia="es-BO"/>
        </w:rPr>
        <w:t xml:space="preserve"> </w:t>
      </w:r>
      <w:r>
        <w:rPr>
          <w:szCs w:val="22"/>
          <w:lang w:val="es-BO" w:eastAsia="es-BO"/>
        </w:rPr>
        <w:t>contrato modificatorio.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SEGUNDA.- (RESPONSABILIDAD Y OBLIGACIONES DEL AUDITOR</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Responsabilidad Técnica: </w:t>
      </w:r>
      <w:r>
        <w:rPr>
          <w:szCs w:val="22"/>
          <w:lang w:val="es-BO" w:eastAsia="es-BO"/>
        </w:rPr>
        <w:t xml:space="preserve">El </w:t>
      </w:r>
      <w:r>
        <w:rPr>
          <w:b/>
          <w:bCs/>
          <w:szCs w:val="22"/>
          <w:lang w:val="es-BO" w:eastAsia="es-BO"/>
        </w:rPr>
        <w:t xml:space="preserve">AUDITOR </w:t>
      </w:r>
      <w:r>
        <w:rPr>
          <w:szCs w:val="22"/>
          <w:lang w:val="es-BO" w:eastAsia="es-BO"/>
        </w:rPr>
        <w:t>asume la responsabilidad técnica absoluta, de los servicios</w:t>
      </w:r>
      <w:r w:rsidR="00040AD1">
        <w:rPr>
          <w:szCs w:val="22"/>
          <w:lang w:val="es-BO" w:eastAsia="es-BO"/>
        </w:rPr>
        <w:t xml:space="preserve"> </w:t>
      </w:r>
      <w:r>
        <w:rPr>
          <w:szCs w:val="22"/>
          <w:lang w:val="es-BO" w:eastAsia="es-BO"/>
        </w:rPr>
        <w:t>profesionales prestados bajo el presente contrato, conforme lo establecido en los Términos de Referencia y</w:t>
      </w:r>
      <w:r w:rsidR="00040AD1">
        <w:rPr>
          <w:szCs w:val="22"/>
          <w:lang w:val="es-BO" w:eastAsia="es-BO"/>
        </w:rPr>
        <w:t xml:space="preserve"> </w:t>
      </w:r>
      <w:r>
        <w:rPr>
          <w:szCs w:val="22"/>
          <w:lang w:val="es-BO" w:eastAsia="es-BO"/>
        </w:rPr>
        <w:t>propuesta técnico-económica, por lo que deberá desarrollar su trabajo conforme a las normas técnicas de</w:t>
      </w:r>
      <w:r w:rsidR="00040AD1">
        <w:rPr>
          <w:szCs w:val="22"/>
          <w:lang w:val="es-BO" w:eastAsia="es-BO"/>
        </w:rPr>
        <w:t xml:space="preserve"> </w:t>
      </w:r>
      <w:r>
        <w:rPr>
          <w:szCs w:val="22"/>
          <w:lang w:val="es-BO" w:eastAsia="es-BO"/>
        </w:rPr>
        <w:t>competencia profesional, las leyes, Normas de Auditoría Gubernamental y otras relacionadas con el ejercicio</w:t>
      </w:r>
      <w:r w:rsidR="00040AD1">
        <w:rPr>
          <w:szCs w:val="22"/>
          <w:lang w:val="es-BO" w:eastAsia="es-BO"/>
        </w:rPr>
        <w:t xml:space="preserve"> </w:t>
      </w:r>
      <w:r>
        <w:rPr>
          <w:szCs w:val="22"/>
          <w:lang w:val="es-BO" w:eastAsia="es-BO"/>
        </w:rPr>
        <w:t>profesional y al objeto del SERVICIO.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garantiza y responde del servicio prestado bajo este Contrato, por lo que en caso de ser requerida</w:t>
      </w:r>
      <w:r w:rsidR="00040AD1">
        <w:rPr>
          <w:szCs w:val="22"/>
          <w:lang w:val="es-BO" w:eastAsia="es-BO"/>
        </w:rPr>
        <w:t xml:space="preserve"> </w:t>
      </w:r>
      <w:r>
        <w:rPr>
          <w:szCs w:val="22"/>
          <w:lang w:val="es-BO" w:eastAsia="es-BO"/>
        </w:rPr>
        <w:t>su presencia por escrito, para cualquier aclaración, de forma posterior a la liquidación del contrato, se</w:t>
      </w:r>
      <w:r w:rsidR="00040AD1">
        <w:rPr>
          <w:szCs w:val="22"/>
          <w:lang w:val="es-BO" w:eastAsia="es-BO"/>
        </w:rPr>
        <w:t xml:space="preserve"> c</w:t>
      </w:r>
      <w:r>
        <w:rPr>
          <w:szCs w:val="22"/>
          <w:lang w:val="es-BO" w:eastAsia="es-BO"/>
        </w:rPr>
        <w:t>ompromete a no negar su participación.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no deberá reemplazar al gerente de auditoría y Abogado, debido a que la calificación obtenida en</w:t>
      </w:r>
      <w:r w:rsidR="00040AD1">
        <w:rPr>
          <w:szCs w:val="22"/>
          <w:lang w:val="es-BO" w:eastAsia="es-BO"/>
        </w:rPr>
        <w:t xml:space="preserve"> </w:t>
      </w:r>
      <w:r>
        <w:rPr>
          <w:szCs w:val="22"/>
          <w:lang w:val="es-BO" w:eastAsia="es-BO"/>
        </w:rPr>
        <w:t>la convocatoria está basada principalmente en la competencia de dichos profesionales.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desarrollarán su auditoría con un alcance mínimo del 70% de las operaciones sujetas a examen;</w:t>
      </w:r>
      <w:r w:rsidR="00040AD1">
        <w:rPr>
          <w:szCs w:val="22"/>
          <w:lang w:val="es-BO" w:eastAsia="es-BO"/>
        </w:rPr>
        <w:t xml:space="preserve"> </w:t>
      </w:r>
      <w:r>
        <w:rPr>
          <w:szCs w:val="22"/>
          <w:lang w:val="es-BO" w:eastAsia="es-BO"/>
        </w:rPr>
        <w:t>alcance que deberá ser ampliado a operaciones y cuentas en las que se establezcan transacciones fraudulentas.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35.1 Responsabilidad Civil: </w:t>
      </w:r>
      <w:r>
        <w:rPr>
          <w:szCs w:val="22"/>
          <w:lang w:val="es-BO" w:eastAsia="es-BO"/>
        </w:rPr>
        <w:t xml:space="preserve">El </w:t>
      </w:r>
      <w:r>
        <w:rPr>
          <w:b/>
          <w:bCs/>
          <w:szCs w:val="22"/>
          <w:lang w:val="es-BO" w:eastAsia="es-BO"/>
        </w:rPr>
        <w:t xml:space="preserve">AUDITOR </w:t>
      </w:r>
      <w:r>
        <w:rPr>
          <w:szCs w:val="22"/>
          <w:lang w:val="es-BO" w:eastAsia="es-BO"/>
        </w:rPr>
        <w:t>será el único responsable por reclamos judiciales y/o</w:t>
      </w:r>
      <w:r w:rsidR="00040AD1">
        <w:rPr>
          <w:szCs w:val="22"/>
          <w:lang w:val="es-BO" w:eastAsia="es-BO"/>
        </w:rPr>
        <w:t xml:space="preserve"> </w:t>
      </w:r>
      <w:r>
        <w:rPr>
          <w:szCs w:val="22"/>
          <w:lang w:val="es-BO" w:eastAsia="es-BO"/>
        </w:rPr>
        <w:t>extrajudiciales efectuados por terceras personas que resulten de actos u omisiones relacionadas</w:t>
      </w:r>
      <w:r w:rsidR="00040AD1">
        <w:rPr>
          <w:szCs w:val="22"/>
          <w:lang w:val="es-BO" w:eastAsia="es-BO"/>
        </w:rPr>
        <w:t xml:space="preserve"> </w:t>
      </w:r>
      <w:r>
        <w:rPr>
          <w:szCs w:val="22"/>
          <w:lang w:val="es-BO" w:eastAsia="es-BO"/>
        </w:rPr>
        <w:t xml:space="preserve">exclusivamente con la </w:t>
      </w:r>
      <w:r w:rsidR="00040AD1">
        <w:rPr>
          <w:szCs w:val="22"/>
          <w:lang w:val="es-BO" w:eastAsia="es-BO"/>
        </w:rPr>
        <w:t>p</w:t>
      </w:r>
      <w:r>
        <w:rPr>
          <w:szCs w:val="22"/>
          <w:lang w:val="es-BO" w:eastAsia="es-BO"/>
        </w:rPr>
        <w:t>restación del servicio bajo este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TERCERA.- (SUSPENSIÓN DE ACTIVIDADES) </w:t>
      </w:r>
      <w:r>
        <w:rPr>
          <w:szCs w:val="22"/>
          <w:lang w:val="es-BO" w:eastAsia="es-BO"/>
        </w:rPr>
        <w:t xml:space="preserve">El </w:t>
      </w:r>
      <w:r>
        <w:rPr>
          <w:b/>
          <w:bCs/>
          <w:szCs w:val="22"/>
          <w:lang w:val="es-BO" w:eastAsia="es-BO"/>
        </w:rPr>
        <w:t xml:space="preserve">CONTRATANTE </w:t>
      </w:r>
      <w:r>
        <w:rPr>
          <w:szCs w:val="22"/>
          <w:lang w:val="es-BO" w:eastAsia="es-BO"/>
        </w:rPr>
        <w:t>está facultado para</w:t>
      </w:r>
      <w:r w:rsidR="00040AD1">
        <w:rPr>
          <w:szCs w:val="22"/>
          <w:lang w:val="es-BO" w:eastAsia="es-BO"/>
        </w:rPr>
        <w:t xml:space="preserve"> </w:t>
      </w:r>
      <w:r>
        <w:rPr>
          <w:szCs w:val="22"/>
          <w:lang w:val="es-BO" w:eastAsia="es-BO"/>
        </w:rPr>
        <w:t>suspender temporalmente los servicios que presenta el AUDITOR, en cualquier momento por motivos de fuerza</w:t>
      </w:r>
      <w:r w:rsidR="00040AD1">
        <w:rPr>
          <w:szCs w:val="22"/>
          <w:lang w:val="es-BO" w:eastAsia="es-BO"/>
        </w:rPr>
        <w:t xml:space="preserve"> </w:t>
      </w:r>
      <w:r>
        <w:rPr>
          <w:szCs w:val="22"/>
          <w:lang w:val="es-BO" w:eastAsia="es-BO"/>
        </w:rPr>
        <w:t xml:space="preserve">mayor, caso fortuito y/o razones convenientes a los intereses del Estado, para lo cual notificará al </w:t>
      </w:r>
      <w:r>
        <w:rPr>
          <w:b/>
          <w:bCs/>
          <w:szCs w:val="22"/>
          <w:lang w:val="es-BO" w:eastAsia="es-BO"/>
        </w:rPr>
        <w:t>AUDITOR</w:t>
      </w:r>
      <w:r w:rsidR="00040AD1">
        <w:rPr>
          <w:b/>
          <w:bCs/>
          <w:szCs w:val="22"/>
          <w:lang w:val="es-BO" w:eastAsia="es-BO"/>
        </w:rPr>
        <w:t xml:space="preserve"> </w:t>
      </w:r>
      <w:r>
        <w:rPr>
          <w:szCs w:val="22"/>
          <w:lang w:val="es-BO" w:eastAsia="es-BO"/>
        </w:rPr>
        <w:t>por escrito, con una anticipación de 5 días calendario, excepto en los casos de urgencia por alguna emergencia,</w:t>
      </w:r>
      <w:r w:rsidR="00040AD1">
        <w:rPr>
          <w:szCs w:val="22"/>
          <w:lang w:val="es-BO" w:eastAsia="es-BO"/>
        </w:rPr>
        <w:t xml:space="preserve"> </w:t>
      </w:r>
      <w:r>
        <w:rPr>
          <w:szCs w:val="22"/>
          <w:lang w:val="es-BO" w:eastAsia="es-BO"/>
        </w:rPr>
        <w:t>esta suspensión puede ser total o parcial.</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que la suspensión sea mayor a los diez (10) días calendario, se procederá a la ampliación de plazo de</w:t>
      </w:r>
      <w:r w:rsidR="00040AD1">
        <w:rPr>
          <w:szCs w:val="22"/>
          <w:lang w:val="es-BO" w:eastAsia="es-BO"/>
        </w:rPr>
        <w:t xml:space="preserve"> </w:t>
      </w:r>
      <w:r>
        <w:rPr>
          <w:szCs w:val="22"/>
          <w:lang w:val="es-BO" w:eastAsia="es-BO"/>
        </w:rPr>
        <w:t>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 xml:space="preserve">podrá comunicar al </w:t>
      </w:r>
      <w:r>
        <w:rPr>
          <w:b/>
          <w:bCs/>
          <w:szCs w:val="22"/>
          <w:lang w:val="es-BO" w:eastAsia="es-BO"/>
        </w:rPr>
        <w:t xml:space="preserve">CONTRATANTE </w:t>
      </w:r>
      <w:r>
        <w:rPr>
          <w:szCs w:val="22"/>
          <w:lang w:val="es-BO" w:eastAsia="es-BO"/>
        </w:rPr>
        <w:t>la suspensión o paralización temporal de sus</w:t>
      </w:r>
      <w:r w:rsidR="00040AD1">
        <w:rPr>
          <w:szCs w:val="22"/>
          <w:lang w:val="es-BO" w:eastAsia="es-BO"/>
        </w:rPr>
        <w:t xml:space="preserve"> </w:t>
      </w:r>
      <w:r>
        <w:rPr>
          <w:szCs w:val="22"/>
          <w:lang w:val="es-BO" w:eastAsia="es-BO"/>
        </w:rPr>
        <w:t>servicios en la AUDITORÍA, cuando se presenten situaciones de fuerza mayor o caso fortuito, circunstancias</w:t>
      </w:r>
      <w:r w:rsidR="00040AD1">
        <w:rPr>
          <w:szCs w:val="22"/>
          <w:lang w:val="es-BO" w:eastAsia="es-BO"/>
        </w:rPr>
        <w:t xml:space="preserve"> </w:t>
      </w:r>
      <w:r>
        <w:rPr>
          <w:szCs w:val="22"/>
          <w:lang w:val="es-BO" w:eastAsia="es-BO"/>
        </w:rPr>
        <w:t>que deben ser debidamente sustentadas y aprobadas por el CONTRATANTE, esta suspensión puede ser parcial</w:t>
      </w:r>
      <w:r w:rsidR="00040AD1">
        <w:rPr>
          <w:szCs w:val="22"/>
          <w:lang w:val="es-BO" w:eastAsia="es-BO"/>
        </w:rPr>
        <w:t xml:space="preserve"> </w:t>
      </w:r>
      <w:r>
        <w:rPr>
          <w:szCs w:val="22"/>
          <w:lang w:val="es-BO" w:eastAsia="es-BO"/>
        </w:rPr>
        <w:t>o total. En caso que la suspensión sea mayor a los diez (10) días calendario, se procederá a la ampliación de</w:t>
      </w:r>
      <w:r w:rsidR="00040AD1">
        <w:rPr>
          <w:szCs w:val="22"/>
          <w:lang w:val="es-BO" w:eastAsia="es-BO"/>
        </w:rPr>
        <w:t xml:space="preserve"> </w:t>
      </w:r>
      <w:r>
        <w:rPr>
          <w:szCs w:val="22"/>
          <w:lang w:val="es-BO" w:eastAsia="es-BO"/>
        </w:rPr>
        <w:t>plazo de 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CUARTA.- (MOROSIDAD Y SUS PENALIDADES) </w:t>
      </w:r>
      <w:r>
        <w:rPr>
          <w:szCs w:val="22"/>
          <w:lang w:val="es-BO" w:eastAsia="es-BO"/>
        </w:rPr>
        <w:t>Queda convenido entre las partes</w:t>
      </w:r>
      <w:r w:rsidR="00040AD1">
        <w:rPr>
          <w:szCs w:val="22"/>
          <w:lang w:val="es-BO" w:eastAsia="es-BO"/>
        </w:rPr>
        <w:t xml:space="preserve"> </w:t>
      </w:r>
      <w:r>
        <w:rPr>
          <w:szCs w:val="22"/>
          <w:lang w:val="es-BO" w:eastAsia="es-BO"/>
        </w:rPr>
        <w:t>contratantes que si el AUDITOR no entrega el producto final en el plazo establecido en el contrato, se</w:t>
      </w:r>
      <w:r w:rsidR="00040AD1">
        <w:rPr>
          <w:szCs w:val="22"/>
          <w:lang w:val="es-BO" w:eastAsia="es-BO"/>
        </w:rPr>
        <w:t xml:space="preserve"> </w:t>
      </w:r>
      <w:r>
        <w:rPr>
          <w:szCs w:val="22"/>
          <w:lang w:val="es-BO" w:eastAsia="es-BO"/>
        </w:rPr>
        <w:t>constituirá en mora sin necesidad de ningún previo requerimiento del CONTRATANTE, obligándose por el sólo</w:t>
      </w:r>
      <w:r w:rsidR="00040AD1">
        <w:rPr>
          <w:szCs w:val="22"/>
          <w:lang w:val="es-BO" w:eastAsia="es-BO"/>
        </w:rPr>
        <w:t xml:space="preserve"> </w:t>
      </w:r>
      <w:r>
        <w:rPr>
          <w:szCs w:val="22"/>
          <w:lang w:val="es-BO" w:eastAsia="es-BO"/>
        </w:rPr>
        <w:t>vencimiento del plazo a pagar por cada día calendario de retrazo en el cumplimiento del contrato, una multa</w:t>
      </w:r>
      <w:r w:rsidR="00040AD1">
        <w:rPr>
          <w:szCs w:val="22"/>
          <w:lang w:val="es-BO" w:eastAsia="es-BO"/>
        </w:rPr>
        <w:t xml:space="preserve"> </w:t>
      </w:r>
      <w:r>
        <w:rPr>
          <w:szCs w:val="22"/>
          <w:lang w:val="es-BO" w:eastAsia="es-BO"/>
        </w:rPr>
        <w:t>equivalente al medio por ciento (0.5 %) del monto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no subsanar las observaciones efectuadas por la CONTRAPARTE en el plazo establecido en la</w:t>
      </w:r>
      <w:r w:rsidR="00040AD1">
        <w:rPr>
          <w:szCs w:val="22"/>
          <w:lang w:val="es-BO" w:eastAsia="es-BO"/>
        </w:rPr>
        <w:t xml:space="preserve"> </w:t>
      </w:r>
      <w:r>
        <w:rPr>
          <w:szCs w:val="22"/>
          <w:lang w:val="es-BO" w:eastAsia="es-BO"/>
        </w:rPr>
        <w:t>CLÁUSULA VIGÉSIMA OCTAVA, NUMERAL 28.1 se aplicará la multa del medio por ciento (0.5 %) del</w:t>
      </w:r>
      <w:r w:rsidR="00040AD1">
        <w:rPr>
          <w:szCs w:val="22"/>
          <w:lang w:val="es-BO" w:eastAsia="es-BO"/>
        </w:rPr>
        <w:t xml:space="preserve"> </w:t>
      </w:r>
      <w:r>
        <w:rPr>
          <w:szCs w:val="22"/>
          <w:lang w:val="es-BO" w:eastAsia="es-BO"/>
        </w:rPr>
        <w:t>monto total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Estas multas serán descontadas antes del pago final.</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QUINTA.- (CERTIFICADO DE CUMPLIMIENTO DE CONTRATO)</w:t>
      </w:r>
    </w:p>
    <w:p w:rsidR="00DA65C0" w:rsidRDefault="00DA65C0" w:rsidP="005F5B26">
      <w:pPr>
        <w:autoSpaceDE w:val="0"/>
        <w:autoSpaceDN w:val="0"/>
        <w:adjustRightInd w:val="0"/>
        <w:spacing w:after="0"/>
        <w:rPr>
          <w:szCs w:val="22"/>
          <w:lang w:val="es-BO" w:eastAsia="es-BO"/>
        </w:rPr>
      </w:pPr>
      <w:r>
        <w:rPr>
          <w:szCs w:val="22"/>
          <w:lang w:val="es-BO" w:eastAsia="es-BO"/>
        </w:rPr>
        <w:t>Emitido el Informe de Conformidad por la Comisión de Recepción, la entidad contratante procederá al cierre del</w:t>
      </w:r>
      <w:r w:rsidR="00040AD1">
        <w:rPr>
          <w:szCs w:val="22"/>
          <w:lang w:val="es-BO" w:eastAsia="es-BO"/>
        </w:rPr>
        <w:t xml:space="preserve"> </w:t>
      </w:r>
      <w:r>
        <w:rPr>
          <w:szCs w:val="22"/>
          <w:lang w:val="es-BO" w:eastAsia="es-BO"/>
        </w:rPr>
        <w:t>contrato emitiendo el Certificado de Cumplimiento de Contrato.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SEXTA.- (PROCEDIMIENTO DE PAGO DE LIQUIDACIÓN FINAL)</w:t>
      </w:r>
    </w:p>
    <w:p w:rsidR="00DA65C0" w:rsidRDefault="00DA65C0" w:rsidP="005F5B26">
      <w:pPr>
        <w:autoSpaceDE w:val="0"/>
        <w:autoSpaceDN w:val="0"/>
        <w:adjustRightInd w:val="0"/>
        <w:spacing w:after="0"/>
        <w:rPr>
          <w:szCs w:val="22"/>
          <w:lang w:val="es-BO" w:eastAsia="es-BO"/>
        </w:rPr>
      </w:pPr>
      <w:r>
        <w:rPr>
          <w:b/>
          <w:bCs/>
          <w:szCs w:val="22"/>
          <w:lang w:val="es-BO" w:eastAsia="es-BO"/>
        </w:rPr>
        <w:t>S</w:t>
      </w:r>
      <w:r>
        <w:rPr>
          <w:szCs w:val="22"/>
          <w:lang w:val="es-BO" w:eastAsia="es-BO"/>
        </w:rPr>
        <w:t>e descontará del importe del Pago Final los siguientes conceptos: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36.1 </w:t>
      </w:r>
      <w:r>
        <w:rPr>
          <w:szCs w:val="22"/>
          <w:lang w:val="es-BO" w:eastAsia="es-BO"/>
        </w:rPr>
        <w:t>Sumas anteriores ya pagadas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36.2 </w:t>
      </w:r>
      <w:r>
        <w:rPr>
          <w:szCs w:val="22"/>
          <w:lang w:val="es-BO" w:eastAsia="es-BO"/>
        </w:rPr>
        <w:t>Reposición de daños,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36.3 </w:t>
      </w:r>
      <w:r>
        <w:rPr>
          <w:szCs w:val="22"/>
          <w:lang w:val="es-BO" w:eastAsia="es-BO"/>
        </w:rPr>
        <w:t>El porcentaje correspondiente a la recuperación del anticipo si hubiera saldos pendientes.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36.4 </w:t>
      </w:r>
      <w:r>
        <w:rPr>
          <w:szCs w:val="22"/>
          <w:lang w:val="es-BO" w:eastAsia="es-BO"/>
        </w:rPr>
        <w:t>Las multas y penalidades,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36.5 </w:t>
      </w:r>
      <w:r>
        <w:rPr>
          <w:szCs w:val="22"/>
          <w:lang w:val="es-BO" w:eastAsia="es-BO"/>
        </w:rPr>
        <w:t>Por la protocolización del contrato, si este pago no se hubiere hecho.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podrá establecer el importe de los pagos a los cuales considere tener derecho, que</w:t>
      </w:r>
      <w:r w:rsidR="00040AD1">
        <w:rPr>
          <w:szCs w:val="22"/>
          <w:lang w:val="es-BO" w:eastAsia="es-BO"/>
        </w:rPr>
        <w:t xml:space="preserve"> </w:t>
      </w:r>
      <w:r>
        <w:rPr>
          <w:szCs w:val="22"/>
          <w:lang w:val="es-BO" w:eastAsia="es-BO"/>
        </w:rPr>
        <w:t>hubiesen sido reclamados, sustentada y oportunamente (dentro de los treinta días calendario (30) de sucedido el</w:t>
      </w:r>
      <w:r w:rsidR="00040AD1">
        <w:rPr>
          <w:szCs w:val="22"/>
          <w:lang w:val="es-BO" w:eastAsia="es-BO"/>
        </w:rPr>
        <w:t xml:space="preserve"> </w:t>
      </w:r>
      <w:r>
        <w:rPr>
          <w:szCs w:val="22"/>
          <w:lang w:val="es-BO" w:eastAsia="es-BO"/>
        </w:rPr>
        <w:t xml:space="preserve">hecho que originó el reclamo) y que no hubiese sido pagado por el </w:t>
      </w:r>
      <w:r>
        <w:rPr>
          <w:b/>
          <w:bCs/>
          <w:szCs w:val="22"/>
          <w:lang w:val="es-BO" w:eastAsia="es-BO"/>
        </w:rPr>
        <w:t>CONTRATANT</w:t>
      </w:r>
      <w:r w:rsidR="00040AD1">
        <w:rPr>
          <w:b/>
          <w:bCs/>
          <w:szCs w:val="22"/>
          <w:lang w:val="es-BO" w:eastAsia="es-BO"/>
        </w:rPr>
        <w:t>E.</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lastRenderedPageBreak/>
        <w:t>Preparado así el pago final por el técnico designado para el efecto, éste lo remitirá a la dependencia del</w:t>
      </w:r>
      <w:r w:rsidR="00040AD1">
        <w:rPr>
          <w:szCs w:val="22"/>
          <w:lang w:val="es-BO" w:eastAsia="es-BO"/>
        </w:rPr>
        <w:t xml:space="preserve"> </w:t>
      </w:r>
      <w:r>
        <w:rPr>
          <w:b/>
          <w:bCs/>
          <w:szCs w:val="22"/>
          <w:lang w:val="es-BO" w:eastAsia="es-BO"/>
        </w:rPr>
        <w:t>CONTRATANTE</w:t>
      </w:r>
      <w:r>
        <w:rPr>
          <w:szCs w:val="22"/>
          <w:lang w:val="es-BO" w:eastAsia="es-BO"/>
        </w:rPr>
        <w:t>, para su conocimiento, quien en su caso requerirá las aclaraciones que consideré pertinentes.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De no existir observación alguna para el procesamiento del pago, autorizará el mismo.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Este proceso utilizará los plazos previstos en la cláusula vigésimo novena del presente Contrato, para el pago de</w:t>
      </w:r>
      <w:r w:rsidR="00040AD1">
        <w:rPr>
          <w:szCs w:val="22"/>
          <w:lang w:val="es-BO" w:eastAsia="es-BO"/>
        </w:rPr>
        <w:t xml:space="preserve"> </w:t>
      </w:r>
      <w:r>
        <w:rPr>
          <w:szCs w:val="22"/>
          <w:lang w:val="es-BO" w:eastAsia="es-BO"/>
        </w:rPr>
        <w:t>saldos en caso que existiesen.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SÉPTIMA.- (CONFORMIDAD) </w:t>
      </w:r>
      <w:r>
        <w:rPr>
          <w:szCs w:val="22"/>
          <w:lang w:val="es-BO" w:eastAsia="es-BO"/>
        </w:rPr>
        <w:t>En señal de conformidad y para su fiel y estricto</w:t>
      </w:r>
      <w:r w:rsidR="00040AD1">
        <w:rPr>
          <w:szCs w:val="22"/>
          <w:lang w:val="es-BO" w:eastAsia="es-BO"/>
        </w:rPr>
        <w:t xml:space="preserve"> </w:t>
      </w:r>
      <w:r>
        <w:rPr>
          <w:szCs w:val="22"/>
          <w:lang w:val="es-BO" w:eastAsia="es-BO"/>
        </w:rPr>
        <w:t>cumplimiento firman el presente Contrato en cuatro ejemplares de un mismo tenor y validez el ___________</w:t>
      </w:r>
      <w:r w:rsidR="00040AD1">
        <w:rPr>
          <w:szCs w:val="22"/>
          <w:lang w:val="es-BO" w:eastAsia="es-BO"/>
        </w:rPr>
        <w:t xml:space="preserve"> </w:t>
      </w:r>
      <w:r>
        <w:rPr>
          <w:szCs w:val="22"/>
          <w:lang w:val="es-BO" w:eastAsia="es-BO"/>
        </w:rPr>
        <w:t>(</w:t>
      </w:r>
      <w:r>
        <w:rPr>
          <w:b/>
          <w:bCs/>
          <w:i/>
          <w:iCs/>
          <w:szCs w:val="22"/>
          <w:lang w:val="es-BO" w:eastAsia="es-BO"/>
        </w:rPr>
        <w:t xml:space="preserve">registrar el nombre y cargo de la MAE de la entidad contratante), </w:t>
      </w:r>
      <w:r>
        <w:rPr>
          <w:szCs w:val="22"/>
          <w:lang w:val="es-BO" w:eastAsia="es-BO"/>
        </w:rPr>
        <w:t>en representación legal del</w:t>
      </w:r>
      <w:r w:rsidR="00040AD1">
        <w:rPr>
          <w:szCs w:val="22"/>
          <w:lang w:val="es-BO" w:eastAsia="es-BO"/>
        </w:rPr>
        <w:t xml:space="preserve"> </w:t>
      </w:r>
      <w:r>
        <w:rPr>
          <w:b/>
          <w:bCs/>
          <w:szCs w:val="22"/>
          <w:lang w:val="es-BO" w:eastAsia="es-BO"/>
        </w:rPr>
        <w:t>CONTRATANTE</w:t>
      </w:r>
      <w:r>
        <w:rPr>
          <w:szCs w:val="22"/>
          <w:lang w:val="es-BO" w:eastAsia="es-BO"/>
        </w:rPr>
        <w:t xml:space="preserve">, y el__________ </w:t>
      </w:r>
      <w:r>
        <w:rPr>
          <w:b/>
          <w:bCs/>
          <w:i/>
          <w:iCs/>
          <w:szCs w:val="22"/>
          <w:lang w:val="es-BO" w:eastAsia="es-BO"/>
        </w:rPr>
        <w:t>(registrar el nombre del representante legal del AUDITOR, habilitado</w:t>
      </w:r>
      <w:r w:rsidR="00040AD1">
        <w:rPr>
          <w:b/>
          <w:bCs/>
          <w:i/>
          <w:iCs/>
          <w:szCs w:val="22"/>
          <w:lang w:val="es-BO" w:eastAsia="es-BO"/>
        </w:rPr>
        <w:t xml:space="preserve"> </w:t>
      </w:r>
      <w:r>
        <w:rPr>
          <w:b/>
          <w:bCs/>
          <w:i/>
          <w:iCs/>
          <w:szCs w:val="22"/>
          <w:lang w:val="es-BO" w:eastAsia="es-BO"/>
        </w:rPr>
        <w:t>para la firma del Contrato)</w:t>
      </w:r>
      <w:r>
        <w:rPr>
          <w:szCs w:val="22"/>
          <w:lang w:val="es-BO" w:eastAsia="es-BO"/>
        </w:rPr>
        <w:t>.</w:t>
      </w:r>
    </w:p>
    <w:p w:rsidR="00DA65C0" w:rsidRDefault="00DA65C0" w:rsidP="005F5B26">
      <w:pPr>
        <w:autoSpaceDE w:val="0"/>
        <w:autoSpaceDN w:val="0"/>
        <w:adjustRightInd w:val="0"/>
        <w:spacing w:after="0"/>
        <w:rPr>
          <w:szCs w:val="22"/>
          <w:lang w:val="es-BO" w:eastAsia="es-BO"/>
        </w:rPr>
      </w:pPr>
      <w:r>
        <w:rPr>
          <w:szCs w:val="22"/>
          <w:lang w:val="es-BO" w:eastAsia="es-BO"/>
        </w:rPr>
        <w:t>Este documento, conforme a disposiciones legales de control fiscal vigentes, será registrado ante la Contraloría</w:t>
      </w:r>
      <w:r w:rsidR="00040AD1">
        <w:rPr>
          <w:szCs w:val="22"/>
          <w:lang w:val="es-BO" w:eastAsia="es-BO"/>
        </w:rPr>
        <w:t xml:space="preserve"> </w:t>
      </w:r>
      <w:r>
        <w:rPr>
          <w:szCs w:val="22"/>
          <w:lang w:val="es-BO" w:eastAsia="es-BO"/>
        </w:rPr>
        <w:t>General de la República.</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Usted Señor Notario se servirá insertar todas las demás cláusulas que fuesen de estilo y seguridad.</w:t>
      </w:r>
    </w:p>
    <w:p w:rsidR="00040AD1" w:rsidRDefault="00040AD1" w:rsidP="005F5B26">
      <w:pPr>
        <w:autoSpaceDE w:val="0"/>
        <w:autoSpaceDN w:val="0"/>
        <w:adjustRightInd w:val="0"/>
        <w:spacing w:after="0"/>
        <w:rPr>
          <w:szCs w:val="22"/>
          <w:lang w:val="es-BO" w:eastAsia="es-BO"/>
        </w:rPr>
      </w:pP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________________________________________________________________</w:t>
      </w:r>
    </w:p>
    <w:p w:rsidR="00DA65C0" w:rsidRDefault="00DA65C0" w:rsidP="005F5B26">
      <w:pPr>
        <w:autoSpaceDE w:val="0"/>
        <w:autoSpaceDN w:val="0"/>
        <w:adjustRightInd w:val="0"/>
        <w:spacing w:after="0"/>
        <w:rPr>
          <w:b/>
          <w:bCs/>
          <w:i/>
          <w:iCs/>
          <w:szCs w:val="22"/>
          <w:lang w:val="es-BO" w:eastAsia="es-BO"/>
        </w:rPr>
      </w:pPr>
      <w:r>
        <w:rPr>
          <w:b/>
          <w:bCs/>
          <w:i/>
          <w:iCs/>
          <w:szCs w:val="22"/>
          <w:lang w:val="es-BO" w:eastAsia="es-BO"/>
        </w:rPr>
        <w:t>(Registrar la ciudad o localidad y fecha en que se suscribirá el Contrato).</w:t>
      </w:r>
    </w:p>
    <w:p w:rsidR="00DA65C0" w:rsidRDefault="00DA65C0" w:rsidP="005F5B26">
      <w:pPr>
        <w:spacing w:after="0"/>
        <w:rPr>
          <w:b/>
          <w:bCs/>
          <w:szCs w:val="22"/>
          <w:lang w:val="es-BO" w:eastAsia="es-BO"/>
        </w:rPr>
      </w:pPr>
    </w:p>
    <w:p w:rsidR="00DA65C0" w:rsidRDefault="00DA65C0" w:rsidP="00DA65C0">
      <w:pPr>
        <w:spacing w:after="0"/>
        <w:rPr>
          <w:b/>
          <w:bCs/>
          <w:szCs w:val="22"/>
          <w:lang w:val="es-BO" w:eastAsia="es-BO"/>
        </w:rPr>
      </w:pPr>
    </w:p>
    <w:p w:rsidR="00040AD1" w:rsidRDefault="00040AD1" w:rsidP="00DA65C0">
      <w:pPr>
        <w:spacing w:after="0"/>
        <w:rPr>
          <w:b/>
          <w:bCs/>
          <w:szCs w:val="22"/>
          <w:lang w:val="es-BO" w:eastAsia="es-BO"/>
        </w:rPr>
      </w:pPr>
    </w:p>
    <w:p w:rsidR="00040AD1" w:rsidRDefault="00040AD1" w:rsidP="00DA65C0">
      <w:pPr>
        <w:spacing w:after="0"/>
        <w:rPr>
          <w:b/>
          <w:bCs/>
          <w:szCs w:val="22"/>
          <w:lang w:val="es-BO" w:eastAsia="es-BO"/>
        </w:rPr>
      </w:pPr>
    </w:p>
    <w:p w:rsidR="00DA65C0" w:rsidRDefault="00DA65C0" w:rsidP="00DA65C0">
      <w:pPr>
        <w:spacing w:after="0"/>
        <w:rPr>
          <w:b/>
          <w:bCs/>
          <w:szCs w:val="22"/>
          <w:lang w:val="es-BO" w:eastAsia="es-BO"/>
        </w:rPr>
      </w:pPr>
    </w:p>
    <w:p w:rsidR="00DA65C0" w:rsidRDefault="00DA65C0" w:rsidP="00DA65C0">
      <w:pPr>
        <w:spacing w:after="0"/>
        <w:rPr>
          <w:b/>
          <w:bCs/>
          <w:szCs w:val="22"/>
          <w:lang w:val="es-BO" w:eastAsia="es-BO"/>
        </w:rPr>
      </w:pPr>
      <w:r>
        <w:rPr>
          <w:b/>
          <w:bCs/>
          <w:szCs w:val="22"/>
          <w:lang w:val="es-BO" w:eastAsia="es-BO"/>
        </w:rPr>
        <w:t xml:space="preserve">Entidad Contratante </w:t>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t>Representante Legal</w:t>
      </w:r>
    </w:p>
    <w:p w:rsidR="00DA65C0" w:rsidRDefault="00DA65C0" w:rsidP="00DA65C0">
      <w:pPr>
        <w:spacing w:after="0"/>
        <w:ind w:left="5672" w:firstLine="709"/>
        <w:rPr>
          <w:b/>
          <w:bCs/>
          <w:szCs w:val="22"/>
          <w:lang w:val="es-BO" w:eastAsia="es-BO"/>
        </w:rPr>
      </w:pPr>
      <w:r>
        <w:rPr>
          <w:b/>
          <w:bCs/>
          <w:szCs w:val="22"/>
          <w:lang w:val="es-BO" w:eastAsia="es-BO"/>
        </w:rPr>
        <w:t xml:space="preserve">    Del AUDITOR</w:t>
      </w:r>
    </w:p>
    <w:p w:rsidR="00F005C9" w:rsidRPr="00D0238E" w:rsidRDefault="00DA65C0" w:rsidP="00F005C9">
      <w:pPr>
        <w:autoSpaceDE w:val="0"/>
        <w:autoSpaceDN w:val="0"/>
        <w:adjustRightInd w:val="0"/>
        <w:spacing w:after="0"/>
        <w:jc w:val="right"/>
        <w:rPr>
          <w:rFonts w:ascii="Trebuchet MS" w:hAnsi="Trebuchet MS"/>
          <w:b/>
          <w:bCs/>
          <w:sz w:val="18"/>
          <w:szCs w:val="18"/>
        </w:rPr>
      </w:pPr>
      <w:r>
        <w:rPr>
          <w:rFonts w:ascii="Verdana" w:hAnsi="Verdana"/>
          <w:b/>
          <w:i/>
          <w:sz w:val="20"/>
          <w:lang w:val="pt-BR"/>
        </w:rPr>
        <w:br w:type="page"/>
      </w:r>
      <w:r w:rsidR="00F005C9">
        <w:rPr>
          <w:rFonts w:ascii="Trebuchet MS" w:hAnsi="Trebuchet MS"/>
          <w:b/>
          <w:bCs/>
          <w:sz w:val="18"/>
          <w:szCs w:val="18"/>
        </w:rPr>
        <w:lastRenderedPageBreak/>
        <w:t>MODELO 12</w:t>
      </w: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r w:rsidRPr="00D0238E">
        <w:rPr>
          <w:rFonts w:ascii="Trebuchet MS" w:hAnsi="Trebuchet MS"/>
          <w:b/>
          <w:bCs/>
          <w:sz w:val="18"/>
          <w:szCs w:val="18"/>
        </w:rPr>
        <w:t>DETALLE DE DOCUMENTOS MÍNIMOS REQUERIDOS PARA INICIO DE AUDITORÍA</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sz w:val="18"/>
          <w:szCs w:val="18"/>
        </w:rPr>
        <w:t>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financieros Subsidiarias (Auditados)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 xml:space="preserve">Estado de Ganancias y Pérdidas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3</w:t>
      </w:r>
      <w:r w:rsidRPr="00D0238E">
        <w:rPr>
          <w:rFonts w:ascii="Trebuchet MS" w:hAnsi="Trebuchet MS"/>
          <w:sz w:val="18"/>
          <w:szCs w:val="18"/>
        </w:rPr>
        <w:t>. Estado de Evolución del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4.</w:t>
      </w:r>
      <w:r w:rsidRPr="00D0238E">
        <w:rPr>
          <w:rFonts w:ascii="Trebuchet MS" w:hAnsi="Trebuchet MS"/>
          <w:sz w:val="18"/>
          <w:szCs w:val="18"/>
        </w:rPr>
        <w:t xml:space="preserve"> 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5.</w:t>
      </w:r>
      <w:r w:rsidRPr="00D0238E">
        <w:rPr>
          <w:rFonts w:ascii="Trebuchet MS" w:hAnsi="Trebuchet MS"/>
          <w:sz w:val="18"/>
          <w:szCs w:val="18"/>
        </w:rPr>
        <w:t xml:space="preserve"> Notas a los Estados Financieros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sz w:val="18"/>
          <w:szCs w:val="18"/>
        </w:rPr>
      </w:pPr>
      <w:r w:rsidRPr="00D0238E">
        <w:rPr>
          <w:rFonts w:ascii="Trebuchet MS" w:hAnsi="Trebuchet MS"/>
          <w:b/>
          <w:sz w:val="18"/>
          <w:szCs w:val="18"/>
        </w:rPr>
        <w:t xml:space="preserve">Estados Financieros – URC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Estado de Resultados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 </w:t>
      </w:r>
      <w:r w:rsidRPr="00D0238E">
        <w:rPr>
          <w:rFonts w:ascii="Trebuchet MS" w:hAnsi="Trebuchet MS"/>
          <w:sz w:val="18"/>
          <w:szCs w:val="18"/>
        </w:rPr>
        <w:t>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 </w:t>
      </w:r>
      <w:r w:rsidRPr="00D0238E">
        <w:rPr>
          <w:rFonts w:ascii="Trebuchet MS" w:hAnsi="Trebuchet MS"/>
          <w:sz w:val="18"/>
          <w:szCs w:val="18"/>
        </w:rPr>
        <w:t>Estado de Cambios en 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 </w:t>
      </w:r>
      <w:r w:rsidRPr="00D0238E">
        <w:rPr>
          <w:rFonts w:ascii="Trebuchet MS" w:hAnsi="Trebuchet MS"/>
          <w:sz w:val="18"/>
          <w:szCs w:val="18"/>
        </w:rPr>
        <w:t>Estados de Ejecución del Presupuesto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 </w:t>
      </w:r>
      <w:r w:rsidRPr="00D0238E">
        <w:rPr>
          <w:rFonts w:ascii="Trebuchet MS" w:hAnsi="Trebuchet MS"/>
          <w:sz w:val="18"/>
          <w:szCs w:val="18"/>
        </w:rPr>
        <w:t>Estados de Ejecución del Presupuesto de Gastos.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7. </w:t>
      </w:r>
      <w:r w:rsidRPr="00D0238E">
        <w:rPr>
          <w:rFonts w:ascii="Trebuchet MS" w:hAnsi="Trebuchet MS"/>
          <w:sz w:val="18"/>
          <w:szCs w:val="18"/>
        </w:rPr>
        <w:t>Cuenta Ahorro Inversión Financiamiento.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8. </w:t>
      </w:r>
      <w:r w:rsidRPr="00D0238E">
        <w:rPr>
          <w:rFonts w:ascii="Trebuchet MS" w:hAnsi="Trebuchet MS"/>
          <w:sz w:val="18"/>
          <w:szCs w:val="18"/>
        </w:rPr>
        <w:t>Estados de Cuenta o Información Complementaria.</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Auxiliares- UNIDADES CONTABLES YPFB</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9.   </w:t>
      </w:r>
      <w:r w:rsidRPr="00D0238E">
        <w:rPr>
          <w:rFonts w:ascii="Trebuchet MS" w:hAnsi="Trebuchet MS"/>
          <w:sz w:val="18"/>
          <w:szCs w:val="18"/>
        </w:rPr>
        <w:t>Mayores de cuentas generales.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10. </w:t>
      </w:r>
      <w:r w:rsidRPr="00D0238E">
        <w:rPr>
          <w:rFonts w:ascii="Trebuchet MS" w:hAnsi="Trebuchet MS"/>
          <w:sz w:val="18"/>
          <w:szCs w:val="18"/>
        </w:rPr>
        <w:t>Mayores de cuentas auxiliares.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11. </w:t>
      </w:r>
      <w:r w:rsidRPr="00D0238E">
        <w:rPr>
          <w:rFonts w:ascii="Trebuchet MS" w:hAnsi="Trebuchet MS"/>
          <w:sz w:val="18"/>
          <w:szCs w:val="18"/>
        </w:rPr>
        <w:t>Mayores auxiliares de ejecución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12. </w:t>
      </w:r>
      <w:r w:rsidRPr="00D0238E">
        <w:rPr>
          <w:rFonts w:ascii="Trebuchet MS" w:hAnsi="Trebuchet MS"/>
          <w:sz w:val="18"/>
          <w:szCs w:val="18"/>
        </w:rPr>
        <w:t>Mayores auxiliares de ejecución de Gastos.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 xml:space="preserve">Comprobantes de contabilidad y documentación de respaldo URC- UNIDADES CONTABLES YPFB unidades Operativas y Administrativas. </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13.  </w:t>
      </w:r>
      <w:r w:rsidRPr="00D0238E">
        <w:rPr>
          <w:rFonts w:ascii="Trebuchet MS" w:hAnsi="Trebuchet MS"/>
          <w:sz w:val="18"/>
          <w:szCs w:val="18"/>
        </w:rPr>
        <w:t>Comprobantes de contabilidad.</w:t>
      </w:r>
    </w:p>
    <w:p w:rsidR="00F005C9" w:rsidRPr="00D0238E" w:rsidRDefault="00F005C9" w:rsidP="00F005C9">
      <w:pPr>
        <w:autoSpaceDE w:val="0"/>
        <w:autoSpaceDN w:val="0"/>
        <w:adjustRightInd w:val="0"/>
        <w:spacing w:after="0"/>
        <w:ind w:left="426" w:hanging="426"/>
        <w:rPr>
          <w:rFonts w:ascii="Trebuchet MS" w:hAnsi="Trebuchet MS"/>
          <w:sz w:val="18"/>
          <w:szCs w:val="18"/>
        </w:rPr>
      </w:pPr>
      <w:r w:rsidRPr="00D0238E">
        <w:rPr>
          <w:rFonts w:ascii="Trebuchet MS" w:hAnsi="Trebuchet MS"/>
          <w:b/>
          <w:bCs/>
          <w:sz w:val="18"/>
          <w:szCs w:val="18"/>
        </w:rPr>
        <w:t xml:space="preserve">14.  </w:t>
      </w:r>
      <w:r w:rsidRPr="00D0238E">
        <w:rPr>
          <w:rFonts w:ascii="Trebuchet MS" w:hAnsi="Trebuchet MS"/>
          <w:sz w:val="18"/>
          <w:szCs w:val="18"/>
        </w:rPr>
        <w:t>Documentación de respaldo de las operaciones (facturas, recibos, contratos, instructivos, informes, actas, boletas de depósito bancario, etc.).</w:t>
      </w:r>
    </w:p>
    <w:p w:rsidR="00F005C9" w:rsidRPr="00D0238E" w:rsidRDefault="00F005C9" w:rsidP="00F005C9">
      <w:pPr>
        <w:autoSpaceDE w:val="0"/>
        <w:autoSpaceDN w:val="0"/>
        <w:adjustRightInd w:val="0"/>
        <w:spacing w:after="0"/>
        <w:ind w:left="426" w:hanging="426"/>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Documentos de planificación GNPIE-DAC-DFC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15. </w:t>
      </w:r>
      <w:r w:rsidRPr="00D0238E">
        <w:rPr>
          <w:rFonts w:ascii="Trebuchet MS" w:hAnsi="Trebuchet MS"/>
          <w:sz w:val="18"/>
          <w:szCs w:val="18"/>
        </w:rPr>
        <w:t>Plan Estratégico Institucional.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16. </w:t>
      </w:r>
      <w:r w:rsidRPr="00D0238E">
        <w:rPr>
          <w:rFonts w:ascii="Trebuchet MS" w:hAnsi="Trebuchet MS"/>
          <w:sz w:val="18"/>
          <w:szCs w:val="18"/>
        </w:rPr>
        <w:t>Programa Anual de Operaciones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17. </w:t>
      </w:r>
      <w:r w:rsidRPr="00D0238E">
        <w:rPr>
          <w:rFonts w:ascii="Trebuchet MS" w:hAnsi="Trebuchet MS"/>
          <w:sz w:val="18"/>
          <w:szCs w:val="18"/>
        </w:rPr>
        <w:t>Programa Anual de Operaciones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18. </w:t>
      </w:r>
      <w:r w:rsidRPr="00D0238E">
        <w:rPr>
          <w:rFonts w:ascii="Trebuchet MS" w:hAnsi="Trebuchet MS"/>
          <w:sz w:val="18"/>
          <w:szCs w:val="18"/>
        </w:rPr>
        <w:t>Presupuesto de Recursos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19. </w:t>
      </w:r>
      <w:r w:rsidRPr="00D0238E">
        <w:rPr>
          <w:rFonts w:ascii="Trebuchet MS" w:hAnsi="Trebuchet MS"/>
          <w:sz w:val="18"/>
          <w:szCs w:val="18"/>
        </w:rPr>
        <w:t>Presupuesto de Recursos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20. </w:t>
      </w:r>
      <w:r w:rsidRPr="00D0238E">
        <w:rPr>
          <w:rFonts w:ascii="Trebuchet MS" w:hAnsi="Trebuchet MS"/>
          <w:sz w:val="18"/>
          <w:szCs w:val="18"/>
        </w:rPr>
        <w:t>Presupuesto de Gastos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21. </w:t>
      </w:r>
      <w:r w:rsidRPr="00D0238E">
        <w:rPr>
          <w:rFonts w:ascii="Trebuchet MS" w:hAnsi="Trebuchet MS"/>
          <w:sz w:val="18"/>
          <w:szCs w:val="18"/>
        </w:rPr>
        <w:t>Presupuesto de Gastos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22. </w:t>
      </w:r>
      <w:r w:rsidRPr="00D0238E">
        <w:rPr>
          <w:rFonts w:ascii="Trebuchet MS" w:hAnsi="Trebuchet MS"/>
          <w:sz w:val="18"/>
          <w:szCs w:val="18"/>
        </w:rPr>
        <w:t>Programa Anual de Contrataciones.</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Reglamentos Específicos de los Sistemas de Administración y otros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23. </w:t>
      </w:r>
      <w:r w:rsidRPr="00D0238E">
        <w:rPr>
          <w:rFonts w:ascii="Trebuchet MS" w:hAnsi="Trebuchet MS"/>
          <w:sz w:val="18"/>
          <w:szCs w:val="18"/>
        </w:rPr>
        <w:t>Reglamento Específico del Sistema de Programación de Operaciones.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24. </w:t>
      </w:r>
      <w:r w:rsidRPr="00D0238E">
        <w:rPr>
          <w:rFonts w:ascii="Trebuchet MS" w:hAnsi="Trebuchet MS"/>
          <w:sz w:val="18"/>
          <w:szCs w:val="18"/>
        </w:rPr>
        <w:t>Reglamento Específico del Sistema de Organización Administrativa.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25. </w:t>
      </w:r>
      <w:r w:rsidRPr="00D0238E">
        <w:rPr>
          <w:rFonts w:ascii="Trebuchet MS" w:hAnsi="Trebuchet MS"/>
          <w:sz w:val="18"/>
          <w:szCs w:val="18"/>
        </w:rPr>
        <w:t>Reglamento Específico del Sistema de Presupuestos.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26. </w:t>
      </w:r>
      <w:r w:rsidRPr="00D0238E">
        <w:rPr>
          <w:rFonts w:ascii="Trebuchet MS" w:hAnsi="Trebuchet MS"/>
          <w:sz w:val="18"/>
          <w:szCs w:val="18"/>
        </w:rPr>
        <w:t>Reglamento Específico del Sistema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27. </w:t>
      </w:r>
      <w:r w:rsidRPr="00D0238E">
        <w:rPr>
          <w:rFonts w:ascii="Trebuchet MS" w:hAnsi="Trebuchet MS"/>
          <w:sz w:val="18"/>
          <w:szCs w:val="18"/>
        </w:rPr>
        <w:t>Reglamento Específico del Sistema de Administración de Bienes y Servicios.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28. </w:t>
      </w:r>
      <w:r w:rsidRPr="00D0238E">
        <w:rPr>
          <w:rFonts w:ascii="Trebuchet MS" w:hAnsi="Trebuchet MS"/>
          <w:sz w:val="18"/>
          <w:szCs w:val="18"/>
        </w:rPr>
        <w:t>Reglamento Específico del Sistema de Tesorería.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29. </w:t>
      </w:r>
      <w:r w:rsidRPr="00D0238E">
        <w:rPr>
          <w:rFonts w:ascii="Trebuchet MS" w:hAnsi="Trebuchet MS"/>
          <w:sz w:val="18"/>
          <w:szCs w:val="18"/>
        </w:rPr>
        <w:t xml:space="preserve">Reglamento Específico del Sistema de Crédito Público.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30. </w:t>
      </w:r>
      <w:r w:rsidRPr="00D0238E">
        <w:rPr>
          <w:rFonts w:ascii="Trebuchet MS" w:hAnsi="Trebuchet MS"/>
          <w:sz w:val="18"/>
          <w:szCs w:val="18"/>
        </w:rPr>
        <w:t>Reglamento Específico del Sistema de Contabilidad.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31. </w:t>
      </w:r>
      <w:r w:rsidRPr="00D0238E">
        <w:rPr>
          <w:rFonts w:ascii="Trebuchet MS" w:hAnsi="Trebuchet MS"/>
          <w:sz w:val="18"/>
          <w:szCs w:val="18"/>
        </w:rPr>
        <w:t>Reglamento del Sistema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32. </w:t>
      </w:r>
      <w:r w:rsidRPr="00D0238E">
        <w:rPr>
          <w:rFonts w:ascii="Trebuchet MS" w:hAnsi="Trebuchet MS"/>
          <w:sz w:val="18"/>
          <w:szCs w:val="18"/>
        </w:rPr>
        <w:t>Reglamento y/o instructivo de manejo de caja chica.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33. </w:t>
      </w:r>
      <w:r w:rsidRPr="00D0238E">
        <w:rPr>
          <w:rFonts w:ascii="Trebuchet MS" w:hAnsi="Trebuchet MS"/>
          <w:sz w:val="18"/>
          <w:szCs w:val="18"/>
        </w:rPr>
        <w:t>Reglamento y/o instructivo de manejo de fondos en avance.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34. </w:t>
      </w:r>
      <w:r w:rsidRPr="00D0238E">
        <w:rPr>
          <w:rFonts w:ascii="Trebuchet MS" w:hAnsi="Trebuchet MS"/>
          <w:sz w:val="18"/>
          <w:szCs w:val="18"/>
        </w:rPr>
        <w:t>Reglamento interno de personal.</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Manuales GNPIE-GTHC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35. </w:t>
      </w:r>
      <w:r w:rsidRPr="00D0238E">
        <w:rPr>
          <w:rFonts w:ascii="Trebuchet MS" w:hAnsi="Trebuchet MS"/>
          <w:sz w:val="18"/>
          <w:szCs w:val="18"/>
        </w:rPr>
        <w:t>Manual de Organización y Funciones (organigrama).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36. </w:t>
      </w:r>
      <w:r w:rsidRPr="00D0238E">
        <w:rPr>
          <w:rFonts w:ascii="Trebuchet MS" w:hAnsi="Trebuchet MS"/>
          <w:sz w:val="18"/>
          <w:szCs w:val="18"/>
        </w:rPr>
        <w:t>Manual de Procesos.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37. </w:t>
      </w:r>
      <w:r w:rsidRPr="00D0238E">
        <w:rPr>
          <w:rFonts w:ascii="Trebuchet MS" w:hAnsi="Trebuchet MS"/>
          <w:sz w:val="18"/>
          <w:szCs w:val="18"/>
        </w:rPr>
        <w:t>Manual de Puestos.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Otros documentos GAFC-DFC-DAC-GTHC-GNPIE-GLC-Unidades Operativas: VPACF-VPNO-GGC-GCHL-GCGN-GNF-GC-GOP.</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38. </w:t>
      </w:r>
      <w:r w:rsidRPr="00D0238E">
        <w:rPr>
          <w:rFonts w:ascii="Trebuchet MS" w:hAnsi="Trebuchet MS"/>
          <w:sz w:val="18"/>
          <w:szCs w:val="18"/>
        </w:rPr>
        <w:t>Resoluciones, reglamentos y/o instructivos internos sobre recaudación de ingresos propios,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39. </w:t>
      </w:r>
      <w:r w:rsidRPr="00D0238E">
        <w:rPr>
          <w:rFonts w:ascii="Trebuchet MS" w:hAnsi="Trebuchet MS"/>
          <w:sz w:val="18"/>
          <w:szCs w:val="18"/>
        </w:rPr>
        <w:t>Resoluciones internas de aprobación de los estados financieros, reglamentos y manuales.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40. </w:t>
      </w:r>
      <w:r w:rsidRPr="00D0238E">
        <w:rPr>
          <w:rFonts w:ascii="Trebuchet MS" w:hAnsi="Trebuchet MS"/>
          <w:sz w:val="18"/>
          <w:szCs w:val="18"/>
        </w:rPr>
        <w:t>Resoluciones sobre modificaciones y traspasos presupuestarios.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41. </w:t>
      </w:r>
      <w:r w:rsidRPr="00D0238E">
        <w:rPr>
          <w:rFonts w:ascii="Trebuchet MS" w:hAnsi="Trebuchet MS"/>
          <w:sz w:val="18"/>
          <w:szCs w:val="18"/>
        </w:rPr>
        <w:t>Informes de evaluación de la gestión presupuestaria (resultados, impactos y variaciones).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42. </w:t>
      </w:r>
      <w:r w:rsidRPr="00D0238E">
        <w:rPr>
          <w:rFonts w:ascii="Trebuchet MS" w:hAnsi="Trebuchet MS"/>
          <w:sz w:val="18"/>
          <w:szCs w:val="18"/>
        </w:rPr>
        <w:t>Constancia de recepción por el Ministerio de Hacienda de los estados financieros.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43. </w:t>
      </w:r>
      <w:r w:rsidRPr="00D0238E">
        <w:rPr>
          <w:rFonts w:ascii="Trebuchet MS" w:hAnsi="Trebuchet MS"/>
          <w:sz w:val="18"/>
          <w:szCs w:val="18"/>
        </w:rPr>
        <w:t>Conciliaciones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44. </w:t>
      </w:r>
      <w:r w:rsidRPr="00D0238E">
        <w:rPr>
          <w:rFonts w:ascii="Trebuchet MS" w:hAnsi="Trebuchet MS"/>
          <w:sz w:val="18"/>
          <w:szCs w:val="18"/>
        </w:rPr>
        <w:t>Libretas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45. </w:t>
      </w:r>
      <w:r w:rsidRPr="00D0238E">
        <w:rPr>
          <w:rFonts w:ascii="Trebuchet MS" w:hAnsi="Trebuchet MS"/>
          <w:sz w:val="18"/>
          <w:szCs w:val="18"/>
        </w:rPr>
        <w:t>Extractos bancarios de todas las cuentas corrientes de la entidad.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46. </w:t>
      </w:r>
      <w:r w:rsidRPr="00D0238E">
        <w:rPr>
          <w:rFonts w:ascii="Trebuchet MS" w:hAnsi="Trebuchet MS"/>
          <w:sz w:val="18"/>
          <w:szCs w:val="18"/>
        </w:rPr>
        <w:t>Talón de cheques.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47. </w:t>
      </w:r>
      <w:r w:rsidRPr="00D0238E">
        <w:rPr>
          <w:rFonts w:ascii="Trebuchet MS" w:hAnsi="Trebuchet MS"/>
          <w:sz w:val="18"/>
          <w:szCs w:val="18"/>
        </w:rPr>
        <w:t>Nómina del personal permanente y eventual, especificando el cargo, fecha de ingreso y retiro    (por el período que requiera la Firma de auditoría).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48. </w:t>
      </w:r>
      <w:r w:rsidRPr="00D0238E">
        <w:rPr>
          <w:rFonts w:ascii="Trebuchet MS" w:hAnsi="Trebuchet MS"/>
          <w:sz w:val="18"/>
          <w:szCs w:val="18"/>
        </w:rPr>
        <w:t>Nómina de los funcionarios autorizados a operar en bancos, indicando las atribuciones y firmas</w:t>
      </w:r>
    </w:p>
    <w:p w:rsidR="00F005C9" w:rsidRPr="00D0238E" w:rsidRDefault="00F005C9" w:rsidP="00F005C9">
      <w:pPr>
        <w:autoSpaceDE w:val="0"/>
        <w:autoSpaceDN w:val="0"/>
        <w:adjustRightInd w:val="0"/>
        <w:spacing w:after="0"/>
        <w:ind w:left="284"/>
        <w:rPr>
          <w:rFonts w:ascii="Trebuchet MS" w:hAnsi="Trebuchet MS"/>
          <w:sz w:val="18"/>
          <w:szCs w:val="18"/>
        </w:rPr>
      </w:pPr>
      <w:r w:rsidRPr="00D0238E">
        <w:rPr>
          <w:rFonts w:ascii="Trebuchet MS" w:hAnsi="Trebuchet MS"/>
          <w:sz w:val="18"/>
          <w:szCs w:val="18"/>
        </w:rPr>
        <w:t>Autorizadas conjuntas.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49. </w:t>
      </w:r>
      <w:r w:rsidRPr="00D0238E">
        <w:rPr>
          <w:rFonts w:ascii="Trebuchet MS" w:hAnsi="Trebuchet MS"/>
          <w:sz w:val="18"/>
          <w:szCs w:val="18"/>
        </w:rPr>
        <w:t>Carpetas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50. </w:t>
      </w:r>
      <w:r w:rsidRPr="00D0238E">
        <w:rPr>
          <w:rFonts w:ascii="Trebuchet MS" w:hAnsi="Trebuchet MS"/>
          <w:sz w:val="18"/>
          <w:szCs w:val="18"/>
        </w:rPr>
        <w:t>Planillas mensuales de pago de sueldos.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51. </w:t>
      </w:r>
      <w:r w:rsidRPr="00D0238E">
        <w:rPr>
          <w:rFonts w:ascii="Trebuchet MS" w:hAnsi="Trebuchet MS"/>
          <w:sz w:val="18"/>
          <w:szCs w:val="18"/>
        </w:rPr>
        <w:t>Planillas de pago de viáticos.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52. </w:t>
      </w:r>
      <w:r w:rsidRPr="00D0238E">
        <w:rPr>
          <w:rFonts w:ascii="Trebuchet MS" w:hAnsi="Trebuchet MS"/>
          <w:sz w:val="18"/>
          <w:szCs w:val="18"/>
        </w:rPr>
        <w:t>Escala salarial aprobada.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53. </w:t>
      </w:r>
      <w:r w:rsidRPr="00D0238E">
        <w:rPr>
          <w:rFonts w:ascii="Trebuchet MS" w:hAnsi="Trebuchet MS"/>
          <w:sz w:val="18"/>
          <w:szCs w:val="18"/>
        </w:rPr>
        <w:t>Registro de control de asistencia del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54. </w:t>
      </w:r>
      <w:r w:rsidRPr="00D0238E">
        <w:rPr>
          <w:rFonts w:ascii="Trebuchet MS" w:hAnsi="Trebuchet MS"/>
          <w:sz w:val="18"/>
          <w:szCs w:val="18"/>
        </w:rPr>
        <w:t>Inventario de activos fijos.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55. </w:t>
      </w:r>
      <w:r w:rsidRPr="00D0238E">
        <w:rPr>
          <w:rFonts w:ascii="Trebuchet MS" w:hAnsi="Trebuchet MS"/>
          <w:sz w:val="18"/>
          <w:szCs w:val="18"/>
        </w:rPr>
        <w:t>Títulos de propiedad de los bienes inmuebles inscritos en Derechos Reales y vehículos.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56. </w:t>
      </w:r>
      <w:r w:rsidRPr="00D0238E">
        <w:rPr>
          <w:rFonts w:ascii="Trebuchet MS" w:hAnsi="Trebuchet MS"/>
          <w:sz w:val="18"/>
          <w:szCs w:val="18"/>
        </w:rPr>
        <w:t>Títulos valores y acciones que posee la entidad en otras entidades y empresas.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57. </w:t>
      </w:r>
      <w:r w:rsidRPr="00D0238E">
        <w:rPr>
          <w:rFonts w:ascii="Trebuchet MS" w:hAnsi="Trebuchet MS"/>
          <w:sz w:val="18"/>
          <w:szCs w:val="18"/>
        </w:rPr>
        <w:t>Kárdex de activos fijos y suministros.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58. </w:t>
      </w:r>
      <w:r w:rsidRPr="00D0238E">
        <w:rPr>
          <w:rFonts w:ascii="Trebuchet MS" w:hAnsi="Trebuchet MS"/>
          <w:sz w:val="18"/>
          <w:szCs w:val="18"/>
        </w:rPr>
        <w:t>Contratos de ejecución de obras y/o consultoría suscrito por la entidad con terceros.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59. </w:t>
      </w:r>
      <w:r w:rsidRPr="00D0238E">
        <w:rPr>
          <w:rFonts w:ascii="Trebuchet MS" w:hAnsi="Trebuchet MS"/>
          <w:sz w:val="18"/>
          <w:szCs w:val="18"/>
        </w:rPr>
        <w:t>Convenios de ejecución de obras y/o consultoría suscritos por la entidad con organismos de financiamiento y  otros.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60. </w:t>
      </w:r>
      <w:r w:rsidRPr="00D0238E">
        <w:rPr>
          <w:rFonts w:ascii="Trebuchet MS" w:hAnsi="Trebuchet MS"/>
          <w:sz w:val="18"/>
          <w:szCs w:val="18"/>
        </w:rPr>
        <w:t>Planillas de avance de obra y/o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61. </w:t>
      </w:r>
      <w:r w:rsidRPr="00D0238E">
        <w:rPr>
          <w:rFonts w:ascii="Trebuchet MS" w:hAnsi="Trebuchet MS"/>
          <w:sz w:val="18"/>
          <w:szCs w:val="18"/>
        </w:rPr>
        <w:t>Libro de órdenes de trabajo.</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62. </w:t>
      </w:r>
      <w:r w:rsidRPr="00D0238E">
        <w:rPr>
          <w:rFonts w:ascii="Trebuchet MS" w:hAnsi="Trebuchet MS"/>
          <w:sz w:val="18"/>
          <w:szCs w:val="18"/>
        </w:rPr>
        <w:t xml:space="preserve">Carpetas individuales de las obras y/o consultoría ejecutadas y en proceso (construcciones, refacciones, </w:t>
      </w:r>
      <w:r>
        <w:rPr>
          <w:rFonts w:ascii="Trebuchet MS" w:hAnsi="Trebuchet MS"/>
          <w:sz w:val="18"/>
          <w:szCs w:val="18"/>
        </w:rPr>
        <w:t xml:space="preserve"> </w:t>
      </w:r>
      <w:r w:rsidRPr="00D0238E">
        <w:rPr>
          <w:rFonts w:ascii="Trebuchet MS" w:hAnsi="Trebuchet MS"/>
          <w:sz w:val="18"/>
          <w:szCs w:val="18"/>
        </w:rPr>
        <w:t>estudios,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63. </w:t>
      </w:r>
      <w:r w:rsidRPr="00D0238E">
        <w:rPr>
          <w:rFonts w:ascii="Trebuchet MS" w:hAnsi="Trebuchet MS"/>
          <w:sz w:val="18"/>
          <w:szCs w:val="18"/>
        </w:rPr>
        <w:t>Informes técnicos de supervisión de ejecución de obra y/o consultoría emitidos por la entidad.</w:t>
      </w:r>
    </w:p>
    <w:p w:rsidR="00F005C9" w:rsidRPr="00D0238E" w:rsidRDefault="00F005C9" w:rsidP="006E7ACE">
      <w:pPr>
        <w:pStyle w:val="Prrafodelista"/>
        <w:numPr>
          <w:ilvl w:val="0"/>
          <w:numId w:val="30"/>
        </w:numPr>
        <w:autoSpaceDE w:val="0"/>
        <w:autoSpaceDN w:val="0"/>
        <w:adjustRightInd w:val="0"/>
        <w:spacing w:after="0"/>
        <w:ind w:left="284" w:hanging="284"/>
        <w:contextualSpacing/>
        <w:rPr>
          <w:rFonts w:ascii="Trebuchet MS" w:hAnsi="Trebuchet MS"/>
          <w:sz w:val="18"/>
          <w:szCs w:val="18"/>
        </w:rPr>
      </w:pPr>
      <w:r>
        <w:rPr>
          <w:rFonts w:ascii="Trebuchet MS" w:hAnsi="Trebuchet MS"/>
          <w:sz w:val="18"/>
          <w:szCs w:val="18"/>
        </w:rPr>
        <w:t xml:space="preserve"> </w:t>
      </w:r>
      <w:r w:rsidRPr="00D0238E">
        <w:rPr>
          <w:rFonts w:ascii="Trebuchet MS" w:hAnsi="Trebuchet MS"/>
          <w:sz w:val="18"/>
          <w:szCs w:val="18"/>
        </w:rPr>
        <w:t>Detalle de proyectos de inversión pública con la siguiente información:</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Nombre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Nombre del contratista y cofinanciador, si tuvieron tales modalidades de contrato o indicación de haberla   ejecutado por administración directa.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Ubicación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Fase de realización del proyecto de inversión pública (preinversión, ejecución, operación o mantenimiento).</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Estado de ejecución en que se encuentra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Monto invertido (valores pagados y adeudados en el período a examinar) en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Fechas de inicio y de recepciones del proyecto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65. </w:t>
      </w:r>
      <w:r w:rsidRPr="00D0238E">
        <w:rPr>
          <w:rFonts w:ascii="Trebuchet MS" w:hAnsi="Trebuchet MS"/>
          <w:sz w:val="18"/>
          <w:szCs w:val="18"/>
        </w:rPr>
        <w:t>Detalle de los proyectos de preinversión e informes de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66. </w:t>
      </w:r>
      <w:r w:rsidRPr="00D0238E">
        <w:rPr>
          <w:rFonts w:ascii="Trebuchet MS" w:hAnsi="Trebuchet MS"/>
          <w:sz w:val="18"/>
          <w:szCs w:val="18"/>
        </w:rPr>
        <w:t>Manuales operativos de los sistemas informáticos de la entidad con el cual ejecuta sus operaciones.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67. </w:t>
      </w:r>
      <w:r w:rsidRPr="00D0238E">
        <w:rPr>
          <w:rFonts w:ascii="Trebuchet MS" w:hAnsi="Trebuchet MS"/>
          <w:sz w:val="18"/>
          <w:szCs w:val="18"/>
        </w:rPr>
        <w:t>Informes de auditoría externa practicadas por la Contraloría General de la República, entes tutores y firmas privadas de auditoría, relativos a 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68. </w:t>
      </w:r>
      <w:r w:rsidRPr="00D0238E">
        <w:rPr>
          <w:rFonts w:ascii="Trebuchet MS" w:hAnsi="Trebuchet MS"/>
          <w:sz w:val="18"/>
          <w:szCs w:val="18"/>
        </w:rPr>
        <w:t xml:space="preserve">Informes de auditoría interna, practicadas por las unidades de auditoría interna de la entidad, relativos a </w:t>
      </w:r>
      <w:r>
        <w:rPr>
          <w:rFonts w:ascii="Trebuchet MS" w:hAnsi="Trebuchet MS"/>
          <w:sz w:val="18"/>
          <w:szCs w:val="18"/>
        </w:rPr>
        <w:t xml:space="preserve">  </w:t>
      </w:r>
      <w:r w:rsidRPr="00D0238E">
        <w:rPr>
          <w:rFonts w:ascii="Trebuchet MS" w:hAnsi="Trebuchet MS"/>
          <w:sz w:val="18"/>
          <w:szCs w:val="18"/>
        </w:rPr>
        <w:t>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p w:rsidR="00EC72E2" w:rsidRPr="00D0238E" w:rsidRDefault="00EC72E2" w:rsidP="00F005C9">
      <w:pPr>
        <w:spacing w:after="0"/>
        <w:jc w:val="right"/>
        <w:rPr>
          <w:rFonts w:ascii="Trebuchet MS" w:hAnsi="Trebuchet MS"/>
          <w:b/>
          <w:bCs/>
          <w:sz w:val="18"/>
          <w:szCs w:val="18"/>
        </w:rPr>
      </w:pPr>
    </w:p>
    <w:sectPr w:rsidR="00EC72E2" w:rsidRPr="00D0238E">
      <w:headerReference w:type="default" r:id="rId18"/>
      <w:footerReference w:type="even" r:id="rId19"/>
      <w:footerReference w:type="default" r:id="rId20"/>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4EF" w:rsidRDefault="004734EF">
      <w:r>
        <w:separator/>
      </w:r>
    </w:p>
  </w:endnote>
  <w:endnote w:type="continuationSeparator" w:id="0">
    <w:p w:rsidR="004734EF" w:rsidRDefault="00473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Default="002B2AC8"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2B2AC8" w:rsidRDefault="002B2AC8" w:rsidP="00DC64A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Pr="008F3A86" w:rsidRDefault="002B2AC8">
    <w:pPr>
      <w:pStyle w:val="Piedepgina"/>
      <w:jc w:val="right"/>
      <w:rPr>
        <w:rFonts w:ascii="Calibri" w:hAnsi="Calibri"/>
        <w:b/>
        <w:sz w:val="18"/>
        <w:szCs w:val="18"/>
      </w:rPr>
    </w:pPr>
    <w:r w:rsidRPr="008F3A86">
      <w:rPr>
        <w:rFonts w:ascii="Calibri" w:hAnsi="Calibri"/>
        <w:b/>
        <w:sz w:val="18"/>
        <w:szCs w:val="18"/>
      </w:rPr>
      <w:fldChar w:fldCharType="begin"/>
    </w:r>
    <w:r w:rsidRPr="008F3A86">
      <w:rPr>
        <w:rFonts w:ascii="Calibri" w:hAnsi="Calibri"/>
        <w:b/>
        <w:sz w:val="18"/>
        <w:szCs w:val="18"/>
      </w:rPr>
      <w:instrText xml:space="preserve"> PAGE   \* MERGEFORMAT </w:instrText>
    </w:r>
    <w:r w:rsidRPr="008F3A86">
      <w:rPr>
        <w:rFonts w:ascii="Calibri" w:hAnsi="Calibri"/>
        <w:b/>
        <w:sz w:val="18"/>
        <w:szCs w:val="18"/>
      </w:rPr>
      <w:fldChar w:fldCharType="separate"/>
    </w:r>
    <w:r w:rsidR="00643229">
      <w:rPr>
        <w:rFonts w:ascii="Calibri" w:hAnsi="Calibri"/>
        <w:b/>
        <w:noProof/>
        <w:sz w:val="18"/>
        <w:szCs w:val="18"/>
      </w:rPr>
      <w:t>1</w:t>
    </w:r>
    <w:r w:rsidRPr="008F3A86">
      <w:rPr>
        <w:rFonts w:ascii="Calibri" w:hAnsi="Calibri"/>
        <w:b/>
        <w:sz w:val="18"/>
        <w:szCs w:val="18"/>
      </w:rPr>
      <w:fldChar w:fldCharType="end"/>
    </w:r>
  </w:p>
  <w:p w:rsidR="002B2AC8" w:rsidRDefault="002B2AC8" w:rsidP="00DC64A9">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Default="002B2AC8"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B2AC8" w:rsidRDefault="002B2AC8" w:rsidP="00CB6F2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Default="002B2AC8">
    <w:pPr>
      <w:pStyle w:val="Piedepgina"/>
      <w:jc w:val="right"/>
    </w:pPr>
    <w:r>
      <w:fldChar w:fldCharType="begin"/>
    </w:r>
    <w:r>
      <w:instrText xml:space="preserve"> PAGE   \* MERGEFORMAT </w:instrText>
    </w:r>
    <w:r>
      <w:fldChar w:fldCharType="separate"/>
    </w:r>
    <w:r w:rsidR="00643229">
      <w:rPr>
        <w:noProof/>
      </w:rPr>
      <w:t>77</w:t>
    </w:r>
    <w:r>
      <w:fldChar w:fldCharType="end"/>
    </w:r>
  </w:p>
  <w:p w:rsidR="002B2AC8" w:rsidRPr="00D01DA2" w:rsidRDefault="002B2AC8" w:rsidP="00CB6F2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4EF" w:rsidRDefault="004734EF">
      <w:r>
        <w:separator/>
      </w:r>
    </w:p>
  </w:footnote>
  <w:footnote w:type="continuationSeparator" w:id="0">
    <w:p w:rsidR="004734EF" w:rsidRDefault="00473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Default="002B2A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nsid w:val="07F617E2"/>
    <w:multiLevelType w:val="hybridMultilevel"/>
    <w:tmpl w:val="E428739C"/>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6">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7">
    <w:nsid w:val="13CE6D68"/>
    <w:multiLevelType w:val="multilevel"/>
    <w:tmpl w:val="195C3462"/>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8"/>
        <w:szCs w:val="18"/>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B8034BE"/>
    <w:multiLevelType w:val="hybridMultilevel"/>
    <w:tmpl w:val="4A8E8B7A"/>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0">
    <w:nsid w:val="1F39093D"/>
    <w:multiLevelType w:val="hybridMultilevel"/>
    <w:tmpl w:val="39E0ACB6"/>
    <w:lvl w:ilvl="0" w:tplc="43AC8A1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2B0A7D"/>
    <w:multiLevelType w:val="hybridMultilevel"/>
    <w:tmpl w:val="6C5EC3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DC2BF0"/>
    <w:multiLevelType w:val="hybridMultilevel"/>
    <w:tmpl w:val="55644A46"/>
    <w:lvl w:ilvl="0" w:tplc="E6886CBE">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4">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89868C9"/>
    <w:multiLevelType w:val="hybridMultilevel"/>
    <w:tmpl w:val="52144762"/>
    <w:lvl w:ilvl="0" w:tplc="B4BE8DE0">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CE4415E"/>
    <w:multiLevelType w:val="hybridMultilevel"/>
    <w:tmpl w:val="AD0C2F62"/>
    <w:lvl w:ilvl="0" w:tplc="1E9C9ADC">
      <w:start w:val="64"/>
      <w:numFmt w:val="decimal"/>
      <w:lvlText w:val="%1."/>
      <w:lvlJc w:val="left"/>
      <w:pPr>
        <w:ind w:left="720" w:hanging="360"/>
      </w:pPr>
      <w:rPr>
        <w:rFonts w:hint="default"/>
        <w:b/>
      </w:rPr>
    </w:lvl>
    <w:lvl w:ilvl="1" w:tplc="2FA0554E">
      <w:numFmt w:val="bullet"/>
      <w:lvlText w:val="-"/>
      <w:lvlJc w:val="left"/>
      <w:pPr>
        <w:ind w:left="1320" w:hanging="240"/>
      </w:pPr>
      <w:rPr>
        <w:rFonts w:ascii="Trebuchet MS" w:eastAsiaTheme="minorHAnsi" w:hAnsi="Trebuchet MS"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18">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9">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0">
    <w:nsid w:val="4C755B79"/>
    <w:multiLevelType w:val="hybridMultilevel"/>
    <w:tmpl w:val="7A322D7A"/>
    <w:lvl w:ilvl="0" w:tplc="2404098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2">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4">
    <w:nsid w:val="5BEE1473"/>
    <w:multiLevelType w:val="hybridMultilevel"/>
    <w:tmpl w:val="119CCEF0"/>
    <w:lvl w:ilvl="0" w:tplc="E1F062F0">
      <w:start w:val="1"/>
      <w:numFmt w:val="upp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C8B1CF5"/>
    <w:multiLevelType w:val="hybridMultilevel"/>
    <w:tmpl w:val="8D9621CA"/>
    <w:lvl w:ilvl="0" w:tplc="B3F43D8C">
      <w:start w:val="1"/>
      <w:numFmt w:val="lowerLetter"/>
      <w:lvlText w:val="%1)"/>
      <w:lvlJc w:val="left"/>
      <w:pPr>
        <w:ind w:left="1636" w:hanging="360"/>
      </w:pPr>
      <w:rPr>
        <w:rFonts w:hint="default"/>
        <w:b w:val="0"/>
        <w:i w:val="0"/>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27">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28">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29">
    <w:nsid w:val="61EF5AF5"/>
    <w:multiLevelType w:val="hybridMultilevel"/>
    <w:tmpl w:val="4F028C1C"/>
    <w:lvl w:ilvl="0" w:tplc="C75802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0">
    <w:nsid w:val="63BB4508"/>
    <w:multiLevelType w:val="hybridMultilevel"/>
    <w:tmpl w:val="20D8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EC083C"/>
    <w:multiLevelType w:val="hybridMultilevel"/>
    <w:tmpl w:val="6EAADE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8846156"/>
    <w:multiLevelType w:val="multilevel"/>
    <w:tmpl w:val="EF5C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8A6D0B"/>
    <w:multiLevelType w:val="multilevel"/>
    <w:tmpl w:val="2FD2103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4">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35">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36">
    <w:nsid w:val="7258652B"/>
    <w:multiLevelType w:val="hybridMultilevel"/>
    <w:tmpl w:val="13FA9FB2"/>
    <w:lvl w:ilvl="0" w:tplc="400A0003">
      <w:start w:val="1"/>
      <w:numFmt w:val="bullet"/>
      <w:lvlText w:val="o"/>
      <w:lvlJc w:val="left"/>
      <w:pPr>
        <w:ind w:left="1580" w:hanging="360"/>
      </w:pPr>
      <w:rPr>
        <w:rFonts w:ascii="Courier New" w:hAnsi="Courier New" w:cs="Courier New" w:hint="default"/>
      </w:rPr>
    </w:lvl>
    <w:lvl w:ilvl="1" w:tplc="D8A00304">
      <w:numFmt w:val="bullet"/>
      <w:lvlText w:val="-"/>
      <w:lvlJc w:val="left"/>
      <w:pPr>
        <w:ind w:left="2300" w:hanging="360"/>
      </w:pPr>
      <w:rPr>
        <w:rFonts w:ascii="Arial" w:eastAsia="Times New Roman" w:hAnsi="Arial" w:cs="Arial" w:hint="default"/>
      </w:rPr>
    </w:lvl>
    <w:lvl w:ilvl="2" w:tplc="400A0005" w:tentative="1">
      <w:start w:val="1"/>
      <w:numFmt w:val="bullet"/>
      <w:lvlText w:val=""/>
      <w:lvlJc w:val="left"/>
      <w:pPr>
        <w:ind w:left="3020" w:hanging="360"/>
      </w:pPr>
      <w:rPr>
        <w:rFonts w:ascii="Wingdings" w:hAnsi="Wingdings" w:hint="default"/>
      </w:rPr>
    </w:lvl>
    <w:lvl w:ilvl="3" w:tplc="400A0001" w:tentative="1">
      <w:start w:val="1"/>
      <w:numFmt w:val="bullet"/>
      <w:lvlText w:val=""/>
      <w:lvlJc w:val="left"/>
      <w:pPr>
        <w:ind w:left="3740" w:hanging="360"/>
      </w:pPr>
      <w:rPr>
        <w:rFonts w:ascii="Symbol" w:hAnsi="Symbol" w:hint="default"/>
      </w:rPr>
    </w:lvl>
    <w:lvl w:ilvl="4" w:tplc="400A0003" w:tentative="1">
      <w:start w:val="1"/>
      <w:numFmt w:val="bullet"/>
      <w:lvlText w:val="o"/>
      <w:lvlJc w:val="left"/>
      <w:pPr>
        <w:ind w:left="4460" w:hanging="360"/>
      </w:pPr>
      <w:rPr>
        <w:rFonts w:ascii="Courier New" w:hAnsi="Courier New" w:cs="Courier New" w:hint="default"/>
      </w:rPr>
    </w:lvl>
    <w:lvl w:ilvl="5" w:tplc="400A0005" w:tentative="1">
      <w:start w:val="1"/>
      <w:numFmt w:val="bullet"/>
      <w:lvlText w:val=""/>
      <w:lvlJc w:val="left"/>
      <w:pPr>
        <w:ind w:left="5180" w:hanging="360"/>
      </w:pPr>
      <w:rPr>
        <w:rFonts w:ascii="Wingdings" w:hAnsi="Wingdings" w:hint="default"/>
      </w:rPr>
    </w:lvl>
    <w:lvl w:ilvl="6" w:tplc="400A0001" w:tentative="1">
      <w:start w:val="1"/>
      <w:numFmt w:val="bullet"/>
      <w:lvlText w:val=""/>
      <w:lvlJc w:val="left"/>
      <w:pPr>
        <w:ind w:left="5900" w:hanging="360"/>
      </w:pPr>
      <w:rPr>
        <w:rFonts w:ascii="Symbol" w:hAnsi="Symbol" w:hint="default"/>
      </w:rPr>
    </w:lvl>
    <w:lvl w:ilvl="7" w:tplc="400A0003" w:tentative="1">
      <w:start w:val="1"/>
      <w:numFmt w:val="bullet"/>
      <w:lvlText w:val="o"/>
      <w:lvlJc w:val="left"/>
      <w:pPr>
        <w:ind w:left="6620" w:hanging="360"/>
      </w:pPr>
      <w:rPr>
        <w:rFonts w:ascii="Courier New" w:hAnsi="Courier New" w:cs="Courier New" w:hint="default"/>
      </w:rPr>
    </w:lvl>
    <w:lvl w:ilvl="8" w:tplc="400A0005" w:tentative="1">
      <w:start w:val="1"/>
      <w:numFmt w:val="bullet"/>
      <w:lvlText w:val=""/>
      <w:lvlJc w:val="left"/>
      <w:pPr>
        <w:ind w:left="7340" w:hanging="360"/>
      </w:pPr>
      <w:rPr>
        <w:rFonts w:ascii="Wingdings" w:hAnsi="Wingdings" w:hint="default"/>
      </w:rPr>
    </w:lvl>
  </w:abstractNum>
  <w:abstractNum w:abstractNumId="37">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38">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CD840F4"/>
    <w:multiLevelType w:val="hybridMultilevel"/>
    <w:tmpl w:val="5D3677B4"/>
    <w:lvl w:ilvl="0" w:tplc="B6F43AA0">
      <w:start w:val="1"/>
      <w:numFmt w:val="lowerLetter"/>
      <w:lvlText w:val="%1)"/>
      <w:lvlJc w:val="left"/>
      <w:pPr>
        <w:ind w:left="780" w:hanging="4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
  </w:num>
  <w:num w:numId="2">
    <w:abstractNumId w:val="0"/>
  </w:num>
  <w:num w:numId="3">
    <w:abstractNumId w:val="37"/>
  </w:num>
  <w:num w:numId="4">
    <w:abstractNumId w:val="22"/>
  </w:num>
  <w:num w:numId="5">
    <w:abstractNumId w:val="4"/>
  </w:num>
  <w:num w:numId="6">
    <w:abstractNumId w:val="3"/>
  </w:num>
  <w:num w:numId="7">
    <w:abstractNumId w:val="25"/>
  </w:num>
  <w:num w:numId="8">
    <w:abstractNumId w:val="38"/>
  </w:num>
  <w:num w:numId="9">
    <w:abstractNumId w:val="28"/>
  </w:num>
  <w:num w:numId="10">
    <w:abstractNumId w:val="27"/>
  </w:num>
  <w:num w:numId="11">
    <w:abstractNumId w:val="21"/>
  </w:num>
  <w:num w:numId="12">
    <w:abstractNumId w:val="19"/>
  </w:num>
  <w:num w:numId="13">
    <w:abstractNumId w:val="23"/>
  </w:num>
  <w:num w:numId="14">
    <w:abstractNumId w:val="34"/>
  </w:num>
  <w:num w:numId="15">
    <w:abstractNumId w:val="5"/>
  </w:num>
  <w:num w:numId="16">
    <w:abstractNumId w:val="17"/>
  </w:num>
  <w:num w:numId="17">
    <w:abstractNumId w:val="35"/>
  </w:num>
  <w:num w:numId="18">
    <w:abstractNumId w:val="18"/>
  </w:num>
  <w:num w:numId="19">
    <w:abstractNumId w:val="8"/>
  </w:num>
  <w:num w:numId="20">
    <w:abstractNumId w:val="20"/>
  </w:num>
  <w:num w:numId="21">
    <w:abstractNumId w:val="26"/>
  </w:num>
  <w:num w:numId="22">
    <w:abstractNumId w:val="29"/>
  </w:num>
  <w:num w:numId="23">
    <w:abstractNumId w:val="39"/>
  </w:num>
  <w:num w:numId="24">
    <w:abstractNumId w:val="11"/>
  </w:num>
  <w:num w:numId="25">
    <w:abstractNumId w:val="2"/>
  </w:num>
  <w:num w:numId="26">
    <w:abstractNumId w:val="13"/>
  </w:num>
  <w:num w:numId="27">
    <w:abstractNumId w:val="14"/>
  </w:num>
  <w:num w:numId="28">
    <w:abstractNumId w:val="6"/>
  </w:num>
  <w:num w:numId="29">
    <w:abstractNumId w:val="24"/>
  </w:num>
  <w:num w:numId="30">
    <w:abstractNumId w:val="16"/>
  </w:num>
  <w:num w:numId="31">
    <w:abstractNumId w:val="31"/>
  </w:num>
  <w:num w:numId="32">
    <w:abstractNumId w:val="33"/>
  </w:num>
  <w:num w:numId="33">
    <w:abstractNumId w:val="7"/>
  </w:num>
  <w:num w:numId="34">
    <w:abstractNumId w:val="36"/>
  </w:num>
  <w:num w:numId="35">
    <w:abstractNumId w:val="32"/>
  </w:num>
  <w:num w:numId="36">
    <w:abstractNumId w:val="30"/>
  </w:num>
  <w:num w:numId="37">
    <w:abstractNumId w:val="12"/>
  </w:num>
  <w:num w:numId="38">
    <w:abstractNumId w:val="9"/>
  </w:num>
  <w:num w:numId="39">
    <w:abstractNumId w:val="10"/>
  </w:num>
  <w:num w:numId="40">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0561"/>
    <w:rsid w:val="00001A0F"/>
    <w:rsid w:val="00001FCD"/>
    <w:rsid w:val="000115F7"/>
    <w:rsid w:val="00012400"/>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4A47"/>
    <w:rsid w:val="00065169"/>
    <w:rsid w:val="00067B9A"/>
    <w:rsid w:val="00075EAE"/>
    <w:rsid w:val="00082762"/>
    <w:rsid w:val="00083124"/>
    <w:rsid w:val="000911E2"/>
    <w:rsid w:val="0009293A"/>
    <w:rsid w:val="00093831"/>
    <w:rsid w:val="0009616A"/>
    <w:rsid w:val="000A0127"/>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E3B05"/>
    <w:rsid w:val="000E5E73"/>
    <w:rsid w:val="000F05CD"/>
    <w:rsid w:val="000F12B5"/>
    <w:rsid w:val="000F46AD"/>
    <w:rsid w:val="000F6428"/>
    <w:rsid w:val="000F7BE3"/>
    <w:rsid w:val="001008DE"/>
    <w:rsid w:val="001030B7"/>
    <w:rsid w:val="001047DA"/>
    <w:rsid w:val="00107F95"/>
    <w:rsid w:val="0011034D"/>
    <w:rsid w:val="00113EF5"/>
    <w:rsid w:val="0011539E"/>
    <w:rsid w:val="0011681F"/>
    <w:rsid w:val="001222BF"/>
    <w:rsid w:val="00122C04"/>
    <w:rsid w:val="00122F0B"/>
    <w:rsid w:val="00123CDA"/>
    <w:rsid w:val="00124A92"/>
    <w:rsid w:val="001312F1"/>
    <w:rsid w:val="00131602"/>
    <w:rsid w:val="00135A05"/>
    <w:rsid w:val="00140A72"/>
    <w:rsid w:val="00141AE7"/>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DB5"/>
    <w:rsid w:val="001A6F10"/>
    <w:rsid w:val="001B5ADB"/>
    <w:rsid w:val="001B6437"/>
    <w:rsid w:val="001B7CF4"/>
    <w:rsid w:val="001C0D20"/>
    <w:rsid w:val="001C124D"/>
    <w:rsid w:val="001C171E"/>
    <w:rsid w:val="001C17BB"/>
    <w:rsid w:val="001C438D"/>
    <w:rsid w:val="001C46F1"/>
    <w:rsid w:val="001C65B0"/>
    <w:rsid w:val="001C7BDE"/>
    <w:rsid w:val="001D03EA"/>
    <w:rsid w:val="001D1954"/>
    <w:rsid w:val="001D21C2"/>
    <w:rsid w:val="001D25A8"/>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0BB1"/>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AC8"/>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D4C"/>
    <w:rsid w:val="002E6E3B"/>
    <w:rsid w:val="002E79C8"/>
    <w:rsid w:val="002F1C8B"/>
    <w:rsid w:val="002F1E6D"/>
    <w:rsid w:val="002F5636"/>
    <w:rsid w:val="002F5F5D"/>
    <w:rsid w:val="002F5FCD"/>
    <w:rsid w:val="00301042"/>
    <w:rsid w:val="003035D1"/>
    <w:rsid w:val="00303A0F"/>
    <w:rsid w:val="00307D94"/>
    <w:rsid w:val="00317EAD"/>
    <w:rsid w:val="00320A9D"/>
    <w:rsid w:val="0032133C"/>
    <w:rsid w:val="00321D03"/>
    <w:rsid w:val="00321D32"/>
    <w:rsid w:val="00322117"/>
    <w:rsid w:val="00326215"/>
    <w:rsid w:val="00327D92"/>
    <w:rsid w:val="00334D5D"/>
    <w:rsid w:val="003361BE"/>
    <w:rsid w:val="00340B88"/>
    <w:rsid w:val="00340DBF"/>
    <w:rsid w:val="00341CAE"/>
    <w:rsid w:val="00341EF8"/>
    <w:rsid w:val="00343AC3"/>
    <w:rsid w:val="003444DE"/>
    <w:rsid w:val="00347440"/>
    <w:rsid w:val="0034783A"/>
    <w:rsid w:val="00350CD5"/>
    <w:rsid w:val="0035114B"/>
    <w:rsid w:val="0035240C"/>
    <w:rsid w:val="00353980"/>
    <w:rsid w:val="00354635"/>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037D"/>
    <w:rsid w:val="003B110A"/>
    <w:rsid w:val="003B5563"/>
    <w:rsid w:val="003C114E"/>
    <w:rsid w:val="003C378C"/>
    <w:rsid w:val="003C4657"/>
    <w:rsid w:val="003C4F76"/>
    <w:rsid w:val="003C705C"/>
    <w:rsid w:val="003C7490"/>
    <w:rsid w:val="003D0032"/>
    <w:rsid w:val="003D0DCE"/>
    <w:rsid w:val="003D1557"/>
    <w:rsid w:val="003D2D52"/>
    <w:rsid w:val="003D47F5"/>
    <w:rsid w:val="003D5322"/>
    <w:rsid w:val="003D78C9"/>
    <w:rsid w:val="003E0A07"/>
    <w:rsid w:val="003E6A4D"/>
    <w:rsid w:val="003E6F52"/>
    <w:rsid w:val="003E74AE"/>
    <w:rsid w:val="003E77A4"/>
    <w:rsid w:val="003E7A58"/>
    <w:rsid w:val="003F06DE"/>
    <w:rsid w:val="003F2A68"/>
    <w:rsid w:val="003F3A36"/>
    <w:rsid w:val="00401CD4"/>
    <w:rsid w:val="004055CD"/>
    <w:rsid w:val="004110BE"/>
    <w:rsid w:val="004146C4"/>
    <w:rsid w:val="00416E21"/>
    <w:rsid w:val="0042220F"/>
    <w:rsid w:val="00422649"/>
    <w:rsid w:val="004252B7"/>
    <w:rsid w:val="004317D0"/>
    <w:rsid w:val="00432FB1"/>
    <w:rsid w:val="00433EE6"/>
    <w:rsid w:val="004353ED"/>
    <w:rsid w:val="00435C11"/>
    <w:rsid w:val="0044151D"/>
    <w:rsid w:val="00442B55"/>
    <w:rsid w:val="00444CD9"/>
    <w:rsid w:val="004462E2"/>
    <w:rsid w:val="00451729"/>
    <w:rsid w:val="00454BE1"/>
    <w:rsid w:val="00455FD5"/>
    <w:rsid w:val="00462040"/>
    <w:rsid w:val="004647D6"/>
    <w:rsid w:val="00465769"/>
    <w:rsid w:val="00467653"/>
    <w:rsid w:val="00470D44"/>
    <w:rsid w:val="00472F1A"/>
    <w:rsid w:val="004734EF"/>
    <w:rsid w:val="00475C9B"/>
    <w:rsid w:val="0048358D"/>
    <w:rsid w:val="00484E3F"/>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FA8"/>
    <w:rsid w:val="004F4C99"/>
    <w:rsid w:val="004F7743"/>
    <w:rsid w:val="00500068"/>
    <w:rsid w:val="00501D0F"/>
    <w:rsid w:val="00503A0C"/>
    <w:rsid w:val="00505254"/>
    <w:rsid w:val="005067F7"/>
    <w:rsid w:val="005071D1"/>
    <w:rsid w:val="0051456F"/>
    <w:rsid w:val="00516515"/>
    <w:rsid w:val="005168DD"/>
    <w:rsid w:val="0052074A"/>
    <w:rsid w:val="005239AA"/>
    <w:rsid w:val="00531617"/>
    <w:rsid w:val="00531626"/>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3D8B"/>
    <w:rsid w:val="00595A0D"/>
    <w:rsid w:val="00597FF3"/>
    <w:rsid w:val="005A25DB"/>
    <w:rsid w:val="005A54A7"/>
    <w:rsid w:val="005A5D00"/>
    <w:rsid w:val="005B27B9"/>
    <w:rsid w:val="005B3751"/>
    <w:rsid w:val="005B474F"/>
    <w:rsid w:val="005B5BCB"/>
    <w:rsid w:val="005B7C84"/>
    <w:rsid w:val="005C0A05"/>
    <w:rsid w:val="005C564A"/>
    <w:rsid w:val="005C6571"/>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229"/>
    <w:rsid w:val="00643544"/>
    <w:rsid w:val="00643B09"/>
    <w:rsid w:val="006464E9"/>
    <w:rsid w:val="00646D4C"/>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0DDF"/>
    <w:rsid w:val="00696932"/>
    <w:rsid w:val="006A00F6"/>
    <w:rsid w:val="006A18A5"/>
    <w:rsid w:val="006A2B01"/>
    <w:rsid w:val="006A3598"/>
    <w:rsid w:val="006A7AF1"/>
    <w:rsid w:val="006B1636"/>
    <w:rsid w:val="006B1FF3"/>
    <w:rsid w:val="006B2F6D"/>
    <w:rsid w:val="006C3620"/>
    <w:rsid w:val="006C3D99"/>
    <w:rsid w:val="006C5361"/>
    <w:rsid w:val="006C59FE"/>
    <w:rsid w:val="006C5EBD"/>
    <w:rsid w:val="006D5A4E"/>
    <w:rsid w:val="006D6F9A"/>
    <w:rsid w:val="006D7367"/>
    <w:rsid w:val="006E7ACE"/>
    <w:rsid w:val="006F4D2C"/>
    <w:rsid w:val="006F5211"/>
    <w:rsid w:val="00701592"/>
    <w:rsid w:val="00701F26"/>
    <w:rsid w:val="00706485"/>
    <w:rsid w:val="00706CFA"/>
    <w:rsid w:val="00712D89"/>
    <w:rsid w:val="00713037"/>
    <w:rsid w:val="00721057"/>
    <w:rsid w:val="0072595B"/>
    <w:rsid w:val="0072700C"/>
    <w:rsid w:val="0072785A"/>
    <w:rsid w:val="00731CF8"/>
    <w:rsid w:val="00732324"/>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25E"/>
    <w:rsid w:val="00762F5A"/>
    <w:rsid w:val="00763979"/>
    <w:rsid w:val="007656AC"/>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C77BA"/>
    <w:rsid w:val="007C7AE9"/>
    <w:rsid w:val="007D33B8"/>
    <w:rsid w:val="007D44E8"/>
    <w:rsid w:val="007D7242"/>
    <w:rsid w:val="007E0085"/>
    <w:rsid w:val="007E1E9D"/>
    <w:rsid w:val="007E24CB"/>
    <w:rsid w:val="007E2E01"/>
    <w:rsid w:val="007E3DDA"/>
    <w:rsid w:val="007F0A8F"/>
    <w:rsid w:val="007F1544"/>
    <w:rsid w:val="007F1D41"/>
    <w:rsid w:val="007F1EA6"/>
    <w:rsid w:val="007F2FFF"/>
    <w:rsid w:val="007F3BAF"/>
    <w:rsid w:val="007F4965"/>
    <w:rsid w:val="007F7D0A"/>
    <w:rsid w:val="00801DB8"/>
    <w:rsid w:val="00801EDA"/>
    <w:rsid w:val="00804CFC"/>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227C"/>
    <w:rsid w:val="00853B25"/>
    <w:rsid w:val="00857F76"/>
    <w:rsid w:val="00862825"/>
    <w:rsid w:val="00865BDB"/>
    <w:rsid w:val="00867FAE"/>
    <w:rsid w:val="0087364C"/>
    <w:rsid w:val="008758C8"/>
    <w:rsid w:val="00877F7E"/>
    <w:rsid w:val="00881D64"/>
    <w:rsid w:val="00886934"/>
    <w:rsid w:val="00887643"/>
    <w:rsid w:val="008972F5"/>
    <w:rsid w:val="00897BD6"/>
    <w:rsid w:val="00897FF0"/>
    <w:rsid w:val="008A0D55"/>
    <w:rsid w:val="008A1CE5"/>
    <w:rsid w:val="008A2B50"/>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6001"/>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B92"/>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53B"/>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971E9"/>
    <w:rsid w:val="00A97717"/>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1344"/>
    <w:rsid w:val="00B33306"/>
    <w:rsid w:val="00B3387B"/>
    <w:rsid w:val="00B33B58"/>
    <w:rsid w:val="00B34DA8"/>
    <w:rsid w:val="00B34F3F"/>
    <w:rsid w:val="00B35A80"/>
    <w:rsid w:val="00B35F53"/>
    <w:rsid w:val="00B3648D"/>
    <w:rsid w:val="00B37FA8"/>
    <w:rsid w:val="00B41F64"/>
    <w:rsid w:val="00B423C3"/>
    <w:rsid w:val="00B455B0"/>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5996"/>
    <w:rsid w:val="00BA7B14"/>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11E"/>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4676"/>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E00E06"/>
    <w:rsid w:val="00E03FA7"/>
    <w:rsid w:val="00E07BB1"/>
    <w:rsid w:val="00E11680"/>
    <w:rsid w:val="00E14281"/>
    <w:rsid w:val="00E17F91"/>
    <w:rsid w:val="00E20A59"/>
    <w:rsid w:val="00E20C30"/>
    <w:rsid w:val="00E24084"/>
    <w:rsid w:val="00E244C7"/>
    <w:rsid w:val="00E2628D"/>
    <w:rsid w:val="00E321ED"/>
    <w:rsid w:val="00E3338C"/>
    <w:rsid w:val="00E33AF2"/>
    <w:rsid w:val="00E366DD"/>
    <w:rsid w:val="00E41EBB"/>
    <w:rsid w:val="00E424E8"/>
    <w:rsid w:val="00E46E93"/>
    <w:rsid w:val="00E50503"/>
    <w:rsid w:val="00E52899"/>
    <w:rsid w:val="00E52D16"/>
    <w:rsid w:val="00E566B2"/>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4BDC"/>
    <w:rsid w:val="00EC4DBC"/>
    <w:rsid w:val="00EC55AC"/>
    <w:rsid w:val="00EC55CA"/>
    <w:rsid w:val="00EC5933"/>
    <w:rsid w:val="00EC69F2"/>
    <w:rsid w:val="00EC724C"/>
    <w:rsid w:val="00EC72E2"/>
    <w:rsid w:val="00ED17A8"/>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52E8"/>
    <w:rsid w:val="00F35549"/>
    <w:rsid w:val="00F5420A"/>
    <w:rsid w:val="00F555E1"/>
    <w:rsid w:val="00F5793D"/>
    <w:rsid w:val="00F600A1"/>
    <w:rsid w:val="00F6043F"/>
    <w:rsid w:val="00F61B12"/>
    <w:rsid w:val="00F62162"/>
    <w:rsid w:val="00F62BA5"/>
    <w:rsid w:val="00F62FDB"/>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0BCC"/>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link w:val="Ttulo3Car"/>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link w:val="Ttulo4Car"/>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aliases w:val="본문1,Segundo,titulo 5"/>
    <w:basedOn w:val="Normal"/>
    <w:link w:val="PrrafodelistaCar"/>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 w:type="character" w:customStyle="1" w:styleId="Ttulo3Car">
    <w:name w:val="Título 3 Car"/>
    <w:link w:val="Ttulo3"/>
    <w:rsid w:val="005239AA"/>
    <w:rPr>
      <w:b/>
      <w:sz w:val="24"/>
      <w:szCs w:val="22"/>
      <w:shd w:val="clear" w:color="auto" w:fill="C0C0C0"/>
      <w:lang w:val="es-ES_tradnl" w:eastAsia="es-ES"/>
    </w:rPr>
  </w:style>
  <w:style w:type="character" w:customStyle="1" w:styleId="Ttulo4Car">
    <w:name w:val="Título 4 Car"/>
    <w:link w:val="Ttulo4"/>
    <w:rsid w:val="005239AA"/>
    <w:rPr>
      <w:b/>
      <w:bCs/>
      <w:sz w:val="24"/>
      <w:szCs w:val="28"/>
      <w:lang w:val="es-ES_tradnl" w:eastAsia="es-ES"/>
    </w:rPr>
  </w:style>
  <w:style w:type="character" w:customStyle="1" w:styleId="PrrafodelistaCar">
    <w:name w:val="Párrafo de lista Car"/>
    <w:aliases w:val="본문1 Car,Segundo Car,titulo 5 Car"/>
    <w:link w:val="Prrafodelista"/>
    <w:uiPriority w:val="34"/>
    <w:locked/>
    <w:rsid w:val="005239AA"/>
    <w:rPr>
      <w:sz w:val="22"/>
      <w:lang w:val="es-ES" w:eastAsia="es-ES"/>
    </w:rPr>
  </w:style>
  <w:style w:type="character" w:customStyle="1" w:styleId="Cuerpodeltexto">
    <w:name w:val="Cuerpo del texto_"/>
    <w:link w:val="Cuerpodeltexto0"/>
    <w:rsid w:val="005239AA"/>
    <w:rPr>
      <w:rFonts w:ascii="Verdana" w:eastAsia="Verdana" w:hAnsi="Verdana" w:cs="Verdana"/>
      <w:sz w:val="17"/>
      <w:szCs w:val="17"/>
      <w:shd w:val="clear" w:color="auto" w:fill="FFFFFF"/>
    </w:rPr>
  </w:style>
  <w:style w:type="paragraph" w:customStyle="1" w:styleId="Cuerpodeltexto0">
    <w:name w:val="Cuerpo del texto"/>
    <w:basedOn w:val="Normal"/>
    <w:link w:val="Cuerpodeltexto"/>
    <w:rsid w:val="005239AA"/>
    <w:pPr>
      <w:widowControl w:val="0"/>
      <w:shd w:val="clear" w:color="auto" w:fill="FFFFFF"/>
      <w:spacing w:before="240" w:after="120" w:line="254" w:lineRule="exact"/>
    </w:pPr>
    <w:rPr>
      <w:rFonts w:ascii="Verdana" w:eastAsia="Verdana" w:hAnsi="Verdana" w:cs="Verdana"/>
      <w:sz w:val="17"/>
      <w:szCs w:val="17"/>
      <w:lang w:val="es-BO" w:eastAsia="es-BO"/>
    </w:rPr>
  </w:style>
  <w:style w:type="character" w:customStyle="1" w:styleId="CuerpodeltextoNegrita">
    <w:name w:val="Cuerpo del texto + Negrita"/>
    <w:rsid w:val="005239AA"/>
    <w:rPr>
      <w:rFonts w:ascii="Verdana" w:eastAsia="Verdana" w:hAnsi="Verdana" w:cs="Verdana"/>
      <w:b/>
      <w:bCs/>
      <w:i w:val="0"/>
      <w:iCs w:val="0"/>
      <w:smallCaps w:val="0"/>
      <w:strike w:val="0"/>
      <w:color w:val="000000"/>
      <w:spacing w:val="0"/>
      <w:w w:val="100"/>
      <w:position w:val="0"/>
      <w:sz w:val="17"/>
      <w:szCs w:val="17"/>
      <w:u w:val="none"/>
      <w:shd w:val="clear" w:color="auto" w:fill="FFFFF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fandrade@ypfb.gob.b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D60FB-7827-4F4C-AFA0-7E3AC75D2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1</TotalTime>
  <Pages>77</Pages>
  <Words>22955</Words>
  <Characters>126254</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148912</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Freddy Marcelino Andrade Mamani</cp:lastModifiedBy>
  <cp:revision>2</cp:revision>
  <cp:lastPrinted>2019-04-15T20:03:00Z</cp:lastPrinted>
  <dcterms:created xsi:type="dcterms:W3CDTF">2019-04-15T20:04:00Z</dcterms:created>
  <dcterms:modified xsi:type="dcterms:W3CDTF">2019-04-15T20:04:00Z</dcterms:modified>
</cp:coreProperties>
</file>